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06C1" w:rsidRPr="00E515A6" w:rsidRDefault="00D006C1" w:rsidP="00E515A6">
      <w:pPr>
        <w:pStyle w:val="Heading1"/>
        <w:spacing w:after="0" w:line="280" w:lineRule="exact"/>
        <w:ind w:right="3"/>
        <w:rPr>
          <w:sz w:val="21"/>
          <w:szCs w:val="21"/>
        </w:rPr>
      </w:pPr>
      <w:r w:rsidRPr="00E515A6">
        <w:rPr>
          <w:rFonts w:hint="eastAsia"/>
          <w:sz w:val="21"/>
          <w:szCs w:val="21"/>
        </w:rPr>
        <w:t>培养良好的学习习惯</w:t>
      </w:r>
      <w:r w:rsidRPr="00E515A6">
        <w:rPr>
          <w:sz w:val="21"/>
          <w:szCs w:val="21"/>
        </w:rPr>
        <w:t xml:space="preserve">(7)  </w:t>
      </w:r>
    </w:p>
    <w:p w:rsidR="00D006C1" w:rsidRPr="00E515A6" w:rsidRDefault="00D006C1" w:rsidP="00E515A6">
      <w:pPr>
        <w:spacing w:after="0" w:line="280" w:lineRule="exact"/>
        <w:ind w:left="384"/>
        <w:rPr>
          <w:sz w:val="21"/>
          <w:szCs w:val="21"/>
        </w:rPr>
      </w:pPr>
      <w:r w:rsidRPr="00E515A6">
        <w:rPr>
          <w:sz w:val="21"/>
          <w:szCs w:val="21"/>
        </w:rPr>
        <w:t>1</w:t>
      </w:r>
      <w:r w:rsidRPr="00E515A6">
        <w:rPr>
          <w:rFonts w:hint="eastAsia"/>
          <w:sz w:val="21"/>
          <w:szCs w:val="21"/>
        </w:rPr>
        <w:t>．本学期培养的良好学习习惯：</w:t>
      </w:r>
      <w:r w:rsidRPr="00E515A6">
        <w:rPr>
          <w:rFonts w:hint="eastAsia"/>
          <w:sz w:val="21"/>
          <w:szCs w:val="21"/>
          <w:u w:val="single" w:color="000000"/>
        </w:rPr>
        <w:t>读书有选择，读书做记号，留心观察事物。</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2</w:t>
      </w:r>
      <w:r w:rsidRPr="00E515A6">
        <w:rPr>
          <w:rFonts w:hint="eastAsia"/>
          <w:sz w:val="21"/>
          <w:szCs w:val="21"/>
        </w:rPr>
        <w:t>．学写读书做记号的方法有：</w:t>
      </w:r>
      <w:r w:rsidRPr="00E515A6">
        <w:rPr>
          <w:rFonts w:ascii="Microsoft YaHei UI Western" w:hAnsi="Microsoft YaHei UI Western" w:cs="Microsoft YaHei UI Western"/>
          <w:sz w:val="21"/>
          <w:szCs w:val="21"/>
          <w:u w:val="single" w:color="000000"/>
        </w:rPr>
        <w:t xml:space="preserve">——  ·  ○  </w:t>
      </w:r>
      <w:r w:rsidRPr="00E515A6">
        <w:rPr>
          <w:rFonts w:hint="eastAsia"/>
          <w:sz w:val="21"/>
          <w:szCs w:val="21"/>
          <w:u w:val="single" w:color="000000"/>
        </w:rPr>
        <w:t>？</w:t>
      </w:r>
      <w:r w:rsidRPr="00E515A6">
        <w:rPr>
          <w:rFonts w:ascii="Microsoft YaHei UI Western" w:hAnsi="Microsoft YaHei UI Western" w:cs="Microsoft YaHei UI Western"/>
          <w:sz w:val="21"/>
          <w:szCs w:val="21"/>
          <w:u w:val="single" w:color="000000"/>
        </w:rPr>
        <w:t xml:space="preserve"> </w:t>
      </w:r>
      <w:r w:rsidRPr="00E515A6">
        <w:rPr>
          <w:rFonts w:ascii="宋体" w:eastAsia="宋体" w:hAnsi="宋体" w:cs="宋体" w:hint="eastAsia"/>
          <w:sz w:val="21"/>
          <w:szCs w:val="21"/>
          <w:u w:val="single" w:color="000000"/>
        </w:rPr>
        <w:t>△</w:t>
      </w:r>
      <w:r w:rsidRPr="00E515A6">
        <w:rPr>
          <w:rFonts w:hint="eastAsia"/>
          <w:sz w:val="21"/>
          <w:szCs w:val="21"/>
        </w:rPr>
        <w:t>。</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1</w:t>
      </w:r>
      <w:r w:rsidRPr="00E515A6">
        <w:rPr>
          <w:rFonts w:hint="eastAsia"/>
          <w:sz w:val="21"/>
          <w:szCs w:val="21"/>
        </w:rPr>
        <w:t>．《老师，您好！》这是一首</w:t>
      </w:r>
      <w:r w:rsidRPr="00E515A6">
        <w:rPr>
          <w:rFonts w:hint="eastAsia"/>
          <w:sz w:val="21"/>
          <w:szCs w:val="21"/>
          <w:u w:val="single" w:color="000000"/>
        </w:rPr>
        <w:t>现代抒情诗</w:t>
      </w:r>
      <w:r w:rsidRPr="00E515A6">
        <w:rPr>
          <w:rFonts w:hint="eastAsia"/>
          <w:sz w:val="21"/>
          <w:szCs w:val="21"/>
        </w:rPr>
        <w:t>，赞美了</w:t>
      </w:r>
      <w:r w:rsidRPr="00E515A6">
        <w:rPr>
          <w:rFonts w:hint="eastAsia"/>
          <w:sz w:val="21"/>
          <w:szCs w:val="21"/>
          <w:u w:val="single" w:color="000000"/>
        </w:rPr>
        <w:t>教师事业的崇高和美好，</w:t>
      </w:r>
      <w:r w:rsidRPr="00E515A6">
        <w:rPr>
          <w:rFonts w:hint="eastAsia"/>
          <w:sz w:val="21"/>
          <w:szCs w:val="21"/>
        </w:rPr>
        <w:t>抒发了</w:t>
      </w:r>
      <w:r w:rsidRPr="00E515A6">
        <w:rPr>
          <w:rFonts w:hint="eastAsia"/>
          <w:sz w:val="21"/>
          <w:szCs w:val="21"/>
          <w:u w:val="single" w:color="000000"/>
        </w:rPr>
        <w:t>孩</w:t>
      </w:r>
    </w:p>
    <w:p w:rsidR="00D006C1" w:rsidRPr="00E515A6" w:rsidRDefault="00D006C1" w:rsidP="00E515A6">
      <w:pPr>
        <w:spacing w:after="0" w:line="280" w:lineRule="exact"/>
        <w:ind w:left="9"/>
        <w:rPr>
          <w:sz w:val="21"/>
          <w:szCs w:val="21"/>
        </w:rPr>
      </w:pPr>
      <w:r w:rsidRPr="00E515A6">
        <w:rPr>
          <w:rFonts w:hint="eastAsia"/>
          <w:sz w:val="21"/>
          <w:szCs w:val="21"/>
          <w:u w:val="single" w:color="000000"/>
        </w:rPr>
        <w:t>子们对老师感激、热爱的</w:t>
      </w:r>
      <w:r w:rsidRPr="00E515A6">
        <w:rPr>
          <w:rFonts w:hint="eastAsia"/>
          <w:sz w:val="21"/>
          <w:szCs w:val="21"/>
        </w:rPr>
        <w:t>思想感情。诗中</w:t>
      </w:r>
      <w:r w:rsidRPr="00E515A6">
        <w:rPr>
          <w:rFonts w:ascii="Microsoft YaHei UI Western" w:hAnsi="Microsoft YaHei UI Western" w:cs="Microsoft YaHei UI Western"/>
          <w:sz w:val="21"/>
          <w:szCs w:val="21"/>
          <w:u w:val="single" w:color="000000"/>
        </w:rPr>
        <w:t>“</w:t>
      </w:r>
      <w:r w:rsidRPr="00E515A6">
        <w:rPr>
          <w:rFonts w:hint="eastAsia"/>
          <w:sz w:val="21"/>
          <w:szCs w:val="21"/>
          <w:u w:val="single" w:color="000000"/>
        </w:rPr>
        <w:t>哪个人的成长不浸透着教师的心血！</w:t>
      </w:r>
      <w:r w:rsidRPr="00E515A6">
        <w:rPr>
          <w:rFonts w:ascii="Microsoft YaHei UI Western" w:hAnsi="Microsoft YaHei UI Western" w:cs="Microsoft YaHei UI Western"/>
          <w:sz w:val="21"/>
          <w:szCs w:val="21"/>
          <w:u w:val="single" w:color="000000"/>
        </w:rPr>
        <w:t>”</w:t>
      </w:r>
      <w:r w:rsidRPr="00E515A6">
        <w:rPr>
          <w:rFonts w:hint="eastAsia"/>
          <w:sz w:val="21"/>
          <w:szCs w:val="21"/>
          <w:u w:val="single" w:color="000000"/>
        </w:rPr>
        <w:t>和</w:t>
      </w:r>
      <w:r w:rsidRPr="00E515A6">
        <w:rPr>
          <w:sz w:val="21"/>
          <w:szCs w:val="21"/>
        </w:rPr>
        <w:t xml:space="preserve"> </w:t>
      </w:r>
    </w:p>
    <w:p w:rsidR="00D006C1" w:rsidRPr="00E515A6" w:rsidRDefault="00D006C1" w:rsidP="00E515A6">
      <w:pPr>
        <w:spacing w:after="0" w:line="280" w:lineRule="exact"/>
        <w:ind w:left="24" w:right="158"/>
        <w:rPr>
          <w:sz w:val="21"/>
          <w:szCs w:val="21"/>
        </w:rPr>
      </w:pPr>
      <w:r w:rsidRPr="00E515A6">
        <w:rPr>
          <w:rFonts w:ascii="Microsoft YaHei UI Western" w:hAnsi="Microsoft YaHei UI Western" w:cs="Microsoft YaHei UI Western"/>
          <w:sz w:val="21"/>
          <w:szCs w:val="21"/>
          <w:u w:val="single" w:color="000000"/>
        </w:rPr>
        <w:t>“</w:t>
      </w:r>
      <w:r w:rsidRPr="00E515A6">
        <w:rPr>
          <w:rFonts w:hint="eastAsia"/>
          <w:sz w:val="21"/>
          <w:szCs w:val="21"/>
          <w:u w:val="single" w:color="000000"/>
        </w:rPr>
        <w:t>哪一项创造不蕴含着教师的辛劳！</w:t>
      </w:r>
      <w:r w:rsidRPr="00E515A6">
        <w:rPr>
          <w:rFonts w:ascii="Microsoft YaHei UI Western" w:hAnsi="Microsoft YaHei UI Western" w:cs="Microsoft YaHei UI Western"/>
          <w:sz w:val="21"/>
          <w:szCs w:val="21"/>
          <w:u w:val="single" w:color="000000"/>
        </w:rPr>
        <w:t>”</w:t>
      </w:r>
      <w:r w:rsidRPr="00E515A6">
        <w:rPr>
          <w:rFonts w:hint="eastAsia"/>
          <w:sz w:val="21"/>
          <w:szCs w:val="21"/>
        </w:rPr>
        <w:t>这两句诗最能体现老师工作的崇高。诗歌把老师</w:t>
      </w:r>
    </w:p>
    <w:p w:rsidR="00D006C1" w:rsidRPr="00E515A6" w:rsidRDefault="00D006C1" w:rsidP="00E515A6">
      <w:pPr>
        <w:spacing w:after="0" w:line="280" w:lineRule="exact"/>
        <w:ind w:left="34" w:right="158"/>
        <w:rPr>
          <w:sz w:val="21"/>
          <w:szCs w:val="21"/>
        </w:rPr>
      </w:pPr>
      <w:r w:rsidRPr="00E515A6">
        <w:rPr>
          <w:rFonts w:hint="eastAsia"/>
          <w:sz w:val="21"/>
          <w:szCs w:val="21"/>
        </w:rPr>
        <w:t>比作春蚕，我想把老师比作</w:t>
      </w:r>
      <w:r w:rsidRPr="00E515A6">
        <w:rPr>
          <w:rFonts w:hint="eastAsia"/>
          <w:sz w:val="21"/>
          <w:szCs w:val="21"/>
          <w:u w:val="single" w:color="000000"/>
        </w:rPr>
        <w:t>园丁、蜡烛、铺路石。</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2</w:t>
      </w:r>
      <w:r w:rsidRPr="00E515A6">
        <w:rPr>
          <w:rFonts w:hint="eastAsia"/>
          <w:sz w:val="21"/>
          <w:szCs w:val="21"/>
        </w:rPr>
        <w:t>．</w:t>
      </w:r>
      <w:r w:rsidRPr="00E515A6">
        <w:rPr>
          <w:rFonts w:ascii="Microsoft YaHei UI Western" w:hAnsi="Microsoft YaHei UI Western" w:cs="Microsoft YaHei UI Western"/>
          <w:sz w:val="21"/>
          <w:szCs w:val="21"/>
        </w:rPr>
        <w:t>“</w:t>
      </w:r>
      <w:r w:rsidRPr="00E515A6">
        <w:rPr>
          <w:rFonts w:hint="eastAsia"/>
          <w:sz w:val="21"/>
          <w:szCs w:val="21"/>
        </w:rPr>
        <w:t>古今中外，哪个人的成长不浸透着教师的心血！地北天南，哪一项创造不蕴含</w:t>
      </w:r>
      <w:r w:rsidRPr="00E515A6">
        <w:rPr>
          <w:sz w:val="21"/>
          <w:szCs w:val="21"/>
        </w:rPr>
        <w:t xml:space="preserve"> </w:t>
      </w:r>
    </w:p>
    <w:p w:rsidR="00D006C1" w:rsidRPr="00E515A6" w:rsidRDefault="00D006C1" w:rsidP="00E515A6">
      <w:pPr>
        <w:spacing w:after="0" w:line="280" w:lineRule="exact"/>
        <w:ind w:left="10" w:right="158"/>
        <w:rPr>
          <w:sz w:val="21"/>
          <w:szCs w:val="21"/>
        </w:rPr>
      </w:pPr>
      <w:r w:rsidRPr="00E515A6">
        <w:rPr>
          <w:rFonts w:hint="eastAsia"/>
          <w:sz w:val="21"/>
          <w:szCs w:val="21"/>
        </w:rPr>
        <w:t>着教师的辛劳！</w:t>
      </w:r>
      <w:r w:rsidRPr="00E515A6">
        <w:rPr>
          <w:rFonts w:ascii="Microsoft YaHei UI Western" w:hAnsi="Microsoft YaHei UI Western" w:cs="Microsoft YaHei UI Western"/>
          <w:sz w:val="21"/>
          <w:szCs w:val="21"/>
        </w:rPr>
        <w:t>”</w:t>
      </w:r>
      <w:r w:rsidRPr="00E515A6">
        <w:rPr>
          <w:rFonts w:hint="eastAsia"/>
          <w:sz w:val="21"/>
          <w:szCs w:val="21"/>
        </w:rPr>
        <w:t>中</w:t>
      </w:r>
      <w:r w:rsidRPr="00E515A6">
        <w:rPr>
          <w:rFonts w:ascii="Microsoft YaHei UI Western" w:hAnsi="Microsoft YaHei UI Western" w:cs="Microsoft YaHei UI Western"/>
          <w:sz w:val="21"/>
          <w:szCs w:val="21"/>
        </w:rPr>
        <w:t>“</w:t>
      </w:r>
      <w:r w:rsidRPr="00E515A6">
        <w:rPr>
          <w:rFonts w:hint="eastAsia"/>
          <w:sz w:val="21"/>
          <w:szCs w:val="21"/>
        </w:rPr>
        <w:t>浸透</w:t>
      </w:r>
      <w:r w:rsidRPr="00E515A6">
        <w:rPr>
          <w:rFonts w:ascii="Microsoft YaHei UI Western" w:hAnsi="Microsoft YaHei UI Western" w:cs="Microsoft YaHei UI Western"/>
          <w:sz w:val="21"/>
          <w:szCs w:val="21"/>
        </w:rPr>
        <w:t>”“</w:t>
      </w:r>
      <w:r w:rsidRPr="00E515A6">
        <w:rPr>
          <w:rFonts w:hint="eastAsia"/>
          <w:sz w:val="21"/>
          <w:szCs w:val="21"/>
        </w:rPr>
        <w:t>蕴含</w:t>
      </w:r>
      <w:r w:rsidRPr="00E515A6">
        <w:rPr>
          <w:rFonts w:ascii="Microsoft YaHei UI Western" w:hAnsi="Microsoft YaHei UI Western" w:cs="Microsoft YaHei UI Western"/>
          <w:sz w:val="21"/>
          <w:szCs w:val="21"/>
        </w:rPr>
        <w:t>”</w:t>
      </w:r>
      <w:r w:rsidRPr="00E515A6">
        <w:rPr>
          <w:rFonts w:hint="eastAsia"/>
          <w:sz w:val="21"/>
          <w:szCs w:val="21"/>
        </w:rPr>
        <w:t>两词充分说明了</w:t>
      </w:r>
      <w:r w:rsidRPr="00E515A6">
        <w:rPr>
          <w:rFonts w:hint="eastAsia"/>
          <w:sz w:val="21"/>
          <w:szCs w:val="21"/>
          <w:u w:val="single" w:color="000000"/>
        </w:rPr>
        <w:t>教师工作的伟大意义：传播知</w:t>
      </w:r>
    </w:p>
    <w:p w:rsidR="00D006C1" w:rsidRPr="00E515A6" w:rsidRDefault="00D006C1" w:rsidP="00E515A6">
      <w:pPr>
        <w:spacing w:after="0" w:line="280" w:lineRule="exact"/>
        <w:ind w:left="9"/>
        <w:rPr>
          <w:sz w:val="21"/>
          <w:szCs w:val="21"/>
        </w:rPr>
      </w:pPr>
      <w:r w:rsidRPr="00E515A6">
        <w:rPr>
          <w:rFonts w:hint="eastAsia"/>
          <w:sz w:val="21"/>
          <w:szCs w:val="21"/>
          <w:u w:val="single" w:color="000000"/>
        </w:rPr>
        <w:t>识，教书育人，培养了一批又一批的人才，推动了社会的发展、人类的进步。</w:t>
      </w:r>
      <w:r w:rsidRPr="00E515A6">
        <w:rPr>
          <w:rFonts w:ascii="Microsoft YaHei UI Western" w:hAnsi="Microsoft YaHei UI Western" w:cs="Microsoft YaHei UI Western"/>
          <w:sz w:val="21"/>
          <w:szCs w:val="21"/>
        </w:rPr>
        <w:t>“</w:t>
      </w:r>
      <w:r w:rsidRPr="00E515A6">
        <w:rPr>
          <w:rFonts w:hint="eastAsia"/>
          <w:sz w:val="21"/>
          <w:szCs w:val="21"/>
        </w:rPr>
        <w:t>古今中</w:t>
      </w:r>
    </w:p>
    <w:p w:rsidR="00D006C1" w:rsidRPr="00E515A6" w:rsidRDefault="00D006C1" w:rsidP="00E515A6">
      <w:pPr>
        <w:spacing w:after="0" w:line="280" w:lineRule="exact"/>
        <w:ind w:left="20" w:right="158"/>
        <w:rPr>
          <w:sz w:val="21"/>
          <w:szCs w:val="21"/>
        </w:rPr>
      </w:pPr>
      <w:r w:rsidRPr="00E515A6">
        <w:rPr>
          <w:rFonts w:hint="eastAsia"/>
          <w:sz w:val="21"/>
          <w:szCs w:val="21"/>
        </w:rPr>
        <w:t>外</w:t>
      </w:r>
      <w:r w:rsidRPr="00E515A6">
        <w:rPr>
          <w:rFonts w:ascii="Microsoft YaHei UI Western" w:hAnsi="Microsoft YaHei UI Western" w:cs="Microsoft YaHei UI Western"/>
          <w:sz w:val="21"/>
          <w:szCs w:val="21"/>
        </w:rPr>
        <w:t xml:space="preserve">” </w:t>
      </w:r>
    </w:p>
    <w:p w:rsidR="00D006C1" w:rsidRPr="00E515A6" w:rsidRDefault="00D006C1" w:rsidP="00E515A6">
      <w:pPr>
        <w:spacing w:after="0" w:line="280" w:lineRule="exact"/>
        <w:ind w:left="9"/>
        <w:rPr>
          <w:sz w:val="21"/>
          <w:szCs w:val="21"/>
        </w:rPr>
      </w:pPr>
      <w:r w:rsidRPr="00E515A6">
        <w:rPr>
          <w:rFonts w:ascii="Microsoft YaHei UI Western" w:hAnsi="Microsoft YaHei UI Western" w:cs="Microsoft YaHei UI Western"/>
          <w:sz w:val="21"/>
          <w:szCs w:val="21"/>
        </w:rPr>
        <w:t>“</w:t>
      </w:r>
      <w:r w:rsidRPr="00E515A6">
        <w:rPr>
          <w:rFonts w:hint="eastAsia"/>
          <w:sz w:val="21"/>
          <w:szCs w:val="21"/>
        </w:rPr>
        <w:t>地北天南</w:t>
      </w:r>
      <w:r w:rsidRPr="00E515A6">
        <w:rPr>
          <w:rFonts w:ascii="Microsoft YaHei UI Western" w:hAnsi="Microsoft YaHei UI Western" w:cs="Microsoft YaHei UI Western"/>
          <w:sz w:val="21"/>
          <w:szCs w:val="21"/>
        </w:rPr>
        <w:t>”</w:t>
      </w:r>
      <w:r w:rsidRPr="00E515A6">
        <w:rPr>
          <w:rFonts w:hint="eastAsia"/>
          <w:sz w:val="21"/>
          <w:szCs w:val="21"/>
        </w:rPr>
        <w:t>从</w:t>
      </w:r>
      <w:r w:rsidRPr="00E515A6">
        <w:rPr>
          <w:rFonts w:hint="eastAsia"/>
          <w:sz w:val="21"/>
          <w:szCs w:val="21"/>
          <w:u w:val="single" w:color="000000"/>
        </w:rPr>
        <w:t>时间和地域</w:t>
      </w:r>
      <w:r w:rsidRPr="00E515A6">
        <w:rPr>
          <w:rFonts w:hint="eastAsia"/>
          <w:sz w:val="21"/>
          <w:szCs w:val="21"/>
        </w:rPr>
        <w:t>两方面突出强调了</w:t>
      </w:r>
      <w:r w:rsidRPr="00E515A6">
        <w:rPr>
          <w:rFonts w:hint="eastAsia"/>
          <w:sz w:val="21"/>
          <w:szCs w:val="21"/>
          <w:u w:val="single" w:color="000000"/>
        </w:rPr>
        <w:t>教师无时不在、无处不在为社会、人类作</w:t>
      </w:r>
    </w:p>
    <w:p w:rsidR="00D006C1" w:rsidRPr="00E515A6" w:rsidRDefault="00D006C1" w:rsidP="00E515A6">
      <w:pPr>
        <w:spacing w:after="0" w:line="280" w:lineRule="exact"/>
        <w:ind w:left="9"/>
        <w:rPr>
          <w:sz w:val="21"/>
          <w:szCs w:val="21"/>
        </w:rPr>
      </w:pPr>
      <w:r w:rsidRPr="00E515A6">
        <w:rPr>
          <w:rFonts w:hint="eastAsia"/>
          <w:sz w:val="21"/>
          <w:szCs w:val="21"/>
          <w:u w:val="single" w:color="000000"/>
        </w:rPr>
        <w:t>贡献。</w:t>
      </w:r>
      <w:r w:rsidRPr="00E515A6">
        <w:rPr>
          <w:rFonts w:ascii="Microsoft YaHei UI Western" w:hAnsi="Microsoft YaHei UI Western" w:cs="Microsoft YaHei UI Western"/>
          <w:sz w:val="21"/>
          <w:szCs w:val="21"/>
        </w:rPr>
        <w:t>“</w:t>
      </w:r>
      <w:r w:rsidRPr="00E515A6">
        <w:rPr>
          <w:rFonts w:hint="eastAsia"/>
          <w:sz w:val="21"/>
          <w:szCs w:val="21"/>
        </w:rPr>
        <w:t>心血</w:t>
      </w:r>
      <w:r w:rsidRPr="00E515A6">
        <w:rPr>
          <w:rFonts w:ascii="Microsoft YaHei UI Western" w:hAnsi="Microsoft YaHei UI Western" w:cs="Microsoft YaHei UI Western"/>
          <w:sz w:val="21"/>
          <w:szCs w:val="21"/>
        </w:rPr>
        <w:t>”“</w:t>
      </w:r>
      <w:r w:rsidRPr="00E515A6">
        <w:rPr>
          <w:rFonts w:hint="eastAsia"/>
          <w:sz w:val="21"/>
          <w:szCs w:val="21"/>
        </w:rPr>
        <w:t>辛劳</w:t>
      </w:r>
      <w:r w:rsidRPr="00E515A6">
        <w:rPr>
          <w:rFonts w:ascii="Microsoft YaHei UI Western" w:hAnsi="Microsoft YaHei UI Western" w:cs="Microsoft YaHei UI Western"/>
          <w:sz w:val="21"/>
          <w:szCs w:val="21"/>
        </w:rPr>
        <w:t>”</w:t>
      </w:r>
      <w:r w:rsidRPr="00E515A6">
        <w:rPr>
          <w:rFonts w:hint="eastAsia"/>
          <w:sz w:val="21"/>
          <w:szCs w:val="21"/>
        </w:rPr>
        <w:t>两个词也可以体会到</w:t>
      </w:r>
      <w:r w:rsidRPr="00E515A6">
        <w:rPr>
          <w:rFonts w:hint="eastAsia"/>
          <w:sz w:val="21"/>
          <w:szCs w:val="21"/>
          <w:u w:val="single" w:color="000000"/>
        </w:rPr>
        <w:t>教师为了孩子们的成长辛勤工作，表现了</w:t>
      </w:r>
    </w:p>
    <w:p w:rsidR="00D006C1" w:rsidRPr="00E515A6" w:rsidRDefault="00D006C1" w:rsidP="00E515A6">
      <w:pPr>
        <w:spacing w:after="0" w:line="280" w:lineRule="exact"/>
        <w:ind w:left="20" w:right="158"/>
        <w:rPr>
          <w:sz w:val="21"/>
          <w:szCs w:val="21"/>
        </w:rPr>
      </w:pPr>
      <w:r w:rsidRPr="00E515A6">
        <w:rPr>
          <w:rFonts w:hint="eastAsia"/>
          <w:sz w:val="21"/>
          <w:szCs w:val="21"/>
          <w:u w:val="single" w:color="000000"/>
        </w:rPr>
        <w:t>教师无私奉献的</w:t>
      </w:r>
      <w:r w:rsidRPr="00E515A6">
        <w:rPr>
          <w:rFonts w:hint="eastAsia"/>
          <w:sz w:val="21"/>
          <w:szCs w:val="21"/>
        </w:rPr>
        <w:t>精神。</w:t>
      </w:r>
      <w:r w:rsidRPr="00E515A6">
        <w:rPr>
          <w:sz w:val="21"/>
          <w:szCs w:val="21"/>
        </w:rPr>
        <w:t xml:space="preserve">  3</w:t>
      </w:r>
      <w:r w:rsidRPr="00E515A6">
        <w:rPr>
          <w:rFonts w:hint="eastAsia"/>
          <w:sz w:val="21"/>
          <w:szCs w:val="21"/>
        </w:rPr>
        <w:t>．《老师，您好！》中，老师用</w:t>
      </w:r>
      <w:r w:rsidRPr="00E515A6">
        <w:rPr>
          <w:rFonts w:hint="eastAsia"/>
          <w:sz w:val="21"/>
          <w:szCs w:val="21"/>
          <w:u w:val="single" w:color="000000"/>
        </w:rPr>
        <w:t>真理</w:t>
      </w:r>
      <w:r w:rsidRPr="00E515A6">
        <w:rPr>
          <w:rFonts w:hint="eastAsia"/>
          <w:sz w:val="21"/>
          <w:szCs w:val="21"/>
        </w:rPr>
        <w:t>和</w:t>
      </w:r>
      <w:r w:rsidRPr="00E515A6">
        <w:rPr>
          <w:rFonts w:hint="eastAsia"/>
          <w:sz w:val="21"/>
          <w:szCs w:val="21"/>
          <w:u w:val="single" w:color="000000"/>
        </w:rPr>
        <w:t>智慧</w:t>
      </w:r>
      <w:r w:rsidRPr="00E515A6">
        <w:rPr>
          <w:rFonts w:hint="eastAsia"/>
          <w:sz w:val="21"/>
          <w:szCs w:val="21"/>
        </w:rPr>
        <w:t>把人才塑造，让</w:t>
      </w:r>
      <w:r w:rsidRPr="00E515A6">
        <w:rPr>
          <w:rFonts w:hint="eastAsia"/>
          <w:sz w:val="21"/>
          <w:szCs w:val="21"/>
          <w:u w:val="single" w:color="000000"/>
        </w:rPr>
        <w:t>春晖</w:t>
      </w:r>
      <w:r w:rsidRPr="00E515A6">
        <w:rPr>
          <w:rFonts w:hint="eastAsia"/>
          <w:sz w:val="21"/>
          <w:szCs w:val="21"/>
        </w:rPr>
        <w:t>和</w:t>
      </w:r>
      <w:r w:rsidRPr="00E515A6">
        <w:rPr>
          <w:rFonts w:hint="eastAsia"/>
          <w:sz w:val="21"/>
          <w:szCs w:val="21"/>
          <w:u w:val="single" w:color="000000"/>
        </w:rPr>
        <w:t>朝霞</w:t>
      </w:r>
      <w:r w:rsidRPr="00E515A6">
        <w:rPr>
          <w:rFonts w:hint="eastAsia"/>
          <w:sz w:val="21"/>
          <w:szCs w:val="21"/>
        </w:rPr>
        <w:t>在心灵闪耀。读了这首诗，我想对老师说：</w:t>
      </w:r>
      <w:r w:rsidRPr="00E515A6">
        <w:rPr>
          <w:rFonts w:ascii="Microsoft YaHei UI Western" w:hAnsi="Microsoft YaHei UI Western" w:cs="Microsoft YaHei UI Western"/>
          <w:sz w:val="21"/>
          <w:szCs w:val="21"/>
          <w:u w:val="single" w:color="000000"/>
        </w:rPr>
        <w:t>“</w:t>
      </w:r>
      <w:r w:rsidRPr="00E515A6">
        <w:rPr>
          <w:rFonts w:hint="eastAsia"/>
          <w:sz w:val="21"/>
          <w:szCs w:val="21"/>
          <w:u w:val="single" w:color="000000"/>
        </w:rPr>
        <w:t>老师，你真伟大！。</w:t>
      </w:r>
      <w:r w:rsidRPr="00E515A6">
        <w:rPr>
          <w:rFonts w:ascii="Microsoft YaHei UI Western" w:hAnsi="Microsoft YaHei UI Western" w:cs="Microsoft YaHei UI Western"/>
          <w:sz w:val="21"/>
          <w:szCs w:val="21"/>
          <w:u w:val="single" w:color="000000"/>
        </w:rPr>
        <w:t>”</w:t>
      </w:r>
      <w:r w:rsidRPr="00E515A6">
        <w:rPr>
          <w:sz w:val="21"/>
          <w:szCs w:val="21"/>
        </w:rPr>
        <w:t xml:space="preserve">  </w:t>
      </w:r>
    </w:p>
    <w:p w:rsidR="00D006C1" w:rsidRPr="00E515A6" w:rsidRDefault="00D006C1" w:rsidP="00E515A6">
      <w:pPr>
        <w:spacing w:after="0" w:line="280" w:lineRule="exact"/>
        <w:ind w:left="370"/>
        <w:rPr>
          <w:sz w:val="21"/>
          <w:szCs w:val="21"/>
        </w:rPr>
      </w:pPr>
      <w:r w:rsidRPr="00E515A6">
        <w:rPr>
          <w:sz w:val="21"/>
          <w:szCs w:val="21"/>
        </w:rPr>
        <w:t>4</w:t>
      </w:r>
      <w:r w:rsidRPr="00E515A6">
        <w:rPr>
          <w:rFonts w:hint="eastAsia"/>
          <w:sz w:val="21"/>
          <w:szCs w:val="21"/>
        </w:rPr>
        <w:t>．全诗有两条线索：一条是</w:t>
      </w:r>
      <w:r w:rsidRPr="00E515A6">
        <w:rPr>
          <w:rFonts w:hint="eastAsia"/>
          <w:sz w:val="21"/>
          <w:szCs w:val="21"/>
          <w:u w:val="single" w:color="000000"/>
        </w:rPr>
        <w:t>描写、赞美教师事业的崇高和美好；另一条是孩子们对</w:t>
      </w:r>
    </w:p>
    <w:p w:rsidR="00D006C1" w:rsidRPr="00E515A6" w:rsidRDefault="00D006C1" w:rsidP="00E515A6">
      <w:pPr>
        <w:spacing w:after="0" w:line="280" w:lineRule="exact"/>
        <w:ind w:left="9"/>
        <w:rPr>
          <w:sz w:val="21"/>
          <w:szCs w:val="21"/>
        </w:rPr>
      </w:pPr>
      <w:r w:rsidRPr="00E515A6">
        <w:rPr>
          <w:rFonts w:hint="eastAsia"/>
          <w:sz w:val="21"/>
          <w:szCs w:val="21"/>
          <w:u w:val="single" w:color="000000"/>
        </w:rPr>
        <w:t>教师的无限感激和真诚祝福。</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5</w:t>
      </w:r>
      <w:r w:rsidRPr="00E515A6">
        <w:rPr>
          <w:rFonts w:hint="eastAsia"/>
          <w:sz w:val="21"/>
          <w:szCs w:val="21"/>
        </w:rPr>
        <w:t>．</w:t>
      </w:r>
      <w:r w:rsidRPr="00E515A6">
        <w:rPr>
          <w:rFonts w:ascii="Microsoft YaHei UI Western" w:hAnsi="Microsoft YaHei UI Western" w:cs="Microsoft YaHei UI Western"/>
          <w:sz w:val="21"/>
          <w:szCs w:val="21"/>
        </w:rPr>
        <w:t>“</w:t>
      </w:r>
      <w:r w:rsidRPr="00E515A6">
        <w:rPr>
          <w:rFonts w:hint="eastAsia"/>
          <w:sz w:val="21"/>
          <w:szCs w:val="21"/>
        </w:rPr>
        <w:t>昨天</w:t>
      </w:r>
      <w:r w:rsidRPr="00E515A6">
        <w:rPr>
          <w:rFonts w:ascii="Microsoft YaHei UI Western" w:hAnsi="Microsoft YaHei UI Western" w:cs="Microsoft YaHei UI Western"/>
          <w:sz w:val="21"/>
          <w:szCs w:val="21"/>
        </w:rPr>
        <w:t>”“</w:t>
      </w:r>
      <w:r w:rsidRPr="00E515A6">
        <w:rPr>
          <w:rFonts w:hint="eastAsia"/>
          <w:sz w:val="21"/>
          <w:szCs w:val="21"/>
        </w:rPr>
        <w:t>今天</w:t>
      </w:r>
      <w:r w:rsidRPr="00E515A6">
        <w:rPr>
          <w:rFonts w:ascii="Microsoft YaHei UI Western" w:hAnsi="Microsoft YaHei UI Western" w:cs="Microsoft YaHei UI Western"/>
          <w:sz w:val="21"/>
          <w:szCs w:val="21"/>
        </w:rPr>
        <w:t>”“</w:t>
      </w:r>
      <w:r w:rsidRPr="00E515A6">
        <w:rPr>
          <w:rFonts w:hint="eastAsia"/>
          <w:sz w:val="21"/>
          <w:szCs w:val="21"/>
        </w:rPr>
        <w:t>理想</w:t>
      </w:r>
      <w:r w:rsidRPr="00E515A6">
        <w:rPr>
          <w:rFonts w:ascii="Microsoft YaHei UI Western" w:hAnsi="Microsoft YaHei UI Western" w:cs="Microsoft YaHei UI Western"/>
          <w:sz w:val="21"/>
          <w:szCs w:val="21"/>
        </w:rPr>
        <w:t>”</w:t>
      </w:r>
      <w:r w:rsidRPr="00E515A6">
        <w:rPr>
          <w:rFonts w:hint="eastAsia"/>
          <w:sz w:val="21"/>
          <w:szCs w:val="21"/>
        </w:rPr>
        <w:t>这是两个比喻句中的词语，诗句中</w:t>
      </w:r>
      <w:r w:rsidRPr="00E515A6">
        <w:rPr>
          <w:rFonts w:ascii="Microsoft YaHei UI Western" w:hAnsi="Microsoft YaHei UI Western" w:cs="Microsoft YaHei UI Western"/>
          <w:sz w:val="21"/>
          <w:szCs w:val="21"/>
        </w:rPr>
        <w:t>“</w:t>
      </w:r>
      <w:r w:rsidRPr="00E515A6">
        <w:rPr>
          <w:rFonts w:hint="eastAsia"/>
          <w:sz w:val="21"/>
          <w:szCs w:val="21"/>
        </w:rPr>
        <w:t>昨天</w:t>
      </w:r>
      <w:r w:rsidRPr="00E515A6">
        <w:rPr>
          <w:rFonts w:ascii="Microsoft YaHei UI Western" w:hAnsi="Microsoft YaHei UI Western" w:cs="Microsoft YaHei UI Western"/>
          <w:sz w:val="21"/>
          <w:szCs w:val="21"/>
        </w:rPr>
        <w:t>”</w:t>
      </w:r>
      <w:r w:rsidRPr="00E515A6">
        <w:rPr>
          <w:rFonts w:hint="eastAsia"/>
          <w:sz w:val="21"/>
          <w:szCs w:val="21"/>
        </w:rPr>
        <w:t>指</w:t>
      </w:r>
      <w:r w:rsidRPr="00E515A6">
        <w:rPr>
          <w:rFonts w:hint="eastAsia"/>
          <w:sz w:val="21"/>
          <w:szCs w:val="21"/>
          <w:u w:val="single" w:color="000000"/>
        </w:rPr>
        <w:t>过去的</w:t>
      </w:r>
    </w:p>
    <w:p w:rsidR="00D006C1" w:rsidRPr="00E515A6" w:rsidRDefault="00D006C1" w:rsidP="00E515A6">
      <w:pPr>
        <w:spacing w:after="0" w:line="280" w:lineRule="exact"/>
        <w:ind w:left="10" w:right="158"/>
        <w:rPr>
          <w:sz w:val="21"/>
          <w:szCs w:val="21"/>
        </w:rPr>
      </w:pPr>
      <w:r w:rsidRPr="00E515A6">
        <w:rPr>
          <w:rFonts w:hint="eastAsia"/>
          <w:sz w:val="21"/>
          <w:szCs w:val="21"/>
          <w:u w:val="single" w:color="000000"/>
        </w:rPr>
        <w:t>历史。</w:t>
      </w:r>
      <w:r w:rsidRPr="00E515A6">
        <w:rPr>
          <w:rFonts w:ascii="Microsoft YaHei UI Western" w:hAnsi="Microsoft YaHei UI Western" w:cs="Microsoft YaHei UI Western"/>
          <w:sz w:val="21"/>
          <w:szCs w:val="21"/>
        </w:rPr>
        <w:t>“</w:t>
      </w:r>
      <w:r w:rsidRPr="00E515A6">
        <w:rPr>
          <w:rFonts w:hint="eastAsia"/>
          <w:sz w:val="21"/>
          <w:szCs w:val="21"/>
        </w:rPr>
        <w:t>今天</w:t>
      </w:r>
      <w:r w:rsidRPr="00E515A6">
        <w:rPr>
          <w:rFonts w:ascii="Microsoft YaHei UI Western" w:hAnsi="Microsoft YaHei UI Western" w:cs="Microsoft YaHei UI Western"/>
          <w:sz w:val="21"/>
          <w:szCs w:val="21"/>
        </w:rPr>
        <w:t>”</w:t>
      </w:r>
      <w:r w:rsidRPr="00E515A6">
        <w:rPr>
          <w:rFonts w:hint="eastAsia"/>
          <w:sz w:val="21"/>
          <w:szCs w:val="21"/>
        </w:rPr>
        <w:t>指</w:t>
      </w:r>
      <w:r w:rsidRPr="00E515A6">
        <w:rPr>
          <w:rFonts w:hint="eastAsia"/>
          <w:sz w:val="21"/>
          <w:szCs w:val="21"/>
          <w:u w:val="single" w:color="000000"/>
        </w:rPr>
        <w:t>现在；</w:t>
      </w:r>
      <w:r w:rsidRPr="00E515A6">
        <w:rPr>
          <w:rFonts w:ascii="Microsoft YaHei UI Western" w:hAnsi="Microsoft YaHei UI Western" w:cs="Microsoft YaHei UI Western"/>
          <w:sz w:val="21"/>
          <w:szCs w:val="21"/>
        </w:rPr>
        <w:t>“</w:t>
      </w:r>
      <w:r w:rsidRPr="00E515A6">
        <w:rPr>
          <w:rFonts w:hint="eastAsia"/>
          <w:sz w:val="21"/>
          <w:szCs w:val="21"/>
        </w:rPr>
        <w:t>理想</w:t>
      </w:r>
      <w:r w:rsidRPr="00E515A6">
        <w:rPr>
          <w:rFonts w:ascii="Microsoft YaHei UI Western" w:hAnsi="Microsoft YaHei UI Western" w:cs="Microsoft YaHei UI Western"/>
          <w:sz w:val="21"/>
          <w:szCs w:val="21"/>
        </w:rPr>
        <w:t>”</w:t>
      </w:r>
      <w:r w:rsidRPr="00E515A6">
        <w:rPr>
          <w:rFonts w:hint="eastAsia"/>
          <w:sz w:val="21"/>
          <w:szCs w:val="21"/>
          <w:u w:val="single" w:color="000000"/>
        </w:rPr>
        <w:t>指未来。</w:t>
      </w:r>
      <w:r w:rsidRPr="00E515A6">
        <w:rPr>
          <w:rFonts w:hint="eastAsia"/>
          <w:sz w:val="21"/>
          <w:szCs w:val="21"/>
        </w:rPr>
        <w:t>诗人用这句话形象地说明了</w:t>
      </w:r>
      <w:r w:rsidRPr="00E515A6">
        <w:rPr>
          <w:rFonts w:hint="eastAsia"/>
          <w:sz w:val="21"/>
          <w:szCs w:val="21"/>
          <w:u w:val="single" w:color="000000"/>
        </w:rPr>
        <w:t>教师不仅要让学</w:t>
      </w:r>
    </w:p>
    <w:p w:rsidR="00D006C1" w:rsidRPr="00E515A6" w:rsidRDefault="00D006C1" w:rsidP="00E515A6">
      <w:pPr>
        <w:spacing w:after="0" w:line="280" w:lineRule="exact"/>
        <w:ind w:left="9"/>
        <w:rPr>
          <w:sz w:val="21"/>
          <w:szCs w:val="21"/>
        </w:rPr>
      </w:pPr>
      <w:r w:rsidRPr="00E515A6">
        <w:rPr>
          <w:rFonts w:hint="eastAsia"/>
          <w:sz w:val="21"/>
          <w:szCs w:val="21"/>
          <w:u w:val="single" w:color="000000"/>
        </w:rPr>
        <w:t>生知道历史，现状和未来，还要帮助学生树立远大的理想，走向幸福的明天。</w:t>
      </w:r>
      <w:r w:rsidRPr="00E515A6">
        <w:rPr>
          <w:sz w:val="21"/>
          <w:szCs w:val="21"/>
        </w:rPr>
        <w:t xml:space="preserve"> 6</w:t>
      </w:r>
      <w:r w:rsidRPr="00E515A6">
        <w:rPr>
          <w:rFonts w:hint="eastAsia"/>
          <w:sz w:val="21"/>
          <w:szCs w:val="21"/>
        </w:rPr>
        <w:t>．</w:t>
      </w:r>
      <w:r w:rsidRPr="00E515A6">
        <w:rPr>
          <w:rFonts w:ascii="Microsoft YaHei UI Western" w:hAnsi="Microsoft YaHei UI Western" w:cs="Microsoft YaHei UI Western"/>
          <w:sz w:val="21"/>
          <w:szCs w:val="21"/>
        </w:rPr>
        <w:t>“</w:t>
      </w:r>
      <w:r w:rsidRPr="00E515A6">
        <w:rPr>
          <w:rFonts w:hint="eastAsia"/>
          <w:sz w:val="21"/>
          <w:szCs w:val="21"/>
        </w:rPr>
        <w:t>春</w:t>
      </w:r>
    </w:p>
    <w:p w:rsidR="00D006C1" w:rsidRPr="00E515A6" w:rsidRDefault="00D006C1" w:rsidP="00E515A6">
      <w:pPr>
        <w:spacing w:after="0" w:line="280" w:lineRule="exact"/>
        <w:ind w:left="9"/>
        <w:rPr>
          <w:sz w:val="21"/>
          <w:szCs w:val="21"/>
        </w:rPr>
      </w:pPr>
      <w:r w:rsidRPr="00E515A6">
        <w:rPr>
          <w:rFonts w:hint="eastAsia"/>
          <w:sz w:val="21"/>
          <w:szCs w:val="21"/>
        </w:rPr>
        <w:t>晖</w:t>
      </w:r>
      <w:r w:rsidRPr="00E515A6">
        <w:rPr>
          <w:rFonts w:ascii="Microsoft YaHei UI Western" w:hAnsi="Microsoft YaHei UI Western" w:cs="Microsoft YaHei UI Western"/>
          <w:sz w:val="21"/>
          <w:szCs w:val="21"/>
        </w:rPr>
        <w:t>”</w:t>
      </w:r>
      <w:r w:rsidRPr="00E515A6">
        <w:rPr>
          <w:rFonts w:hint="eastAsia"/>
          <w:sz w:val="21"/>
          <w:szCs w:val="21"/>
        </w:rPr>
        <w:t>：比喻</w:t>
      </w:r>
      <w:r w:rsidRPr="00E515A6">
        <w:rPr>
          <w:rFonts w:hint="eastAsia"/>
          <w:sz w:val="21"/>
          <w:szCs w:val="21"/>
          <w:u w:val="single" w:color="000000"/>
        </w:rPr>
        <w:t>教师的关心和爱护；</w:t>
      </w:r>
      <w:r w:rsidRPr="00E515A6">
        <w:rPr>
          <w:rFonts w:ascii="Microsoft YaHei UI Western" w:hAnsi="Microsoft YaHei UI Western" w:cs="Microsoft YaHei UI Western"/>
          <w:sz w:val="21"/>
          <w:szCs w:val="21"/>
        </w:rPr>
        <w:t>“</w:t>
      </w:r>
      <w:r w:rsidRPr="00E515A6">
        <w:rPr>
          <w:rFonts w:hint="eastAsia"/>
          <w:sz w:val="21"/>
          <w:szCs w:val="21"/>
        </w:rPr>
        <w:t>朝霞</w:t>
      </w:r>
      <w:r w:rsidRPr="00E515A6">
        <w:rPr>
          <w:rFonts w:ascii="Microsoft YaHei UI Western" w:hAnsi="Microsoft YaHei UI Western" w:cs="Microsoft YaHei UI Western"/>
          <w:sz w:val="21"/>
          <w:szCs w:val="21"/>
        </w:rPr>
        <w:t>”</w:t>
      </w:r>
      <w:r w:rsidRPr="00E515A6">
        <w:rPr>
          <w:rFonts w:hint="eastAsia"/>
          <w:sz w:val="21"/>
          <w:szCs w:val="21"/>
        </w:rPr>
        <w:t>：比喻</w:t>
      </w:r>
      <w:r w:rsidRPr="00E515A6">
        <w:rPr>
          <w:rFonts w:hint="eastAsia"/>
          <w:sz w:val="21"/>
          <w:szCs w:val="21"/>
          <w:u w:val="single" w:color="000000"/>
        </w:rPr>
        <w:t>教师的教学像早晨的霞光，</w:t>
      </w:r>
      <w:r w:rsidRPr="00E515A6">
        <w:rPr>
          <w:sz w:val="21"/>
          <w:szCs w:val="21"/>
        </w:rPr>
        <w:t xml:space="preserve"> </w:t>
      </w:r>
    </w:p>
    <w:p w:rsidR="00D006C1" w:rsidRPr="00E515A6" w:rsidRDefault="00D006C1" w:rsidP="00E515A6">
      <w:pPr>
        <w:spacing w:after="0" w:line="280" w:lineRule="exact"/>
        <w:ind w:left="9"/>
        <w:rPr>
          <w:sz w:val="21"/>
          <w:szCs w:val="21"/>
        </w:rPr>
      </w:pPr>
      <w:r w:rsidRPr="00E515A6">
        <w:rPr>
          <w:rFonts w:hint="eastAsia"/>
          <w:sz w:val="21"/>
          <w:szCs w:val="21"/>
          <w:u w:val="single" w:color="000000"/>
        </w:rPr>
        <w:t>给学生带来光明、美好的一天；</w:t>
      </w:r>
      <w:r w:rsidRPr="00E515A6">
        <w:rPr>
          <w:rFonts w:ascii="Microsoft YaHei UI Western" w:hAnsi="Microsoft YaHei UI Western" w:cs="Microsoft YaHei UI Western"/>
          <w:sz w:val="21"/>
          <w:szCs w:val="21"/>
        </w:rPr>
        <w:t>“</w:t>
      </w:r>
      <w:r w:rsidRPr="00E515A6">
        <w:rPr>
          <w:rFonts w:hint="eastAsia"/>
          <w:sz w:val="21"/>
          <w:szCs w:val="21"/>
        </w:rPr>
        <w:t>春蚕</w:t>
      </w:r>
      <w:r w:rsidRPr="00E515A6">
        <w:rPr>
          <w:rFonts w:ascii="Microsoft YaHei UI Western" w:hAnsi="Microsoft YaHei UI Western" w:cs="Microsoft YaHei UI Western"/>
          <w:sz w:val="21"/>
          <w:szCs w:val="21"/>
        </w:rPr>
        <w:t>”</w:t>
      </w:r>
      <w:r w:rsidRPr="00E515A6">
        <w:rPr>
          <w:rFonts w:hint="eastAsia"/>
          <w:sz w:val="21"/>
          <w:szCs w:val="21"/>
        </w:rPr>
        <w:t>：比喻</w:t>
      </w:r>
      <w:r w:rsidRPr="00E515A6">
        <w:rPr>
          <w:rFonts w:hint="eastAsia"/>
          <w:sz w:val="21"/>
          <w:szCs w:val="21"/>
          <w:u w:val="single" w:color="000000"/>
        </w:rPr>
        <w:t>辛勤的老师；</w:t>
      </w:r>
      <w:r w:rsidRPr="00E515A6">
        <w:rPr>
          <w:rFonts w:ascii="Microsoft YaHei UI Western" w:hAnsi="Microsoft YaHei UI Western" w:cs="Microsoft YaHei UI Western"/>
          <w:sz w:val="21"/>
          <w:szCs w:val="21"/>
          <w:u w:val="single" w:color="000000"/>
        </w:rPr>
        <w:t>“</w:t>
      </w:r>
      <w:r w:rsidRPr="00E515A6">
        <w:rPr>
          <w:rFonts w:hint="eastAsia"/>
          <w:sz w:val="21"/>
          <w:szCs w:val="21"/>
          <w:u w:val="single" w:color="000000"/>
        </w:rPr>
        <w:t>理想的丝线</w:t>
      </w:r>
      <w:r w:rsidRPr="00E515A6">
        <w:rPr>
          <w:rFonts w:ascii="Microsoft YaHei UI Western" w:hAnsi="Microsoft YaHei UI Western" w:cs="Microsoft YaHei UI Western"/>
          <w:sz w:val="21"/>
          <w:szCs w:val="21"/>
          <w:u w:val="single" w:color="000000"/>
        </w:rPr>
        <w:t>”</w:t>
      </w:r>
      <w:r w:rsidRPr="00E515A6">
        <w:rPr>
          <w:rFonts w:hint="eastAsia"/>
          <w:sz w:val="21"/>
          <w:szCs w:val="21"/>
          <w:u w:val="single" w:color="000000"/>
        </w:rPr>
        <w:t>：比喻教</w:t>
      </w:r>
    </w:p>
    <w:p w:rsidR="00D006C1" w:rsidRPr="00E515A6" w:rsidRDefault="00D006C1" w:rsidP="00E515A6">
      <w:pPr>
        <w:spacing w:after="0" w:line="280" w:lineRule="exact"/>
        <w:ind w:left="20" w:right="158"/>
        <w:rPr>
          <w:sz w:val="21"/>
          <w:szCs w:val="21"/>
        </w:rPr>
      </w:pPr>
      <w:r w:rsidRPr="00E515A6">
        <w:rPr>
          <w:rFonts w:hint="eastAsia"/>
          <w:sz w:val="21"/>
          <w:szCs w:val="21"/>
          <w:u w:val="single" w:color="000000"/>
        </w:rPr>
        <w:t>师辛勤劳动的工作成果；</w:t>
      </w:r>
      <w:r w:rsidRPr="00E515A6">
        <w:rPr>
          <w:rFonts w:ascii="Microsoft YaHei UI Western" w:hAnsi="Microsoft YaHei UI Western" w:cs="Microsoft YaHei UI Western"/>
          <w:sz w:val="21"/>
          <w:szCs w:val="21"/>
        </w:rPr>
        <w:t xml:space="preserve"> “</w:t>
      </w:r>
      <w:r w:rsidRPr="00E515A6">
        <w:rPr>
          <w:rFonts w:hint="eastAsia"/>
          <w:sz w:val="21"/>
          <w:szCs w:val="21"/>
        </w:rPr>
        <w:t>甘露</w:t>
      </w:r>
      <w:r w:rsidRPr="00E515A6">
        <w:rPr>
          <w:rFonts w:ascii="Microsoft YaHei UI Western" w:hAnsi="Microsoft YaHei UI Western" w:cs="Microsoft YaHei UI Western"/>
          <w:sz w:val="21"/>
          <w:szCs w:val="21"/>
        </w:rPr>
        <w:t>”</w:t>
      </w:r>
      <w:r w:rsidRPr="00E515A6">
        <w:rPr>
          <w:rFonts w:hint="eastAsia"/>
          <w:sz w:val="21"/>
          <w:szCs w:val="21"/>
        </w:rPr>
        <w:t>：比喻</w:t>
      </w:r>
      <w:r w:rsidRPr="00E515A6">
        <w:rPr>
          <w:rFonts w:hint="eastAsia"/>
          <w:sz w:val="21"/>
          <w:szCs w:val="21"/>
          <w:u w:val="single" w:color="000000"/>
        </w:rPr>
        <w:t>教师付出的心血；</w:t>
      </w:r>
      <w:r w:rsidRPr="00E515A6">
        <w:rPr>
          <w:rFonts w:ascii="Microsoft YaHei UI Western" w:hAnsi="Microsoft YaHei UI Western" w:cs="Microsoft YaHei UI Western"/>
          <w:sz w:val="21"/>
          <w:szCs w:val="21"/>
        </w:rPr>
        <w:t>“</w:t>
      </w:r>
      <w:r w:rsidRPr="00E515A6">
        <w:rPr>
          <w:rFonts w:hint="eastAsia"/>
          <w:sz w:val="21"/>
          <w:szCs w:val="21"/>
        </w:rPr>
        <w:t>茁壮的新苗</w:t>
      </w:r>
      <w:r w:rsidRPr="00E515A6">
        <w:rPr>
          <w:rFonts w:ascii="Microsoft YaHei UI Western" w:hAnsi="Microsoft YaHei UI Western" w:cs="Microsoft YaHei UI Western"/>
          <w:sz w:val="21"/>
          <w:szCs w:val="21"/>
        </w:rPr>
        <w:t>”“</w:t>
      </w:r>
      <w:r w:rsidRPr="00E515A6">
        <w:rPr>
          <w:rFonts w:hint="eastAsia"/>
          <w:sz w:val="21"/>
          <w:szCs w:val="21"/>
        </w:rPr>
        <w:t>幸福开放</w:t>
      </w:r>
    </w:p>
    <w:p w:rsidR="00D006C1" w:rsidRPr="00E515A6" w:rsidRDefault="00D006C1" w:rsidP="00E515A6">
      <w:pPr>
        <w:spacing w:after="0" w:line="280" w:lineRule="exact"/>
        <w:ind w:left="9"/>
        <w:rPr>
          <w:sz w:val="21"/>
          <w:szCs w:val="21"/>
        </w:rPr>
      </w:pPr>
      <w:r w:rsidRPr="00E515A6">
        <w:rPr>
          <w:rFonts w:hint="eastAsia"/>
          <w:sz w:val="21"/>
          <w:szCs w:val="21"/>
        </w:rPr>
        <w:t>的鲜花</w:t>
      </w:r>
      <w:r w:rsidRPr="00E515A6">
        <w:rPr>
          <w:rFonts w:ascii="Microsoft YaHei UI Western" w:hAnsi="Microsoft YaHei UI Western" w:cs="Microsoft YaHei UI Western"/>
          <w:sz w:val="21"/>
          <w:szCs w:val="21"/>
        </w:rPr>
        <w:t>”</w:t>
      </w:r>
      <w:r w:rsidRPr="00E515A6">
        <w:rPr>
          <w:rFonts w:hint="eastAsia"/>
          <w:sz w:val="21"/>
          <w:szCs w:val="21"/>
        </w:rPr>
        <w:t>：</w:t>
      </w:r>
      <w:r w:rsidRPr="00E515A6">
        <w:rPr>
          <w:rFonts w:hint="eastAsia"/>
          <w:sz w:val="21"/>
          <w:szCs w:val="21"/>
          <w:u w:val="single" w:color="000000"/>
        </w:rPr>
        <w:t>比喻幸福成长的学生。</w:t>
      </w:r>
      <w:r w:rsidRPr="00E515A6">
        <w:rPr>
          <w:sz w:val="21"/>
          <w:szCs w:val="21"/>
        </w:rPr>
        <w:t xml:space="preserve">  </w:t>
      </w:r>
    </w:p>
    <w:p w:rsidR="00D006C1" w:rsidRPr="00E515A6" w:rsidRDefault="00D006C1" w:rsidP="00E515A6">
      <w:pPr>
        <w:pStyle w:val="Heading1"/>
        <w:spacing w:after="0" w:line="280" w:lineRule="exact"/>
        <w:ind w:right="2"/>
        <w:rPr>
          <w:sz w:val="21"/>
          <w:szCs w:val="21"/>
        </w:rPr>
      </w:pPr>
      <w:r w:rsidRPr="00E515A6">
        <w:rPr>
          <w:sz w:val="21"/>
          <w:szCs w:val="21"/>
        </w:rPr>
        <w:t>2</w:t>
      </w:r>
      <w:r w:rsidRPr="00E515A6">
        <w:rPr>
          <w:rFonts w:hint="eastAsia"/>
          <w:sz w:val="21"/>
          <w:szCs w:val="21"/>
        </w:rPr>
        <w:t>．但愿人长久</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1</w:t>
      </w:r>
      <w:r w:rsidRPr="00E515A6">
        <w:rPr>
          <w:rFonts w:hint="eastAsia"/>
          <w:sz w:val="21"/>
          <w:szCs w:val="21"/>
        </w:rPr>
        <w:t>．《但愿人长久》的题目中：</w:t>
      </w:r>
      <w:r w:rsidRPr="00E515A6">
        <w:rPr>
          <w:rFonts w:ascii="Microsoft YaHei UI Western" w:hAnsi="Microsoft YaHei UI Western" w:cs="Microsoft YaHei UI Western"/>
          <w:sz w:val="21"/>
          <w:szCs w:val="21"/>
        </w:rPr>
        <w:t>“</w:t>
      </w:r>
      <w:r w:rsidRPr="00E515A6">
        <w:rPr>
          <w:rFonts w:hint="eastAsia"/>
          <w:sz w:val="21"/>
          <w:szCs w:val="21"/>
        </w:rPr>
        <w:t>但</w:t>
      </w:r>
      <w:r w:rsidRPr="00E515A6">
        <w:rPr>
          <w:rFonts w:ascii="Microsoft YaHei UI Western" w:hAnsi="Microsoft YaHei UI Western" w:cs="Microsoft YaHei UI Western"/>
          <w:sz w:val="21"/>
          <w:szCs w:val="21"/>
        </w:rPr>
        <w:t>”</w:t>
      </w:r>
      <w:r w:rsidRPr="00E515A6">
        <w:rPr>
          <w:rFonts w:hint="eastAsia"/>
          <w:sz w:val="21"/>
          <w:szCs w:val="21"/>
        </w:rPr>
        <w:t>的意思是</w:t>
      </w:r>
      <w:r w:rsidRPr="00E515A6">
        <w:rPr>
          <w:rFonts w:hint="eastAsia"/>
          <w:sz w:val="21"/>
          <w:szCs w:val="21"/>
          <w:u w:val="single" w:color="000000"/>
        </w:rPr>
        <w:t>只</w:t>
      </w:r>
      <w:r w:rsidRPr="00E515A6">
        <w:rPr>
          <w:rFonts w:hint="eastAsia"/>
          <w:sz w:val="21"/>
          <w:szCs w:val="21"/>
        </w:rPr>
        <w:t>。</w:t>
      </w:r>
      <w:r w:rsidRPr="00E515A6">
        <w:rPr>
          <w:rFonts w:ascii="Microsoft YaHei UI Western" w:hAnsi="Microsoft YaHei UI Western" w:cs="Microsoft YaHei UI Western"/>
          <w:sz w:val="21"/>
          <w:szCs w:val="21"/>
        </w:rPr>
        <w:t>“</w:t>
      </w:r>
      <w:r w:rsidRPr="00E515A6">
        <w:rPr>
          <w:rFonts w:hint="eastAsia"/>
          <w:sz w:val="21"/>
          <w:szCs w:val="21"/>
        </w:rPr>
        <w:t>愿</w:t>
      </w:r>
      <w:r w:rsidRPr="00E515A6">
        <w:rPr>
          <w:rFonts w:ascii="Microsoft YaHei UI Western" w:hAnsi="Microsoft YaHei UI Western" w:cs="Microsoft YaHei UI Western"/>
          <w:sz w:val="21"/>
          <w:szCs w:val="21"/>
        </w:rPr>
        <w:t>”</w:t>
      </w:r>
      <w:r w:rsidRPr="00E515A6">
        <w:rPr>
          <w:rFonts w:hint="eastAsia"/>
          <w:sz w:val="21"/>
          <w:szCs w:val="21"/>
        </w:rPr>
        <w:t>是</w:t>
      </w:r>
      <w:r w:rsidRPr="00E515A6">
        <w:rPr>
          <w:rFonts w:hint="eastAsia"/>
          <w:sz w:val="21"/>
          <w:szCs w:val="21"/>
          <w:u w:val="single" w:color="000000"/>
        </w:rPr>
        <w:t>希望、祝愿</w:t>
      </w:r>
      <w:r w:rsidRPr="00E515A6">
        <w:rPr>
          <w:rFonts w:hint="eastAsia"/>
          <w:sz w:val="21"/>
          <w:szCs w:val="21"/>
        </w:rPr>
        <w:t>的意思。</w:t>
      </w:r>
    </w:p>
    <w:p w:rsidR="00D006C1" w:rsidRPr="00E515A6" w:rsidRDefault="00D006C1" w:rsidP="00E515A6">
      <w:pPr>
        <w:spacing w:after="0" w:line="280" w:lineRule="exact"/>
        <w:ind w:left="9"/>
        <w:rPr>
          <w:sz w:val="21"/>
          <w:szCs w:val="21"/>
        </w:rPr>
      </w:pPr>
      <w:r w:rsidRPr="00E515A6">
        <w:rPr>
          <w:rFonts w:ascii="Microsoft YaHei UI Western" w:hAnsi="Microsoft YaHei UI Western" w:cs="Microsoft YaHei UI Western"/>
          <w:sz w:val="21"/>
          <w:szCs w:val="21"/>
        </w:rPr>
        <w:t>“</w:t>
      </w:r>
      <w:r w:rsidRPr="00E515A6">
        <w:rPr>
          <w:rFonts w:hint="eastAsia"/>
          <w:sz w:val="21"/>
          <w:szCs w:val="21"/>
        </w:rPr>
        <w:t>长久</w:t>
      </w:r>
      <w:r w:rsidRPr="00E515A6">
        <w:rPr>
          <w:rFonts w:ascii="Microsoft YaHei UI Western" w:hAnsi="Microsoft YaHei UI Western" w:cs="Microsoft YaHei UI Western"/>
          <w:sz w:val="21"/>
          <w:szCs w:val="21"/>
        </w:rPr>
        <w:t>”</w:t>
      </w:r>
      <w:r w:rsidRPr="00E515A6">
        <w:rPr>
          <w:rFonts w:hint="eastAsia"/>
          <w:sz w:val="21"/>
          <w:szCs w:val="21"/>
        </w:rPr>
        <w:t>的意思是</w:t>
      </w:r>
      <w:r w:rsidRPr="00E515A6">
        <w:rPr>
          <w:rFonts w:hint="eastAsia"/>
          <w:sz w:val="21"/>
          <w:szCs w:val="21"/>
          <w:u w:val="single" w:color="000000"/>
        </w:rPr>
        <w:t>长久地活着，心怀美好的情感</w:t>
      </w:r>
      <w:r w:rsidRPr="00E515A6">
        <w:rPr>
          <w:rFonts w:hint="eastAsia"/>
          <w:sz w:val="21"/>
          <w:szCs w:val="21"/>
        </w:rPr>
        <w:t>。题目的意思是：</w:t>
      </w:r>
      <w:r w:rsidRPr="00E515A6">
        <w:rPr>
          <w:rFonts w:hint="eastAsia"/>
          <w:sz w:val="21"/>
          <w:szCs w:val="21"/>
          <w:u w:val="single" w:color="000000"/>
        </w:rPr>
        <w:t>但愿大家都能健康生</w:t>
      </w:r>
    </w:p>
    <w:p w:rsidR="00D006C1" w:rsidRPr="00E515A6" w:rsidRDefault="00D006C1" w:rsidP="00E515A6">
      <w:pPr>
        <w:spacing w:after="0" w:line="280" w:lineRule="exact"/>
        <w:ind w:left="9"/>
        <w:rPr>
          <w:sz w:val="21"/>
          <w:szCs w:val="21"/>
        </w:rPr>
      </w:pPr>
      <w:r w:rsidRPr="00E515A6">
        <w:rPr>
          <w:rFonts w:hint="eastAsia"/>
          <w:sz w:val="21"/>
          <w:szCs w:val="21"/>
          <w:u w:val="single" w:color="000000"/>
        </w:rPr>
        <w:t>活，美好的情感常留心间。</w:t>
      </w:r>
      <w:r w:rsidRPr="00E515A6">
        <w:rPr>
          <w:rFonts w:hint="eastAsia"/>
          <w:sz w:val="21"/>
          <w:szCs w:val="21"/>
        </w:rPr>
        <w:t>苏轼由中秋圆月想起（</w:t>
      </w:r>
      <w:r w:rsidRPr="00E515A6">
        <w:rPr>
          <w:rFonts w:hint="eastAsia"/>
          <w:sz w:val="21"/>
          <w:szCs w:val="21"/>
          <w:u w:val="single" w:color="000000"/>
        </w:rPr>
        <w:t>手足情深，分别七年</w:t>
      </w:r>
      <w:r w:rsidRPr="00E515A6">
        <w:rPr>
          <w:rFonts w:hint="eastAsia"/>
          <w:sz w:val="21"/>
          <w:szCs w:val="21"/>
        </w:rPr>
        <w:t>）的弟弟，在深</w:t>
      </w:r>
    </w:p>
    <w:p w:rsidR="00D006C1" w:rsidRPr="00E515A6" w:rsidRDefault="00D006C1" w:rsidP="00E515A6">
      <w:pPr>
        <w:spacing w:after="0" w:line="280" w:lineRule="exact"/>
        <w:ind w:left="24" w:right="158"/>
        <w:rPr>
          <w:sz w:val="21"/>
          <w:szCs w:val="21"/>
        </w:rPr>
      </w:pPr>
      <w:r w:rsidRPr="00E515A6">
        <w:rPr>
          <w:rFonts w:hint="eastAsia"/>
          <w:sz w:val="21"/>
          <w:szCs w:val="21"/>
        </w:rPr>
        <w:t>深的思念中体会到（</w:t>
      </w:r>
      <w:r w:rsidRPr="00E515A6">
        <w:rPr>
          <w:rFonts w:ascii="Microsoft YaHei UI Western" w:hAnsi="Microsoft YaHei UI Western" w:cs="Microsoft YaHei UI Western"/>
          <w:sz w:val="21"/>
          <w:szCs w:val="21"/>
          <w:u w:val="single" w:color="000000"/>
        </w:rPr>
        <w:t>“</w:t>
      </w:r>
      <w:r w:rsidRPr="00E515A6">
        <w:rPr>
          <w:rFonts w:hint="eastAsia"/>
          <w:sz w:val="21"/>
          <w:szCs w:val="21"/>
          <w:u w:val="single" w:color="000000"/>
        </w:rPr>
        <w:t>人有悲欢离合，月有阴晴圆缺</w:t>
      </w:r>
      <w:r w:rsidRPr="00E515A6">
        <w:rPr>
          <w:rFonts w:ascii="Microsoft YaHei UI Western" w:hAnsi="Microsoft YaHei UI Western" w:cs="Microsoft YaHei UI Western"/>
          <w:sz w:val="21"/>
          <w:szCs w:val="21"/>
          <w:u w:val="single" w:color="000000"/>
        </w:rPr>
        <w:t>”</w:t>
      </w:r>
      <w:r w:rsidRPr="00E515A6">
        <w:rPr>
          <w:rFonts w:hint="eastAsia"/>
          <w:sz w:val="21"/>
          <w:szCs w:val="21"/>
        </w:rPr>
        <w:t>）的人生哲理，用（</w:t>
      </w:r>
      <w:r w:rsidRPr="00E515A6">
        <w:rPr>
          <w:rFonts w:ascii="Microsoft YaHei UI Western" w:hAnsi="Microsoft YaHei UI Western" w:cs="Microsoft YaHei UI Western"/>
          <w:sz w:val="21"/>
          <w:szCs w:val="21"/>
          <w:u w:val="single" w:color="000000"/>
        </w:rPr>
        <w:t>“</w:t>
      </w:r>
      <w:r w:rsidRPr="00E515A6">
        <w:rPr>
          <w:rFonts w:hint="eastAsia"/>
          <w:sz w:val="21"/>
          <w:szCs w:val="21"/>
          <w:u w:val="single" w:color="000000"/>
        </w:rPr>
        <w:t>但愿人长久，千里共婵娟</w:t>
      </w:r>
      <w:r w:rsidRPr="00E515A6">
        <w:rPr>
          <w:rFonts w:ascii="Microsoft YaHei UI Western" w:hAnsi="Microsoft YaHei UI Western" w:cs="Microsoft YaHei UI Western"/>
          <w:sz w:val="21"/>
          <w:szCs w:val="21"/>
          <w:u w:val="single" w:color="000000"/>
        </w:rPr>
        <w:t>”</w:t>
      </w:r>
      <w:r w:rsidRPr="00E515A6">
        <w:rPr>
          <w:rFonts w:hint="eastAsia"/>
          <w:sz w:val="21"/>
          <w:szCs w:val="21"/>
        </w:rPr>
        <w:t>）表达自己的美好祝愿。课文中表现苏轼情感变化的词语是先</w:t>
      </w:r>
      <w:r w:rsidRPr="00E515A6">
        <w:rPr>
          <w:rFonts w:ascii="Microsoft YaHei UI Western" w:hAnsi="Microsoft YaHei UI Western" w:cs="Microsoft YaHei UI Western"/>
          <w:sz w:val="21"/>
          <w:szCs w:val="21"/>
          <w:u w:val="single" w:color="000000"/>
        </w:rPr>
        <w:t>“</w:t>
      </w:r>
      <w:r w:rsidRPr="00E515A6">
        <w:rPr>
          <w:rFonts w:hint="eastAsia"/>
          <w:sz w:val="21"/>
          <w:szCs w:val="21"/>
          <w:u w:val="single" w:color="000000"/>
        </w:rPr>
        <w:t>心绪</w:t>
      </w:r>
    </w:p>
    <w:p w:rsidR="00D006C1" w:rsidRPr="00E515A6" w:rsidRDefault="00D006C1" w:rsidP="00E515A6">
      <w:pPr>
        <w:spacing w:after="0" w:line="280" w:lineRule="exact"/>
        <w:ind w:left="9"/>
        <w:rPr>
          <w:sz w:val="21"/>
          <w:szCs w:val="21"/>
        </w:rPr>
      </w:pPr>
      <w:r w:rsidRPr="00E515A6">
        <w:rPr>
          <w:rFonts w:hint="eastAsia"/>
          <w:sz w:val="21"/>
          <w:szCs w:val="21"/>
          <w:u w:val="single" w:color="000000"/>
        </w:rPr>
        <w:t>不宁</w:t>
      </w:r>
      <w:r w:rsidRPr="00E515A6">
        <w:rPr>
          <w:rFonts w:ascii="Microsoft YaHei UI Western" w:hAnsi="Microsoft YaHei UI Western" w:cs="Microsoft YaHei UI Western"/>
          <w:sz w:val="21"/>
          <w:szCs w:val="21"/>
          <w:u w:val="single" w:color="000000"/>
        </w:rPr>
        <w:t>”</w:t>
      </w:r>
      <w:r w:rsidRPr="00E515A6">
        <w:rPr>
          <w:rFonts w:hint="eastAsia"/>
          <w:sz w:val="21"/>
          <w:szCs w:val="21"/>
        </w:rPr>
        <w:t>，接着</w:t>
      </w:r>
      <w:r w:rsidRPr="00E515A6">
        <w:rPr>
          <w:rFonts w:ascii="Microsoft YaHei UI Western" w:hAnsi="Microsoft YaHei UI Western" w:cs="Microsoft YaHei UI Western"/>
          <w:sz w:val="21"/>
          <w:szCs w:val="21"/>
          <w:u w:val="single" w:color="000000"/>
        </w:rPr>
        <w:t>“</w:t>
      </w:r>
      <w:r w:rsidRPr="00E515A6">
        <w:rPr>
          <w:rFonts w:hint="eastAsia"/>
          <w:sz w:val="21"/>
          <w:szCs w:val="21"/>
          <w:u w:val="single" w:color="000000"/>
        </w:rPr>
        <w:t>埋怨</w:t>
      </w:r>
      <w:r w:rsidRPr="00E515A6">
        <w:rPr>
          <w:rFonts w:ascii="Microsoft YaHei UI Western" w:hAnsi="Microsoft YaHei UI Western" w:cs="Microsoft YaHei UI Western"/>
          <w:sz w:val="21"/>
          <w:szCs w:val="21"/>
          <w:u w:val="single" w:color="000000"/>
        </w:rPr>
        <w:t>”</w:t>
      </w:r>
      <w:r w:rsidRPr="00E515A6">
        <w:rPr>
          <w:rFonts w:hint="eastAsia"/>
          <w:sz w:val="21"/>
          <w:szCs w:val="21"/>
        </w:rPr>
        <w:t>，后来</w:t>
      </w:r>
      <w:r w:rsidRPr="00E515A6">
        <w:rPr>
          <w:rFonts w:ascii="Microsoft YaHei UI Western" w:hAnsi="Microsoft YaHei UI Western" w:cs="Microsoft YaHei UI Western"/>
          <w:sz w:val="21"/>
          <w:szCs w:val="21"/>
          <w:u w:val="single" w:color="000000"/>
        </w:rPr>
        <w:t>“</w:t>
      </w:r>
      <w:r w:rsidRPr="00E515A6">
        <w:rPr>
          <w:rFonts w:hint="eastAsia"/>
          <w:sz w:val="21"/>
          <w:szCs w:val="21"/>
          <w:u w:val="single" w:color="000000"/>
        </w:rPr>
        <w:t>宽慰</w:t>
      </w:r>
      <w:r w:rsidRPr="00E515A6">
        <w:rPr>
          <w:rFonts w:ascii="Microsoft YaHei UI Western" w:hAnsi="Microsoft YaHei UI Western" w:cs="Microsoft YaHei UI Western"/>
          <w:sz w:val="21"/>
          <w:szCs w:val="21"/>
          <w:u w:val="single" w:color="000000"/>
        </w:rPr>
        <w:t>”</w:t>
      </w:r>
      <w:r w:rsidRPr="00E515A6">
        <w:rPr>
          <w:rFonts w:hint="eastAsia"/>
          <w:sz w:val="21"/>
          <w:szCs w:val="21"/>
        </w:rPr>
        <w:t>。</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2</w:t>
      </w:r>
      <w:r w:rsidRPr="00E515A6">
        <w:rPr>
          <w:rFonts w:hint="eastAsia"/>
          <w:sz w:val="21"/>
          <w:szCs w:val="21"/>
        </w:rPr>
        <w:t>．</w:t>
      </w:r>
      <w:r w:rsidRPr="00E515A6">
        <w:rPr>
          <w:rFonts w:ascii="Microsoft YaHei UI Western" w:hAnsi="Microsoft YaHei UI Western" w:cs="Microsoft YaHei UI Western"/>
          <w:sz w:val="21"/>
          <w:szCs w:val="21"/>
        </w:rPr>
        <w:t>“</w:t>
      </w:r>
      <w:r w:rsidRPr="00E515A6">
        <w:rPr>
          <w:rFonts w:hint="eastAsia"/>
          <w:sz w:val="21"/>
          <w:szCs w:val="21"/>
        </w:rPr>
        <w:t>人有悲欢离合，月有阴晴圆缺，此事古难全。</w:t>
      </w:r>
      <w:r w:rsidRPr="00E515A6">
        <w:rPr>
          <w:rFonts w:ascii="Microsoft YaHei UI Western" w:hAnsi="Microsoft YaHei UI Western" w:cs="Microsoft YaHei UI Western"/>
          <w:sz w:val="21"/>
          <w:szCs w:val="21"/>
        </w:rPr>
        <w:t>”</w:t>
      </w:r>
      <w:r w:rsidRPr="00E515A6">
        <w:rPr>
          <w:rFonts w:hint="eastAsia"/>
          <w:sz w:val="21"/>
          <w:szCs w:val="21"/>
        </w:rPr>
        <w:t>可以用课文中的</w:t>
      </w:r>
      <w:r w:rsidRPr="00E515A6">
        <w:rPr>
          <w:rFonts w:ascii="Microsoft YaHei UI Western" w:hAnsi="Microsoft YaHei UI Western" w:cs="Microsoft YaHei UI Western"/>
          <w:sz w:val="21"/>
          <w:szCs w:val="21"/>
        </w:rPr>
        <w:t>“</w:t>
      </w:r>
      <w:r w:rsidRPr="00E515A6">
        <w:rPr>
          <w:rFonts w:hint="eastAsia"/>
          <w:sz w:val="21"/>
          <w:szCs w:val="21"/>
          <w:u w:val="single" w:color="000000"/>
        </w:rPr>
        <w:t>世上本来就</w:t>
      </w:r>
    </w:p>
    <w:p w:rsidR="00D006C1" w:rsidRPr="00E515A6" w:rsidRDefault="00D006C1" w:rsidP="00E515A6">
      <w:pPr>
        <w:spacing w:after="0" w:line="280" w:lineRule="exact"/>
        <w:ind w:left="9"/>
        <w:rPr>
          <w:sz w:val="21"/>
          <w:szCs w:val="21"/>
        </w:rPr>
      </w:pPr>
      <w:r w:rsidRPr="00E515A6">
        <w:rPr>
          <w:rFonts w:hint="eastAsia"/>
          <w:sz w:val="21"/>
          <w:szCs w:val="21"/>
          <w:u w:val="single" w:color="000000"/>
        </w:rPr>
        <w:t>是有悲也有欢、有离也有合的，就像天上的月儿有隐也有现、有圆也有缺一样，哪里会</w:t>
      </w:r>
    </w:p>
    <w:p w:rsidR="00D006C1" w:rsidRPr="00E515A6" w:rsidRDefault="00D006C1" w:rsidP="00E515A6">
      <w:pPr>
        <w:spacing w:after="0" w:line="280" w:lineRule="exact"/>
        <w:ind w:left="10" w:right="158"/>
        <w:rPr>
          <w:sz w:val="21"/>
          <w:szCs w:val="21"/>
        </w:rPr>
      </w:pPr>
      <w:r w:rsidRPr="00E515A6">
        <w:rPr>
          <w:rFonts w:hint="eastAsia"/>
          <w:sz w:val="21"/>
          <w:szCs w:val="21"/>
          <w:u w:val="single" w:color="000000"/>
        </w:rPr>
        <w:t>十全十美呢！</w:t>
      </w:r>
      <w:r w:rsidRPr="00E515A6">
        <w:rPr>
          <w:rFonts w:ascii="Microsoft YaHei UI Western" w:hAnsi="Microsoft YaHei UI Western" w:cs="Microsoft YaHei UI Western"/>
          <w:sz w:val="21"/>
          <w:szCs w:val="21"/>
        </w:rPr>
        <w:t>”</w:t>
      </w:r>
      <w:r w:rsidRPr="00E515A6">
        <w:rPr>
          <w:rFonts w:hint="eastAsia"/>
          <w:sz w:val="21"/>
          <w:szCs w:val="21"/>
        </w:rPr>
        <w:t>来解释；</w:t>
      </w:r>
      <w:r w:rsidRPr="00E515A6">
        <w:rPr>
          <w:rFonts w:ascii="Microsoft YaHei UI Western" w:hAnsi="Microsoft YaHei UI Western" w:cs="Microsoft YaHei UI Western"/>
          <w:sz w:val="21"/>
          <w:szCs w:val="21"/>
        </w:rPr>
        <w:t>“</w:t>
      </w:r>
      <w:r w:rsidRPr="00E515A6">
        <w:rPr>
          <w:rFonts w:hint="eastAsia"/>
          <w:sz w:val="21"/>
          <w:szCs w:val="21"/>
        </w:rPr>
        <w:t>但愿人长久，千里共婵娟！</w:t>
      </w:r>
      <w:r w:rsidRPr="00E515A6">
        <w:rPr>
          <w:rFonts w:ascii="Microsoft YaHei UI Western" w:hAnsi="Microsoft YaHei UI Western" w:cs="Microsoft YaHei UI Western"/>
          <w:sz w:val="21"/>
          <w:szCs w:val="21"/>
        </w:rPr>
        <w:t>”</w:t>
      </w:r>
      <w:r w:rsidRPr="00E515A6">
        <w:rPr>
          <w:rFonts w:hint="eastAsia"/>
          <w:sz w:val="21"/>
          <w:szCs w:val="21"/>
        </w:rPr>
        <w:t>可以用课文中的</w:t>
      </w:r>
      <w:r w:rsidRPr="00E515A6">
        <w:rPr>
          <w:rFonts w:ascii="Microsoft YaHei UI Western" w:hAnsi="Microsoft YaHei UI Western" w:cs="Microsoft YaHei UI Western"/>
          <w:sz w:val="21"/>
          <w:szCs w:val="21"/>
        </w:rPr>
        <w:t>“</w:t>
      </w:r>
      <w:r w:rsidRPr="00E515A6">
        <w:rPr>
          <w:rFonts w:hint="eastAsia"/>
          <w:sz w:val="21"/>
          <w:szCs w:val="21"/>
          <w:u w:val="single" w:color="000000"/>
        </w:rPr>
        <w:t>但愿美好的</w:t>
      </w:r>
    </w:p>
    <w:p w:rsidR="00D006C1" w:rsidRPr="00E515A6" w:rsidRDefault="00D006C1" w:rsidP="00E515A6">
      <w:pPr>
        <w:spacing w:after="0" w:line="280" w:lineRule="exact"/>
        <w:ind w:left="9"/>
        <w:rPr>
          <w:sz w:val="21"/>
          <w:szCs w:val="21"/>
        </w:rPr>
      </w:pPr>
      <w:r w:rsidRPr="00E515A6">
        <w:rPr>
          <w:rFonts w:hint="eastAsia"/>
          <w:sz w:val="21"/>
          <w:szCs w:val="21"/>
          <w:u w:val="single" w:color="000000"/>
        </w:rPr>
        <w:t>感情长留人们心间，虽然远隔千里，也能共同拥有这一轮明月！</w:t>
      </w:r>
      <w:r w:rsidRPr="00E515A6">
        <w:rPr>
          <w:rFonts w:ascii="Microsoft YaHei UI Western" w:hAnsi="Microsoft YaHei UI Western" w:cs="Microsoft YaHei UI Western"/>
          <w:sz w:val="21"/>
          <w:szCs w:val="21"/>
        </w:rPr>
        <w:t>”</w:t>
      </w:r>
      <w:r w:rsidRPr="00E515A6">
        <w:rPr>
          <w:rFonts w:hint="eastAsia"/>
          <w:sz w:val="21"/>
          <w:szCs w:val="21"/>
        </w:rPr>
        <w:t>来解释。词中的</w:t>
      </w:r>
      <w:r w:rsidRPr="00E515A6">
        <w:rPr>
          <w:rFonts w:ascii="Microsoft YaHei UI Western" w:hAnsi="Microsoft YaHei UI Western" w:cs="Microsoft YaHei UI Western"/>
          <w:sz w:val="21"/>
          <w:szCs w:val="21"/>
        </w:rPr>
        <w:t>“</w:t>
      </w:r>
      <w:r w:rsidRPr="00E515A6">
        <w:rPr>
          <w:rFonts w:hint="eastAsia"/>
          <w:sz w:val="21"/>
          <w:szCs w:val="21"/>
        </w:rPr>
        <w:t>此</w:t>
      </w:r>
    </w:p>
    <w:p w:rsidR="00D006C1" w:rsidRPr="00E515A6" w:rsidRDefault="00D006C1" w:rsidP="00E515A6">
      <w:pPr>
        <w:spacing w:after="0" w:line="280" w:lineRule="exact"/>
        <w:ind w:left="9"/>
        <w:rPr>
          <w:sz w:val="21"/>
          <w:szCs w:val="21"/>
        </w:rPr>
      </w:pPr>
      <w:r w:rsidRPr="00E515A6">
        <w:rPr>
          <w:rFonts w:hint="eastAsia"/>
          <w:sz w:val="21"/>
          <w:szCs w:val="21"/>
        </w:rPr>
        <w:t>事</w:t>
      </w:r>
      <w:r w:rsidRPr="00E515A6">
        <w:rPr>
          <w:rFonts w:ascii="Microsoft YaHei UI Western" w:hAnsi="Microsoft YaHei UI Western" w:cs="Microsoft YaHei UI Western"/>
          <w:sz w:val="21"/>
          <w:szCs w:val="21"/>
        </w:rPr>
        <w:t>”</w:t>
      </w:r>
      <w:r w:rsidRPr="00E515A6">
        <w:rPr>
          <w:rFonts w:hint="eastAsia"/>
          <w:sz w:val="21"/>
          <w:szCs w:val="21"/>
        </w:rPr>
        <w:t>指的是</w:t>
      </w:r>
      <w:r w:rsidRPr="00E515A6">
        <w:rPr>
          <w:rFonts w:ascii="Microsoft YaHei UI Western" w:hAnsi="Microsoft YaHei UI Western" w:cs="Microsoft YaHei UI Western"/>
          <w:sz w:val="21"/>
          <w:szCs w:val="21"/>
          <w:u w:val="single" w:color="000000"/>
        </w:rPr>
        <w:t>“</w:t>
      </w:r>
      <w:r w:rsidRPr="00E515A6">
        <w:rPr>
          <w:rFonts w:hint="eastAsia"/>
          <w:sz w:val="21"/>
          <w:szCs w:val="21"/>
          <w:u w:val="single" w:color="000000"/>
        </w:rPr>
        <w:t>人有悲欢离合，月有阴晴圆缺</w:t>
      </w:r>
      <w:r w:rsidRPr="00E515A6">
        <w:rPr>
          <w:rFonts w:ascii="Microsoft YaHei UI Western" w:hAnsi="Microsoft YaHei UI Western" w:cs="Microsoft YaHei UI Western"/>
          <w:sz w:val="21"/>
          <w:szCs w:val="21"/>
          <w:u w:val="single" w:color="000000"/>
        </w:rPr>
        <w:t>”</w:t>
      </w:r>
      <w:r w:rsidRPr="00E515A6">
        <w:rPr>
          <w:rFonts w:hint="eastAsia"/>
          <w:sz w:val="21"/>
          <w:szCs w:val="21"/>
        </w:rPr>
        <w:t>；</w:t>
      </w:r>
      <w:r w:rsidRPr="00E515A6">
        <w:rPr>
          <w:rFonts w:ascii="Microsoft YaHei UI Western" w:hAnsi="Microsoft YaHei UI Western" w:cs="Microsoft YaHei UI Western"/>
          <w:sz w:val="21"/>
          <w:szCs w:val="21"/>
        </w:rPr>
        <w:t>“</w:t>
      </w:r>
      <w:r w:rsidRPr="00E515A6">
        <w:rPr>
          <w:rFonts w:hint="eastAsia"/>
          <w:sz w:val="21"/>
          <w:szCs w:val="21"/>
        </w:rPr>
        <w:t>婵娟</w:t>
      </w:r>
      <w:r w:rsidRPr="00E515A6">
        <w:rPr>
          <w:rFonts w:ascii="Microsoft YaHei UI Western" w:hAnsi="Microsoft YaHei UI Western" w:cs="Microsoft YaHei UI Western"/>
          <w:sz w:val="21"/>
          <w:szCs w:val="21"/>
        </w:rPr>
        <w:t>”</w:t>
      </w:r>
      <w:r w:rsidRPr="00E515A6">
        <w:rPr>
          <w:rFonts w:hint="eastAsia"/>
          <w:sz w:val="21"/>
          <w:szCs w:val="21"/>
        </w:rPr>
        <w:t>原指</w:t>
      </w:r>
      <w:r w:rsidRPr="00E515A6">
        <w:rPr>
          <w:rFonts w:hint="eastAsia"/>
          <w:sz w:val="21"/>
          <w:szCs w:val="21"/>
          <w:u w:val="single" w:color="000000"/>
        </w:rPr>
        <w:t>美好的样子</w:t>
      </w:r>
      <w:r w:rsidRPr="00E515A6">
        <w:rPr>
          <w:rFonts w:hint="eastAsia"/>
          <w:sz w:val="21"/>
          <w:szCs w:val="21"/>
        </w:rPr>
        <w:t>，词中指</w:t>
      </w:r>
      <w:r w:rsidRPr="00E515A6">
        <w:rPr>
          <w:rFonts w:hint="eastAsia"/>
          <w:sz w:val="21"/>
          <w:szCs w:val="21"/>
          <w:u w:val="single" w:color="000000"/>
        </w:rPr>
        <w:t>美好</w:t>
      </w:r>
    </w:p>
    <w:p w:rsidR="00D006C1" w:rsidRPr="00E515A6" w:rsidRDefault="00D006C1" w:rsidP="00E515A6">
      <w:pPr>
        <w:spacing w:after="0" w:line="280" w:lineRule="exact"/>
        <w:ind w:left="10" w:right="158"/>
        <w:rPr>
          <w:sz w:val="21"/>
          <w:szCs w:val="21"/>
        </w:rPr>
      </w:pPr>
      <w:r w:rsidRPr="00E515A6">
        <w:rPr>
          <w:rFonts w:hint="eastAsia"/>
          <w:sz w:val="21"/>
          <w:szCs w:val="21"/>
          <w:u w:val="single" w:color="000000"/>
        </w:rPr>
        <w:t>的月色</w:t>
      </w:r>
      <w:r w:rsidRPr="00E515A6">
        <w:rPr>
          <w:rFonts w:hint="eastAsia"/>
          <w:sz w:val="21"/>
          <w:szCs w:val="21"/>
        </w:rPr>
        <w:t>。这些词句表达了词人</w:t>
      </w:r>
      <w:r w:rsidRPr="00E515A6">
        <w:rPr>
          <w:rFonts w:hint="eastAsia"/>
          <w:sz w:val="21"/>
          <w:szCs w:val="21"/>
          <w:u w:val="single" w:color="000000"/>
        </w:rPr>
        <w:t>热爱生活、积极奋发</w:t>
      </w:r>
      <w:r w:rsidRPr="00E515A6">
        <w:rPr>
          <w:rFonts w:hint="eastAsia"/>
          <w:sz w:val="21"/>
          <w:szCs w:val="21"/>
        </w:rPr>
        <w:t>的宽大胸怀。</w:t>
      </w:r>
      <w:r w:rsidRPr="00E515A6">
        <w:rPr>
          <w:sz w:val="21"/>
          <w:szCs w:val="21"/>
        </w:rPr>
        <w:t xml:space="preserve">  </w:t>
      </w:r>
    </w:p>
    <w:p w:rsidR="00D006C1" w:rsidRPr="00E515A6" w:rsidRDefault="00D006C1" w:rsidP="00E515A6">
      <w:pPr>
        <w:pStyle w:val="Heading1"/>
        <w:spacing w:after="0" w:line="280" w:lineRule="exact"/>
        <w:ind w:right="2"/>
        <w:rPr>
          <w:sz w:val="21"/>
          <w:szCs w:val="21"/>
        </w:rPr>
      </w:pPr>
      <w:r w:rsidRPr="00E515A6">
        <w:rPr>
          <w:sz w:val="21"/>
          <w:szCs w:val="21"/>
        </w:rPr>
        <w:t>3</w:t>
      </w:r>
      <w:r w:rsidRPr="00E515A6">
        <w:rPr>
          <w:rFonts w:hint="eastAsia"/>
          <w:sz w:val="21"/>
          <w:szCs w:val="21"/>
        </w:rPr>
        <w:t>．古诗两首</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1</w:t>
      </w:r>
      <w:r w:rsidRPr="00E515A6">
        <w:rPr>
          <w:rFonts w:hint="eastAsia"/>
          <w:sz w:val="21"/>
          <w:szCs w:val="21"/>
        </w:rPr>
        <w:t>．《望洞庭》是</w:t>
      </w:r>
      <w:r w:rsidRPr="00E515A6">
        <w:rPr>
          <w:rFonts w:hint="eastAsia"/>
          <w:sz w:val="21"/>
          <w:szCs w:val="21"/>
          <w:u w:val="single" w:color="000000"/>
        </w:rPr>
        <w:t>唐</w:t>
      </w:r>
      <w:r w:rsidRPr="00E515A6">
        <w:rPr>
          <w:rFonts w:hint="eastAsia"/>
          <w:sz w:val="21"/>
          <w:szCs w:val="21"/>
        </w:rPr>
        <w:t>代诗人</w:t>
      </w:r>
      <w:r w:rsidRPr="00E515A6">
        <w:rPr>
          <w:rFonts w:hint="eastAsia"/>
          <w:sz w:val="21"/>
          <w:szCs w:val="21"/>
          <w:u w:val="single" w:color="000000"/>
        </w:rPr>
        <w:t>刘禹锡</w:t>
      </w:r>
      <w:r w:rsidRPr="00E515A6">
        <w:rPr>
          <w:rFonts w:hint="eastAsia"/>
          <w:sz w:val="21"/>
          <w:szCs w:val="21"/>
        </w:rPr>
        <w:t>写的，作者借助丰富的想象和形象的比喻，描绘了</w:t>
      </w:r>
    </w:p>
    <w:p w:rsidR="00D006C1" w:rsidRPr="00E515A6" w:rsidRDefault="00D006C1" w:rsidP="00E515A6">
      <w:pPr>
        <w:spacing w:after="0" w:line="280" w:lineRule="exact"/>
        <w:ind w:left="10" w:right="158"/>
        <w:rPr>
          <w:sz w:val="21"/>
          <w:szCs w:val="21"/>
        </w:rPr>
      </w:pPr>
      <w:r w:rsidRPr="00E515A6">
        <w:rPr>
          <w:rFonts w:hint="eastAsia"/>
          <w:sz w:val="21"/>
          <w:szCs w:val="21"/>
          <w:u w:val="single" w:color="000000"/>
        </w:rPr>
        <w:t>秋月映照下的洞庭湖</w:t>
      </w:r>
      <w:r w:rsidRPr="00E515A6">
        <w:rPr>
          <w:rFonts w:hint="eastAsia"/>
          <w:sz w:val="21"/>
          <w:szCs w:val="21"/>
        </w:rPr>
        <w:t>的美景，表达了诗人</w:t>
      </w:r>
      <w:r w:rsidRPr="00E515A6">
        <w:rPr>
          <w:rFonts w:hint="eastAsia"/>
          <w:sz w:val="21"/>
          <w:szCs w:val="21"/>
          <w:u w:val="single" w:color="000000"/>
        </w:rPr>
        <w:t>热爱大自然</w:t>
      </w:r>
      <w:r w:rsidRPr="00E515A6">
        <w:rPr>
          <w:rFonts w:hint="eastAsia"/>
          <w:sz w:val="21"/>
          <w:szCs w:val="21"/>
        </w:rPr>
        <w:t>的美好感情。诗的前两句是：</w:t>
      </w:r>
      <w:r w:rsidRPr="00E515A6">
        <w:rPr>
          <w:rFonts w:hint="eastAsia"/>
          <w:sz w:val="21"/>
          <w:szCs w:val="21"/>
          <w:u w:val="single" w:color="000000"/>
        </w:rPr>
        <w:t>湖光</w:t>
      </w:r>
    </w:p>
    <w:p w:rsidR="00D006C1" w:rsidRPr="00E515A6" w:rsidRDefault="00D006C1" w:rsidP="00E515A6">
      <w:pPr>
        <w:spacing w:after="0" w:line="280" w:lineRule="exact"/>
        <w:ind w:left="9"/>
        <w:rPr>
          <w:sz w:val="21"/>
          <w:szCs w:val="21"/>
        </w:rPr>
      </w:pPr>
      <w:r w:rsidRPr="00E515A6">
        <w:rPr>
          <w:rFonts w:hint="eastAsia"/>
          <w:sz w:val="21"/>
          <w:szCs w:val="21"/>
          <w:u w:val="single" w:color="000000"/>
        </w:rPr>
        <w:t>秋月两相和，潭面无风镜未磨。</w:t>
      </w:r>
      <w:r w:rsidRPr="00E515A6">
        <w:rPr>
          <w:rFonts w:ascii="Microsoft YaHei UI Western" w:hAnsi="Microsoft YaHei UI Western" w:cs="Microsoft YaHei UI Western"/>
          <w:sz w:val="21"/>
          <w:szCs w:val="21"/>
        </w:rPr>
        <w:t>“</w:t>
      </w:r>
      <w:r w:rsidRPr="00E515A6">
        <w:rPr>
          <w:rFonts w:hint="eastAsia"/>
          <w:sz w:val="21"/>
          <w:szCs w:val="21"/>
        </w:rPr>
        <w:t>相</w:t>
      </w:r>
      <w:r w:rsidRPr="00E515A6">
        <w:rPr>
          <w:rFonts w:ascii="Microsoft YaHei UI Western" w:hAnsi="Microsoft YaHei UI Western" w:cs="Microsoft YaHei UI Western"/>
          <w:sz w:val="21"/>
          <w:szCs w:val="21"/>
        </w:rPr>
        <w:t>”</w:t>
      </w:r>
      <w:r w:rsidRPr="00E515A6">
        <w:rPr>
          <w:rFonts w:hint="eastAsia"/>
          <w:sz w:val="21"/>
          <w:szCs w:val="21"/>
        </w:rPr>
        <w:t>：</w:t>
      </w:r>
      <w:r w:rsidRPr="00E515A6">
        <w:rPr>
          <w:rFonts w:hint="eastAsia"/>
          <w:sz w:val="21"/>
          <w:szCs w:val="21"/>
          <w:u w:val="single" w:color="000000"/>
        </w:rPr>
        <w:t>相互。</w:t>
      </w:r>
      <w:r w:rsidRPr="00E515A6">
        <w:rPr>
          <w:rFonts w:ascii="Microsoft YaHei UI Western" w:hAnsi="Microsoft YaHei UI Western" w:cs="Microsoft YaHei UI Western"/>
          <w:sz w:val="21"/>
          <w:szCs w:val="21"/>
        </w:rPr>
        <w:t>“</w:t>
      </w:r>
      <w:r w:rsidRPr="00E515A6">
        <w:rPr>
          <w:rFonts w:hint="eastAsia"/>
          <w:sz w:val="21"/>
          <w:szCs w:val="21"/>
        </w:rPr>
        <w:t>和</w:t>
      </w:r>
      <w:r w:rsidRPr="00E515A6">
        <w:rPr>
          <w:rFonts w:ascii="Microsoft YaHei UI Western" w:hAnsi="Microsoft YaHei UI Western" w:cs="Microsoft YaHei UI Western"/>
          <w:sz w:val="21"/>
          <w:szCs w:val="21"/>
        </w:rPr>
        <w:t>”</w:t>
      </w:r>
      <w:r w:rsidRPr="00E515A6">
        <w:rPr>
          <w:rFonts w:hint="eastAsia"/>
          <w:sz w:val="21"/>
          <w:szCs w:val="21"/>
        </w:rPr>
        <w:t>：</w:t>
      </w:r>
      <w:r w:rsidRPr="00E515A6">
        <w:rPr>
          <w:rFonts w:hint="eastAsia"/>
          <w:sz w:val="21"/>
          <w:szCs w:val="21"/>
          <w:u w:val="single" w:color="000000"/>
        </w:rPr>
        <w:t>和谐，协调</w:t>
      </w:r>
      <w:r w:rsidRPr="00E515A6">
        <w:rPr>
          <w:rFonts w:hint="eastAsia"/>
          <w:sz w:val="21"/>
          <w:szCs w:val="21"/>
        </w:rPr>
        <w:t>。</w:t>
      </w:r>
      <w:r w:rsidRPr="00E515A6">
        <w:rPr>
          <w:rFonts w:ascii="Microsoft YaHei UI Western" w:hAnsi="Microsoft YaHei UI Western" w:cs="Microsoft YaHei UI Western"/>
          <w:sz w:val="21"/>
          <w:szCs w:val="21"/>
        </w:rPr>
        <w:t>“</w:t>
      </w:r>
      <w:r w:rsidRPr="00E515A6">
        <w:rPr>
          <w:rFonts w:hint="eastAsia"/>
          <w:sz w:val="21"/>
          <w:szCs w:val="21"/>
        </w:rPr>
        <w:t>镜</w:t>
      </w:r>
      <w:r w:rsidRPr="00E515A6">
        <w:rPr>
          <w:rFonts w:ascii="Microsoft YaHei UI Western" w:hAnsi="Microsoft YaHei UI Western" w:cs="Microsoft YaHei UI Western"/>
          <w:sz w:val="21"/>
          <w:szCs w:val="21"/>
        </w:rPr>
        <w:t>”</w:t>
      </w:r>
      <w:r w:rsidRPr="00E515A6">
        <w:rPr>
          <w:rFonts w:hint="eastAsia"/>
          <w:sz w:val="21"/>
          <w:szCs w:val="21"/>
        </w:rPr>
        <w:t>：</w:t>
      </w:r>
      <w:r w:rsidRPr="00E515A6">
        <w:rPr>
          <w:rFonts w:hint="eastAsia"/>
          <w:sz w:val="21"/>
          <w:szCs w:val="21"/>
          <w:u w:val="single" w:color="000000"/>
        </w:rPr>
        <w:t>铜镜，</w:t>
      </w:r>
    </w:p>
    <w:p w:rsidR="00D006C1" w:rsidRPr="00E515A6" w:rsidRDefault="00D006C1" w:rsidP="00E515A6">
      <w:pPr>
        <w:spacing w:after="0" w:line="280" w:lineRule="exact"/>
        <w:ind w:left="9"/>
        <w:rPr>
          <w:sz w:val="21"/>
          <w:szCs w:val="21"/>
        </w:rPr>
      </w:pPr>
      <w:r w:rsidRPr="00E515A6">
        <w:rPr>
          <w:rFonts w:hint="eastAsia"/>
          <w:sz w:val="21"/>
          <w:szCs w:val="21"/>
          <w:u w:val="single" w:color="000000"/>
        </w:rPr>
        <w:t>比喻洞庭湖水面。</w:t>
      </w:r>
      <w:r w:rsidRPr="00E515A6">
        <w:rPr>
          <w:rFonts w:ascii="Microsoft YaHei UI Western" w:hAnsi="Microsoft YaHei UI Western" w:cs="Microsoft YaHei UI Western"/>
          <w:sz w:val="21"/>
          <w:szCs w:val="21"/>
        </w:rPr>
        <w:t>“</w:t>
      </w:r>
      <w:r w:rsidRPr="00E515A6">
        <w:rPr>
          <w:rFonts w:hint="eastAsia"/>
          <w:sz w:val="21"/>
          <w:szCs w:val="21"/>
        </w:rPr>
        <w:t>未</w:t>
      </w:r>
      <w:r w:rsidRPr="00E515A6">
        <w:rPr>
          <w:rFonts w:ascii="Microsoft YaHei UI Western" w:hAnsi="Microsoft YaHei UI Western" w:cs="Microsoft YaHei UI Western"/>
          <w:sz w:val="21"/>
          <w:szCs w:val="21"/>
        </w:rPr>
        <w:t>”</w:t>
      </w:r>
      <w:r w:rsidRPr="00E515A6">
        <w:rPr>
          <w:rFonts w:hint="eastAsia"/>
          <w:sz w:val="21"/>
          <w:szCs w:val="21"/>
        </w:rPr>
        <w:t>：</w:t>
      </w:r>
      <w:r w:rsidRPr="00E515A6">
        <w:rPr>
          <w:rFonts w:hint="eastAsia"/>
          <w:sz w:val="21"/>
          <w:szCs w:val="21"/>
          <w:u w:val="single" w:color="000000"/>
        </w:rPr>
        <w:t>没有、未经。</w:t>
      </w:r>
      <w:r w:rsidRPr="00E515A6">
        <w:rPr>
          <w:rFonts w:ascii="Microsoft YaHei UI Western" w:hAnsi="Microsoft YaHei UI Western" w:cs="Microsoft YaHei UI Western"/>
          <w:sz w:val="21"/>
          <w:szCs w:val="21"/>
        </w:rPr>
        <w:t>“</w:t>
      </w:r>
      <w:r w:rsidRPr="00E515A6">
        <w:rPr>
          <w:rFonts w:hint="eastAsia"/>
          <w:sz w:val="21"/>
          <w:szCs w:val="21"/>
        </w:rPr>
        <w:t>镜未磨</w:t>
      </w:r>
      <w:r w:rsidRPr="00E515A6">
        <w:rPr>
          <w:rFonts w:ascii="Microsoft YaHei UI Western" w:hAnsi="Microsoft YaHei UI Western" w:cs="Microsoft YaHei UI Western"/>
          <w:sz w:val="21"/>
          <w:szCs w:val="21"/>
        </w:rPr>
        <w:t>”</w:t>
      </w:r>
      <w:r w:rsidRPr="00E515A6">
        <w:rPr>
          <w:rFonts w:hint="eastAsia"/>
          <w:sz w:val="21"/>
          <w:szCs w:val="21"/>
        </w:rPr>
        <w:t>：</w:t>
      </w:r>
      <w:r w:rsidRPr="00E515A6">
        <w:rPr>
          <w:rFonts w:hint="eastAsia"/>
          <w:sz w:val="21"/>
          <w:szCs w:val="21"/>
          <w:u w:val="single" w:color="000000"/>
        </w:rPr>
        <w:t>形象地表现了月光下洞庭湖面风</w:t>
      </w:r>
    </w:p>
    <w:p w:rsidR="00D006C1" w:rsidRPr="00E515A6" w:rsidRDefault="00D006C1" w:rsidP="00E515A6">
      <w:pPr>
        <w:spacing w:after="0" w:line="280" w:lineRule="exact"/>
        <w:ind w:left="9"/>
        <w:rPr>
          <w:sz w:val="21"/>
          <w:szCs w:val="21"/>
        </w:rPr>
      </w:pPr>
      <w:r w:rsidRPr="00E515A6">
        <w:rPr>
          <w:rFonts w:hint="eastAsia"/>
          <w:sz w:val="21"/>
          <w:szCs w:val="21"/>
          <w:u w:val="single" w:color="000000"/>
        </w:rPr>
        <w:t>平浪静的景象。</w:t>
      </w:r>
      <w:r w:rsidRPr="00E515A6">
        <w:rPr>
          <w:rFonts w:hint="eastAsia"/>
          <w:sz w:val="21"/>
          <w:szCs w:val="21"/>
        </w:rPr>
        <w:t>这两句的意思是：</w:t>
      </w:r>
      <w:r w:rsidRPr="00E515A6">
        <w:rPr>
          <w:rFonts w:hint="eastAsia"/>
          <w:sz w:val="21"/>
          <w:szCs w:val="21"/>
          <w:u w:val="single" w:color="000000"/>
        </w:rPr>
        <w:t>秋夜，洞庭湖水清澈透明，与明月的清光交相辉映，</w:t>
      </w:r>
    </w:p>
    <w:p w:rsidR="00D006C1" w:rsidRPr="00E515A6" w:rsidRDefault="00D006C1" w:rsidP="00E515A6">
      <w:pPr>
        <w:spacing w:after="0" w:line="280" w:lineRule="exact"/>
        <w:ind w:left="9"/>
        <w:rPr>
          <w:sz w:val="21"/>
          <w:szCs w:val="21"/>
        </w:rPr>
      </w:pPr>
      <w:r w:rsidRPr="00E515A6">
        <w:rPr>
          <w:rFonts w:hint="eastAsia"/>
          <w:sz w:val="21"/>
          <w:szCs w:val="21"/>
          <w:u w:val="single" w:color="000000"/>
        </w:rPr>
        <w:t>显得十分宁静、和谐；湖上无风，迷迷蒙蒙的湖面就像未经磨拭的铜镜一样。</w:t>
      </w:r>
      <w:r w:rsidRPr="00E515A6">
        <w:rPr>
          <w:rFonts w:hint="eastAsia"/>
          <w:sz w:val="21"/>
          <w:szCs w:val="21"/>
        </w:rPr>
        <w:t>可以用成</w:t>
      </w:r>
    </w:p>
    <w:p w:rsidR="00D006C1" w:rsidRPr="00E515A6" w:rsidRDefault="00D006C1" w:rsidP="00E515A6">
      <w:pPr>
        <w:spacing w:after="0" w:line="280" w:lineRule="exact"/>
        <w:ind w:left="9"/>
        <w:rPr>
          <w:sz w:val="21"/>
          <w:szCs w:val="21"/>
        </w:rPr>
      </w:pPr>
      <w:r w:rsidRPr="00E515A6">
        <w:rPr>
          <w:rFonts w:hint="eastAsia"/>
          <w:sz w:val="21"/>
          <w:szCs w:val="21"/>
        </w:rPr>
        <w:t>语</w:t>
      </w:r>
      <w:r w:rsidRPr="00E515A6">
        <w:rPr>
          <w:rFonts w:hint="eastAsia"/>
          <w:sz w:val="21"/>
          <w:szCs w:val="21"/>
          <w:u w:val="single" w:color="000000"/>
        </w:rPr>
        <w:t>水平如镜</w:t>
      </w:r>
      <w:r w:rsidRPr="00E515A6">
        <w:rPr>
          <w:rFonts w:hint="eastAsia"/>
          <w:sz w:val="21"/>
          <w:szCs w:val="21"/>
        </w:rPr>
        <w:t>来形容此时的洞庭湖。后两句是：</w:t>
      </w:r>
      <w:r w:rsidRPr="00E515A6">
        <w:rPr>
          <w:rFonts w:hint="eastAsia"/>
          <w:sz w:val="21"/>
          <w:szCs w:val="21"/>
          <w:u w:val="single" w:color="000000"/>
        </w:rPr>
        <w:t>遥望洞庭山水色，白银盘里一青螺。</w:t>
      </w:r>
      <w:r w:rsidRPr="00E515A6">
        <w:rPr>
          <w:rFonts w:ascii="Microsoft YaHei UI Western" w:hAnsi="Microsoft YaHei UI Western" w:cs="Microsoft YaHei UI Western"/>
          <w:sz w:val="21"/>
          <w:szCs w:val="21"/>
        </w:rPr>
        <w:t>“</w:t>
      </w:r>
      <w:r w:rsidRPr="00E515A6">
        <w:rPr>
          <w:rFonts w:hint="eastAsia"/>
          <w:sz w:val="21"/>
          <w:szCs w:val="21"/>
        </w:rPr>
        <w:t>遥望</w:t>
      </w:r>
      <w:r w:rsidRPr="00E515A6">
        <w:rPr>
          <w:rFonts w:ascii="Microsoft YaHei UI Western" w:hAnsi="Microsoft YaHei UI Western" w:cs="Microsoft YaHei UI Western"/>
          <w:sz w:val="21"/>
          <w:szCs w:val="21"/>
        </w:rPr>
        <w:t>”</w:t>
      </w:r>
      <w:r w:rsidRPr="00E515A6">
        <w:rPr>
          <w:rFonts w:hint="eastAsia"/>
          <w:sz w:val="21"/>
          <w:szCs w:val="21"/>
        </w:rPr>
        <w:t>：</w:t>
      </w:r>
      <w:r w:rsidRPr="00E515A6">
        <w:rPr>
          <w:rFonts w:hint="eastAsia"/>
          <w:sz w:val="21"/>
          <w:szCs w:val="21"/>
          <w:u w:val="single" w:color="000000"/>
        </w:rPr>
        <w:t>远望</w:t>
      </w:r>
      <w:r w:rsidRPr="00E515A6">
        <w:rPr>
          <w:rFonts w:hint="eastAsia"/>
          <w:sz w:val="21"/>
          <w:szCs w:val="21"/>
        </w:rPr>
        <w:t>。这两句的意思是说：</w:t>
      </w:r>
      <w:r w:rsidRPr="00E515A6">
        <w:rPr>
          <w:rFonts w:hint="eastAsia"/>
          <w:sz w:val="21"/>
          <w:szCs w:val="21"/>
          <w:u w:val="single" w:color="000000"/>
        </w:rPr>
        <w:t>在明月银辉下，青翠的君山，清澈的湖水，浑然一</w:t>
      </w:r>
    </w:p>
    <w:p w:rsidR="00D006C1" w:rsidRPr="00E515A6" w:rsidRDefault="00D006C1" w:rsidP="00E515A6">
      <w:pPr>
        <w:spacing w:after="0" w:line="280" w:lineRule="exact"/>
        <w:ind w:left="9"/>
        <w:rPr>
          <w:sz w:val="21"/>
          <w:szCs w:val="21"/>
        </w:rPr>
      </w:pPr>
      <w:r w:rsidRPr="00E515A6">
        <w:rPr>
          <w:rFonts w:hint="eastAsia"/>
          <w:sz w:val="21"/>
          <w:szCs w:val="21"/>
          <w:u w:val="single" w:color="000000"/>
        </w:rPr>
        <w:t>体</w:t>
      </w:r>
      <w:r w:rsidRPr="00E515A6">
        <w:rPr>
          <w:rFonts w:hint="eastAsia"/>
          <w:sz w:val="21"/>
          <w:szCs w:val="21"/>
        </w:rPr>
        <w:t>，</w:t>
      </w:r>
      <w:r w:rsidRPr="00E515A6">
        <w:rPr>
          <w:rFonts w:hint="eastAsia"/>
          <w:sz w:val="21"/>
          <w:szCs w:val="21"/>
          <w:u w:val="single" w:color="000000"/>
        </w:rPr>
        <w:t>远望如同银盘里放了一颗小巧玲珑的青螺，十分惹人喜爱。</w:t>
      </w:r>
      <w:r w:rsidRPr="00E515A6">
        <w:rPr>
          <w:rFonts w:hint="eastAsia"/>
          <w:sz w:val="21"/>
          <w:szCs w:val="21"/>
        </w:rPr>
        <w:t>诗中描写了</w:t>
      </w:r>
      <w:r w:rsidRPr="00E515A6">
        <w:rPr>
          <w:rFonts w:hint="eastAsia"/>
          <w:sz w:val="21"/>
          <w:szCs w:val="21"/>
          <w:u w:val="single" w:color="000000"/>
        </w:rPr>
        <w:t>白、银、青</w:t>
      </w:r>
    </w:p>
    <w:p w:rsidR="00D006C1" w:rsidRPr="00E515A6" w:rsidRDefault="00D006C1" w:rsidP="00E515A6">
      <w:pPr>
        <w:spacing w:after="0" w:line="280" w:lineRule="exact"/>
        <w:ind w:left="10" w:right="158"/>
        <w:rPr>
          <w:sz w:val="21"/>
          <w:szCs w:val="21"/>
        </w:rPr>
      </w:pPr>
      <w:r w:rsidRPr="00E515A6">
        <w:rPr>
          <w:rFonts w:hint="eastAsia"/>
          <w:sz w:val="21"/>
          <w:szCs w:val="21"/>
        </w:rPr>
        <w:t>三种颜色，将洞庭湖的秀丽娴静刻画得恰到好处。</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这首诗歌运用了</w:t>
      </w:r>
      <w:r w:rsidRPr="00E515A6">
        <w:rPr>
          <w:rFonts w:hint="eastAsia"/>
          <w:sz w:val="21"/>
          <w:szCs w:val="21"/>
          <w:u w:val="single" w:color="000000"/>
        </w:rPr>
        <w:t>比喻</w:t>
      </w:r>
      <w:r w:rsidRPr="00E515A6">
        <w:rPr>
          <w:rFonts w:hint="eastAsia"/>
          <w:sz w:val="21"/>
          <w:szCs w:val="21"/>
        </w:rPr>
        <w:t>的修辞手法，分别把</w:t>
      </w:r>
      <w:r w:rsidRPr="00E515A6">
        <w:rPr>
          <w:rFonts w:hint="eastAsia"/>
          <w:sz w:val="21"/>
          <w:szCs w:val="21"/>
          <w:u w:val="single" w:color="000000"/>
        </w:rPr>
        <w:t>洞庭湖水面</w:t>
      </w:r>
      <w:r w:rsidRPr="00E515A6">
        <w:rPr>
          <w:rFonts w:hint="eastAsia"/>
          <w:sz w:val="21"/>
          <w:szCs w:val="21"/>
        </w:rPr>
        <w:t>比作</w:t>
      </w:r>
      <w:r w:rsidRPr="00E515A6">
        <w:rPr>
          <w:rFonts w:hint="eastAsia"/>
          <w:sz w:val="21"/>
          <w:szCs w:val="21"/>
          <w:u w:val="single" w:color="000000"/>
        </w:rPr>
        <w:t>未磨的铜镜</w:t>
      </w:r>
      <w:r w:rsidRPr="00E515A6">
        <w:rPr>
          <w:rFonts w:hint="eastAsia"/>
          <w:sz w:val="21"/>
          <w:szCs w:val="21"/>
        </w:rPr>
        <w:t>；后两句把</w:t>
      </w:r>
      <w:r w:rsidRPr="00E515A6">
        <w:rPr>
          <w:rFonts w:hint="eastAsia"/>
          <w:sz w:val="21"/>
          <w:szCs w:val="21"/>
          <w:u w:val="single" w:color="000000"/>
        </w:rPr>
        <w:t>洞</w:t>
      </w:r>
    </w:p>
    <w:p w:rsidR="00D006C1" w:rsidRPr="00E515A6" w:rsidRDefault="00D006C1" w:rsidP="00E515A6">
      <w:pPr>
        <w:spacing w:after="0" w:line="280" w:lineRule="exact"/>
        <w:ind w:left="24" w:right="158"/>
        <w:rPr>
          <w:sz w:val="21"/>
          <w:szCs w:val="21"/>
        </w:rPr>
      </w:pPr>
      <w:r w:rsidRPr="00E515A6">
        <w:rPr>
          <w:rFonts w:hint="eastAsia"/>
          <w:sz w:val="21"/>
          <w:szCs w:val="21"/>
          <w:u w:val="single" w:color="000000"/>
        </w:rPr>
        <w:t>庭湖</w:t>
      </w:r>
      <w:r w:rsidRPr="00E515A6">
        <w:rPr>
          <w:rFonts w:hint="eastAsia"/>
          <w:sz w:val="21"/>
          <w:szCs w:val="21"/>
        </w:rPr>
        <w:t>比作了</w:t>
      </w:r>
      <w:r w:rsidRPr="00E515A6">
        <w:rPr>
          <w:rFonts w:hint="eastAsia"/>
          <w:sz w:val="21"/>
          <w:szCs w:val="21"/>
          <w:u w:val="single" w:color="000000"/>
        </w:rPr>
        <w:t>白银盘</w:t>
      </w:r>
      <w:r w:rsidRPr="00E515A6">
        <w:rPr>
          <w:rFonts w:hint="eastAsia"/>
          <w:sz w:val="21"/>
          <w:szCs w:val="21"/>
        </w:rPr>
        <w:t>，把</w:t>
      </w:r>
      <w:r w:rsidRPr="00E515A6">
        <w:rPr>
          <w:rFonts w:hint="eastAsia"/>
          <w:sz w:val="21"/>
          <w:szCs w:val="21"/>
          <w:u w:val="single" w:color="000000"/>
        </w:rPr>
        <w:t>君山</w:t>
      </w:r>
      <w:r w:rsidRPr="00E515A6">
        <w:rPr>
          <w:rFonts w:hint="eastAsia"/>
          <w:sz w:val="21"/>
          <w:szCs w:val="21"/>
        </w:rPr>
        <w:t>比作了</w:t>
      </w:r>
      <w:r w:rsidRPr="00E515A6">
        <w:rPr>
          <w:rFonts w:hint="eastAsia"/>
          <w:sz w:val="21"/>
          <w:szCs w:val="21"/>
          <w:u w:val="single" w:color="000000"/>
        </w:rPr>
        <w:t>青螺</w:t>
      </w:r>
      <w:r w:rsidRPr="00E515A6">
        <w:rPr>
          <w:rFonts w:hint="eastAsia"/>
          <w:sz w:val="21"/>
          <w:szCs w:val="21"/>
        </w:rPr>
        <w:t>。</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2</w:t>
      </w:r>
      <w:r w:rsidRPr="00E515A6">
        <w:rPr>
          <w:rFonts w:hint="eastAsia"/>
          <w:sz w:val="21"/>
          <w:szCs w:val="21"/>
        </w:rPr>
        <w:t>．《峨嵋山月歌》是</w:t>
      </w:r>
      <w:r w:rsidRPr="00E515A6">
        <w:rPr>
          <w:rFonts w:hint="eastAsia"/>
          <w:sz w:val="21"/>
          <w:szCs w:val="21"/>
          <w:u w:val="single" w:color="000000"/>
        </w:rPr>
        <w:t>唐</w:t>
      </w:r>
      <w:r w:rsidRPr="00E515A6">
        <w:rPr>
          <w:rFonts w:hint="eastAsia"/>
          <w:sz w:val="21"/>
          <w:szCs w:val="21"/>
        </w:rPr>
        <w:t>代诗人</w:t>
      </w:r>
      <w:r w:rsidRPr="00E515A6">
        <w:rPr>
          <w:rFonts w:hint="eastAsia"/>
          <w:sz w:val="21"/>
          <w:szCs w:val="21"/>
          <w:u w:val="single" w:color="000000"/>
        </w:rPr>
        <w:t>李白</w:t>
      </w:r>
      <w:r w:rsidRPr="00E515A6">
        <w:rPr>
          <w:rFonts w:hint="eastAsia"/>
          <w:sz w:val="21"/>
          <w:szCs w:val="21"/>
        </w:rPr>
        <w:t>初离四川时写的。诗人在（秋天的晚上）乘船远</w:t>
      </w:r>
    </w:p>
    <w:p w:rsidR="00D006C1" w:rsidRPr="00E515A6" w:rsidRDefault="00D006C1" w:rsidP="00E515A6">
      <w:pPr>
        <w:spacing w:after="0" w:line="280" w:lineRule="exact"/>
        <w:ind w:left="24" w:right="158"/>
        <w:rPr>
          <w:sz w:val="21"/>
          <w:szCs w:val="21"/>
        </w:rPr>
      </w:pPr>
      <w:r w:rsidRPr="00E515A6">
        <w:rPr>
          <w:rFonts w:hint="eastAsia"/>
          <w:sz w:val="21"/>
          <w:szCs w:val="21"/>
        </w:rPr>
        <w:t>行，从（清溪）出发，驶向（三峡），最后到达（渝州）。描写了</w:t>
      </w:r>
      <w:r w:rsidRPr="00E515A6">
        <w:rPr>
          <w:rFonts w:hint="eastAsia"/>
          <w:sz w:val="21"/>
          <w:szCs w:val="21"/>
          <w:u w:val="single" w:color="000000"/>
        </w:rPr>
        <w:t>月映清江</w:t>
      </w:r>
      <w:r w:rsidRPr="00E515A6">
        <w:rPr>
          <w:rFonts w:hint="eastAsia"/>
          <w:sz w:val="21"/>
          <w:szCs w:val="21"/>
        </w:rPr>
        <w:t>的美景，抒发</w:t>
      </w:r>
    </w:p>
    <w:p w:rsidR="00D006C1" w:rsidRPr="00E515A6" w:rsidRDefault="00D006C1" w:rsidP="00E515A6">
      <w:pPr>
        <w:spacing w:after="0" w:line="280" w:lineRule="exact"/>
        <w:ind w:left="24" w:right="158"/>
        <w:rPr>
          <w:sz w:val="21"/>
          <w:szCs w:val="21"/>
        </w:rPr>
      </w:pPr>
      <w:r w:rsidRPr="00E515A6">
        <w:rPr>
          <w:rFonts w:hint="eastAsia"/>
          <w:sz w:val="21"/>
          <w:szCs w:val="21"/>
        </w:rPr>
        <w:t>了作者秋夜行船时</w:t>
      </w:r>
      <w:r w:rsidRPr="00E515A6">
        <w:rPr>
          <w:rFonts w:hint="eastAsia"/>
          <w:sz w:val="21"/>
          <w:szCs w:val="21"/>
          <w:u w:val="single" w:color="000000"/>
        </w:rPr>
        <w:t>思念故乡和友人</w:t>
      </w:r>
      <w:r w:rsidRPr="00E515A6">
        <w:rPr>
          <w:rFonts w:hint="eastAsia"/>
          <w:sz w:val="21"/>
          <w:szCs w:val="21"/>
        </w:rPr>
        <w:t>的感情。读了古诗，我的眼前出现了（峨眉山、月</w:t>
      </w:r>
    </w:p>
    <w:p w:rsidR="00D006C1" w:rsidRPr="00E515A6" w:rsidRDefault="00D006C1" w:rsidP="00E515A6">
      <w:pPr>
        <w:spacing w:after="0" w:line="280" w:lineRule="exact"/>
        <w:ind w:left="24" w:right="158"/>
        <w:rPr>
          <w:sz w:val="21"/>
          <w:szCs w:val="21"/>
        </w:rPr>
      </w:pPr>
      <w:r w:rsidRPr="00E515A6">
        <w:rPr>
          <w:rFonts w:hint="eastAsia"/>
          <w:sz w:val="21"/>
          <w:szCs w:val="21"/>
        </w:rPr>
        <w:t>亮、平羌江）等景物。诗人从</w:t>
      </w:r>
      <w:r w:rsidRPr="00E515A6">
        <w:rPr>
          <w:rFonts w:ascii="Microsoft YaHei UI Western" w:hAnsi="Microsoft YaHei UI Western" w:cs="Microsoft YaHei UI Western"/>
          <w:sz w:val="21"/>
          <w:szCs w:val="21"/>
        </w:rPr>
        <w:t>“</w:t>
      </w:r>
      <w:r w:rsidRPr="00E515A6">
        <w:rPr>
          <w:rFonts w:hint="eastAsia"/>
          <w:sz w:val="21"/>
          <w:szCs w:val="21"/>
        </w:rPr>
        <w:t>峨眉山月</w:t>
      </w:r>
      <w:r w:rsidRPr="00E515A6">
        <w:rPr>
          <w:rFonts w:ascii="Microsoft YaHei UI Western" w:hAnsi="Microsoft YaHei UI Western" w:cs="Microsoft YaHei UI Western"/>
          <w:sz w:val="21"/>
          <w:szCs w:val="21"/>
        </w:rPr>
        <w:t>”</w:t>
      </w:r>
      <w:r w:rsidRPr="00E515A6">
        <w:rPr>
          <w:rFonts w:hint="eastAsia"/>
          <w:sz w:val="21"/>
          <w:szCs w:val="21"/>
        </w:rPr>
        <w:t>写起，点出了诗人远游的时令是在</w:t>
      </w:r>
      <w:r w:rsidRPr="00E515A6">
        <w:rPr>
          <w:rFonts w:hint="eastAsia"/>
          <w:sz w:val="21"/>
          <w:szCs w:val="21"/>
          <w:u w:val="single" w:color="000000"/>
        </w:rPr>
        <w:t>秋天</w:t>
      </w:r>
      <w:r w:rsidRPr="00E515A6">
        <w:rPr>
          <w:rFonts w:hint="eastAsia"/>
          <w:sz w:val="21"/>
          <w:szCs w:val="21"/>
        </w:rPr>
        <w:t>，前</w:t>
      </w:r>
    </w:p>
    <w:p w:rsidR="00D006C1" w:rsidRPr="00E515A6" w:rsidRDefault="00D006C1" w:rsidP="00E515A6">
      <w:pPr>
        <w:spacing w:after="0" w:line="280" w:lineRule="exact"/>
        <w:ind w:left="9"/>
        <w:rPr>
          <w:sz w:val="21"/>
          <w:szCs w:val="21"/>
        </w:rPr>
      </w:pPr>
      <w:r w:rsidRPr="00E515A6">
        <w:rPr>
          <w:rFonts w:hint="eastAsia"/>
          <w:sz w:val="21"/>
          <w:szCs w:val="21"/>
        </w:rPr>
        <w:t>两句是：</w:t>
      </w:r>
      <w:r w:rsidRPr="00E515A6">
        <w:rPr>
          <w:rFonts w:hint="eastAsia"/>
          <w:sz w:val="21"/>
          <w:szCs w:val="21"/>
          <w:u w:val="single" w:color="000000"/>
        </w:rPr>
        <w:t>峨嵋山月半轮秋，影入平羌江水流。</w:t>
      </w:r>
      <w:r w:rsidRPr="00E515A6">
        <w:rPr>
          <w:rFonts w:ascii="Microsoft YaHei UI Western" w:hAnsi="Microsoft YaHei UI Western" w:cs="Microsoft YaHei UI Western"/>
          <w:sz w:val="21"/>
          <w:szCs w:val="21"/>
        </w:rPr>
        <w:t>“</w:t>
      </w:r>
      <w:r w:rsidRPr="00E515A6">
        <w:rPr>
          <w:rFonts w:hint="eastAsia"/>
          <w:sz w:val="21"/>
          <w:szCs w:val="21"/>
        </w:rPr>
        <w:t>影</w:t>
      </w:r>
      <w:r w:rsidRPr="00E515A6">
        <w:rPr>
          <w:rFonts w:ascii="Microsoft YaHei UI Western" w:hAnsi="Microsoft YaHei UI Western" w:cs="Microsoft YaHei UI Western"/>
          <w:sz w:val="21"/>
          <w:szCs w:val="21"/>
        </w:rPr>
        <w:t>”</w:t>
      </w:r>
      <w:r w:rsidRPr="00E515A6">
        <w:rPr>
          <w:rFonts w:hint="eastAsia"/>
          <w:sz w:val="21"/>
          <w:szCs w:val="21"/>
        </w:rPr>
        <w:t>：</w:t>
      </w:r>
      <w:r w:rsidRPr="00E515A6">
        <w:rPr>
          <w:rFonts w:hint="eastAsia"/>
          <w:sz w:val="21"/>
          <w:szCs w:val="21"/>
          <w:u w:val="single" w:color="000000"/>
        </w:rPr>
        <w:t>月影。</w:t>
      </w:r>
      <w:r w:rsidRPr="00E515A6">
        <w:rPr>
          <w:rFonts w:ascii="Microsoft YaHei UI Western" w:hAnsi="Microsoft YaHei UI Western" w:cs="Microsoft YaHei UI Western"/>
          <w:sz w:val="21"/>
          <w:szCs w:val="21"/>
        </w:rPr>
        <w:t>“</w:t>
      </w:r>
      <w:r w:rsidRPr="00E515A6">
        <w:rPr>
          <w:rFonts w:hint="eastAsia"/>
          <w:sz w:val="21"/>
          <w:szCs w:val="21"/>
        </w:rPr>
        <w:t>流</w:t>
      </w:r>
      <w:r w:rsidRPr="00E515A6">
        <w:rPr>
          <w:rFonts w:ascii="Microsoft YaHei UI Western" w:hAnsi="Microsoft YaHei UI Western" w:cs="Microsoft YaHei UI Western"/>
          <w:sz w:val="21"/>
          <w:szCs w:val="21"/>
        </w:rPr>
        <w:t>”</w:t>
      </w:r>
      <w:r w:rsidRPr="00E515A6">
        <w:rPr>
          <w:rFonts w:hint="eastAsia"/>
          <w:sz w:val="21"/>
          <w:szCs w:val="21"/>
        </w:rPr>
        <w:t>：</w:t>
      </w:r>
      <w:r w:rsidRPr="00E515A6">
        <w:rPr>
          <w:rFonts w:hint="eastAsia"/>
          <w:sz w:val="21"/>
          <w:szCs w:val="21"/>
          <w:u w:val="single" w:color="000000"/>
        </w:rPr>
        <w:t>流动。</w:t>
      </w:r>
      <w:r w:rsidRPr="00E515A6">
        <w:rPr>
          <w:rFonts w:hint="eastAsia"/>
          <w:sz w:val="21"/>
          <w:szCs w:val="21"/>
        </w:rPr>
        <w:t>这两句的</w:t>
      </w:r>
    </w:p>
    <w:p w:rsidR="00D006C1" w:rsidRPr="00E515A6" w:rsidRDefault="00D006C1" w:rsidP="00E515A6">
      <w:pPr>
        <w:spacing w:after="0" w:line="280" w:lineRule="exact"/>
        <w:ind w:left="9"/>
        <w:rPr>
          <w:sz w:val="21"/>
          <w:szCs w:val="21"/>
        </w:rPr>
      </w:pPr>
      <w:r w:rsidRPr="00E515A6">
        <w:rPr>
          <w:rFonts w:hint="eastAsia"/>
          <w:sz w:val="21"/>
          <w:szCs w:val="21"/>
        </w:rPr>
        <w:t>意思是说：</w:t>
      </w:r>
      <w:r w:rsidRPr="00E515A6">
        <w:rPr>
          <w:rFonts w:hint="eastAsia"/>
          <w:sz w:val="21"/>
          <w:szCs w:val="21"/>
          <w:u w:val="single" w:color="000000"/>
        </w:rPr>
        <w:t>秋高气爽，峨嵋山月色特别明朗，月影映入江水，又伴随着</w:t>
      </w:r>
      <w:r w:rsidRPr="00E515A6">
        <w:rPr>
          <w:rFonts w:ascii="Microsoft YaHei UI Western" w:hAnsi="Microsoft YaHei UI Western" w:cs="Microsoft YaHei UI Western"/>
          <w:sz w:val="21"/>
          <w:szCs w:val="21"/>
          <w:u w:val="single" w:color="000000"/>
        </w:rPr>
        <w:t>“</w:t>
      </w:r>
      <w:r w:rsidRPr="00E515A6">
        <w:rPr>
          <w:rFonts w:hint="eastAsia"/>
          <w:sz w:val="21"/>
          <w:szCs w:val="21"/>
          <w:u w:val="single" w:color="000000"/>
        </w:rPr>
        <w:t>我</w:t>
      </w:r>
      <w:r w:rsidRPr="00E515A6">
        <w:rPr>
          <w:rFonts w:ascii="Microsoft YaHei UI Western" w:hAnsi="Microsoft YaHei UI Western" w:cs="Microsoft YaHei UI Western"/>
          <w:sz w:val="21"/>
          <w:szCs w:val="21"/>
          <w:u w:val="single" w:color="000000"/>
        </w:rPr>
        <w:t>”</w:t>
      </w:r>
      <w:r w:rsidRPr="00E515A6">
        <w:rPr>
          <w:rFonts w:hint="eastAsia"/>
          <w:sz w:val="21"/>
          <w:szCs w:val="21"/>
          <w:u w:val="single" w:color="000000"/>
        </w:rPr>
        <w:t>顺流而</w:t>
      </w:r>
    </w:p>
    <w:p w:rsidR="00D006C1" w:rsidRPr="00E515A6" w:rsidRDefault="00D006C1" w:rsidP="00E515A6">
      <w:pPr>
        <w:spacing w:after="0" w:line="280" w:lineRule="exact"/>
        <w:ind w:left="9"/>
        <w:rPr>
          <w:sz w:val="21"/>
          <w:szCs w:val="21"/>
        </w:rPr>
      </w:pPr>
      <w:r w:rsidRPr="00E515A6">
        <w:rPr>
          <w:rFonts w:hint="eastAsia"/>
          <w:sz w:val="21"/>
          <w:szCs w:val="21"/>
          <w:u w:val="single" w:color="000000"/>
        </w:rPr>
        <w:t>下</w:t>
      </w:r>
      <w:r w:rsidRPr="00E515A6">
        <w:rPr>
          <w:rFonts w:hint="eastAsia"/>
          <w:sz w:val="21"/>
          <w:szCs w:val="21"/>
        </w:rPr>
        <w:t>。后两句是：</w:t>
      </w:r>
      <w:r w:rsidRPr="00E515A6">
        <w:rPr>
          <w:rFonts w:hint="eastAsia"/>
          <w:sz w:val="21"/>
          <w:szCs w:val="21"/>
          <w:u w:val="single" w:color="000000"/>
        </w:rPr>
        <w:t>夜发清溪向三峡，思君不见下渝州。</w:t>
      </w:r>
      <w:r w:rsidRPr="00E515A6">
        <w:rPr>
          <w:rFonts w:ascii="Microsoft YaHei UI Western" w:hAnsi="Microsoft YaHei UI Western" w:cs="Microsoft YaHei UI Western"/>
          <w:sz w:val="21"/>
          <w:szCs w:val="21"/>
        </w:rPr>
        <w:t>“</w:t>
      </w:r>
      <w:r w:rsidRPr="00E515A6">
        <w:rPr>
          <w:rFonts w:hint="eastAsia"/>
          <w:sz w:val="21"/>
          <w:szCs w:val="21"/>
        </w:rPr>
        <w:t>发</w:t>
      </w:r>
      <w:r w:rsidRPr="00E515A6">
        <w:rPr>
          <w:rFonts w:ascii="Microsoft YaHei UI Western" w:hAnsi="Microsoft YaHei UI Western" w:cs="Microsoft YaHei UI Western"/>
          <w:sz w:val="21"/>
          <w:szCs w:val="21"/>
        </w:rPr>
        <w:t>”</w:t>
      </w:r>
      <w:r w:rsidRPr="00E515A6">
        <w:rPr>
          <w:rFonts w:hint="eastAsia"/>
          <w:sz w:val="21"/>
          <w:szCs w:val="21"/>
        </w:rPr>
        <w:t>：</w:t>
      </w:r>
      <w:r w:rsidRPr="00E515A6">
        <w:rPr>
          <w:rFonts w:hint="eastAsia"/>
          <w:sz w:val="21"/>
          <w:szCs w:val="21"/>
          <w:u w:val="single" w:color="000000"/>
        </w:rPr>
        <w:t>出发。</w:t>
      </w:r>
      <w:r w:rsidRPr="00E515A6">
        <w:rPr>
          <w:rFonts w:ascii="Microsoft YaHei UI Western" w:hAnsi="Microsoft YaHei UI Western" w:cs="Microsoft YaHei UI Western"/>
          <w:sz w:val="21"/>
          <w:szCs w:val="21"/>
        </w:rPr>
        <w:t>“</w:t>
      </w:r>
      <w:r w:rsidRPr="00E515A6">
        <w:rPr>
          <w:rFonts w:hint="eastAsia"/>
          <w:sz w:val="21"/>
          <w:szCs w:val="21"/>
        </w:rPr>
        <w:t>夜发</w:t>
      </w:r>
      <w:r w:rsidRPr="00E515A6">
        <w:rPr>
          <w:rFonts w:ascii="Microsoft YaHei UI Western" w:hAnsi="Microsoft YaHei UI Western" w:cs="Microsoft YaHei UI Western"/>
          <w:sz w:val="21"/>
          <w:szCs w:val="21"/>
        </w:rPr>
        <w:t>”</w:t>
      </w:r>
      <w:r w:rsidRPr="00E515A6">
        <w:rPr>
          <w:rFonts w:hint="eastAsia"/>
          <w:sz w:val="21"/>
          <w:szCs w:val="21"/>
        </w:rPr>
        <w:t>：</w:t>
      </w:r>
      <w:r w:rsidRPr="00E515A6">
        <w:rPr>
          <w:rFonts w:hint="eastAsia"/>
          <w:sz w:val="21"/>
          <w:szCs w:val="21"/>
          <w:u w:val="single" w:color="000000"/>
        </w:rPr>
        <w:t>连夜出</w:t>
      </w:r>
    </w:p>
    <w:p w:rsidR="00D006C1" w:rsidRPr="00E515A6" w:rsidRDefault="00D006C1" w:rsidP="00E515A6">
      <w:pPr>
        <w:spacing w:after="0" w:line="280" w:lineRule="exact"/>
        <w:ind w:left="24" w:right="158"/>
        <w:rPr>
          <w:sz w:val="21"/>
          <w:szCs w:val="21"/>
        </w:rPr>
      </w:pPr>
      <w:r w:rsidRPr="00E515A6">
        <w:rPr>
          <w:rFonts w:hint="eastAsia"/>
          <w:sz w:val="21"/>
          <w:szCs w:val="21"/>
          <w:u w:val="single" w:color="000000"/>
        </w:rPr>
        <w:t>发</w:t>
      </w:r>
      <w:r w:rsidRPr="00E515A6">
        <w:rPr>
          <w:rFonts w:hint="eastAsia"/>
          <w:sz w:val="21"/>
          <w:szCs w:val="21"/>
        </w:rPr>
        <w:t>。</w:t>
      </w:r>
      <w:r w:rsidRPr="00E515A6">
        <w:rPr>
          <w:sz w:val="21"/>
          <w:szCs w:val="21"/>
        </w:rPr>
        <w:t xml:space="preserve"> </w:t>
      </w:r>
    </w:p>
    <w:p w:rsidR="00D006C1" w:rsidRPr="00E515A6" w:rsidRDefault="00D006C1" w:rsidP="00E515A6">
      <w:pPr>
        <w:spacing w:after="0" w:line="280" w:lineRule="exact"/>
        <w:ind w:left="10" w:right="158"/>
        <w:rPr>
          <w:sz w:val="21"/>
          <w:szCs w:val="21"/>
        </w:rPr>
      </w:pPr>
      <w:r w:rsidRPr="00E515A6">
        <w:rPr>
          <w:rFonts w:ascii="Microsoft YaHei UI Western" w:hAnsi="Microsoft YaHei UI Western" w:cs="Microsoft YaHei UI Western"/>
          <w:sz w:val="21"/>
          <w:szCs w:val="21"/>
        </w:rPr>
        <w:t>“</w:t>
      </w:r>
      <w:r w:rsidRPr="00E515A6">
        <w:rPr>
          <w:rFonts w:hint="eastAsia"/>
          <w:sz w:val="21"/>
          <w:szCs w:val="21"/>
        </w:rPr>
        <w:t>向</w:t>
      </w:r>
      <w:r w:rsidRPr="00E515A6">
        <w:rPr>
          <w:rFonts w:ascii="Microsoft YaHei UI Western" w:hAnsi="Microsoft YaHei UI Western" w:cs="Microsoft YaHei UI Western"/>
          <w:sz w:val="21"/>
          <w:szCs w:val="21"/>
        </w:rPr>
        <w:t>”</w:t>
      </w:r>
      <w:r w:rsidRPr="00E515A6">
        <w:rPr>
          <w:rFonts w:hint="eastAsia"/>
          <w:sz w:val="21"/>
          <w:szCs w:val="21"/>
        </w:rPr>
        <w:t>：</w:t>
      </w:r>
      <w:r w:rsidRPr="00E515A6">
        <w:rPr>
          <w:rFonts w:hint="eastAsia"/>
          <w:sz w:val="21"/>
          <w:szCs w:val="21"/>
          <w:u w:val="single" w:color="000000"/>
        </w:rPr>
        <w:t>驶向。</w:t>
      </w:r>
      <w:r w:rsidRPr="00E515A6">
        <w:rPr>
          <w:rFonts w:ascii="Microsoft YaHei UI Western" w:hAnsi="Microsoft YaHei UI Western" w:cs="Microsoft YaHei UI Western"/>
          <w:sz w:val="21"/>
          <w:szCs w:val="21"/>
        </w:rPr>
        <w:t>“</w:t>
      </w:r>
      <w:r w:rsidRPr="00E515A6">
        <w:rPr>
          <w:rFonts w:hint="eastAsia"/>
          <w:sz w:val="21"/>
          <w:szCs w:val="21"/>
        </w:rPr>
        <w:t>思</w:t>
      </w:r>
      <w:r w:rsidRPr="00E515A6">
        <w:rPr>
          <w:rFonts w:ascii="Microsoft YaHei UI Western" w:hAnsi="Microsoft YaHei UI Western" w:cs="Microsoft YaHei UI Western"/>
          <w:sz w:val="21"/>
          <w:szCs w:val="21"/>
        </w:rPr>
        <w:t>”</w:t>
      </w:r>
      <w:r w:rsidRPr="00E515A6">
        <w:rPr>
          <w:rFonts w:hint="eastAsia"/>
          <w:sz w:val="21"/>
          <w:szCs w:val="21"/>
        </w:rPr>
        <w:t>：</w:t>
      </w:r>
      <w:r w:rsidRPr="00E515A6">
        <w:rPr>
          <w:rFonts w:hint="eastAsia"/>
          <w:sz w:val="21"/>
          <w:szCs w:val="21"/>
          <w:u w:val="single" w:color="000000"/>
        </w:rPr>
        <w:t>思念。</w:t>
      </w:r>
      <w:r w:rsidRPr="00E515A6">
        <w:rPr>
          <w:rFonts w:ascii="Microsoft YaHei UI Western" w:hAnsi="Microsoft YaHei UI Western" w:cs="Microsoft YaHei UI Western"/>
          <w:sz w:val="21"/>
          <w:szCs w:val="21"/>
        </w:rPr>
        <w:t>“</w:t>
      </w:r>
      <w:r w:rsidRPr="00E515A6">
        <w:rPr>
          <w:rFonts w:hint="eastAsia"/>
          <w:sz w:val="21"/>
          <w:szCs w:val="21"/>
        </w:rPr>
        <w:t>下</w:t>
      </w:r>
      <w:r w:rsidRPr="00E515A6">
        <w:rPr>
          <w:rFonts w:ascii="Microsoft YaHei UI Western" w:hAnsi="Microsoft YaHei UI Western" w:cs="Microsoft YaHei UI Western"/>
          <w:sz w:val="21"/>
          <w:szCs w:val="21"/>
        </w:rPr>
        <w:t>”</w:t>
      </w:r>
      <w:r w:rsidRPr="00E515A6">
        <w:rPr>
          <w:rFonts w:hint="eastAsia"/>
          <w:sz w:val="21"/>
          <w:szCs w:val="21"/>
        </w:rPr>
        <w:t>：</w:t>
      </w:r>
      <w:r w:rsidRPr="00E515A6">
        <w:rPr>
          <w:rFonts w:hint="eastAsia"/>
          <w:sz w:val="21"/>
          <w:szCs w:val="21"/>
          <w:u w:val="single" w:color="000000"/>
        </w:rPr>
        <w:t>顺流而下</w:t>
      </w:r>
      <w:r w:rsidRPr="00E515A6">
        <w:rPr>
          <w:rFonts w:hint="eastAsia"/>
          <w:sz w:val="21"/>
          <w:szCs w:val="21"/>
        </w:rPr>
        <w:t>。这两句的意思是：</w:t>
      </w:r>
      <w:r w:rsidRPr="00E515A6">
        <w:rPr>
          <w:rFonts w:hint="eastAsia"/>
          <w:sz w:val="21"/>
          <w:szCs w:val="21"/>
          <w:u w:val="single" w:color="000000"/>
        </w:rPr>
        <w:t>连夜从清溪出发</w:t>
      </w:r>
    </w:p>
    <w:p w:rsidR="00D006C1" w:rsidRPr="00E515A6" w:rsidRDefault="00D006C1" w:rsidP="00E515A6">
      <w:pPr>
        <w:spacing w:after="0" w:line="280" w:lineRule="exact"/>
        <w:ind w:left="9"/>
        <w:rPr>
          <w:sz w:val="21"/>
          <w:szCs w:val="21"/>
        </w:rPr>
      </w:pPr>
      <w:r w:rsidRPr="00E515A6">
        <w:rPr>
          <w:rFonts w:hint="eastAsia"/>
          <w:sz w:val="21"/>
          <w:szCs w:val="21"/>
          <w:u w:val="single" w:color="000000"/>
        </w:rPr>
        <w:t>向三峡驶去。渐渐地，那半轮明月也看不到了，而船已经顺将而下驶向渝州了。</w:t>
      </w:r>
      <w:r w:rsidRPr="00E515A6">
        <w:rPr>
          <w:rFonts w:hint="eastAsia"/>
          <w:sz w:val="21"/>
          <w:szCs w:val="21"/>
        </w:rPr>
        <w:t>途中见</w:t>
      </w:r>
    </w:p>
    <w:p w:rsidR="00D006C1" w:rsidRPr="00E515A6" w:rsidRDefault="00D006C1" w:rsidP="00E515A6">
      <w:pPr>
        <w:spacing w:after="0" w:line="280" w:lineRule="exact"/>
        <w:ind w:left="20" w:right="158"/>
        <w:rPr>
          <w:sz w:val="21"/>
          <w:szCs w:val="21"/>
        </w:rPr>
      </w:pPr>
      <w:r w:rsidRPr="00E515A6">
        <w:rPr>
          <w:rFonts w:hint="eastAsia"/>
          <w:sz w:val="21"/>
          <w:szCs w:val="21"/>
        </w:rPr>
        <w:t>到月亮，勾起了诗人思念（故乡和友人）的思想感情。</w:t>
      </w:r>
      <w:r w:rsidRPr="00E515A6">
        <w:rPr>
          <w:sz w:val="21"/>
          <w:szCs w:val="21"/>
        </w:rPr>
        <w:t xml:space="preserve">  </w:t>
      </w:r>
    </w:p>
    <w:p w:rsidR="00D006C1" w:rsidRPr="00E515A6" w:rsidRDefault="00D006C1" w:rsidP="00E515A6">
      <w:pPr>
        <w:pStyle w:val="Heading1"/>
        <w:spacing w:after="0" w:line="280" w:lineRule="exact"/>
        <w:rPr>
          <w:sz w:val="21"/>
          <w:szCs w:val="21"/>
        </w:rPr>
      </w:pPr>
      <w:r w:rsidRPr="00E515A6">
        <w:rPr>
          <w:sz w:val="21"/>
          <w:szCs w:val="21"/>
        </w:rPr>
        <w:t>4</w:t>
      </w:r>
      <w:r w:rsidRPr="00E515A6">
        <w:rPr>
          <w:rFonts w:hint="eastAsia"/>
          <w:sz w:val="21"/>
          <w:szCs w:val="21"/>
        </w:rPr>
        <w:t>．秋天</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1</w:t>
      </w:r>
      <w:r w:rsidRPr="00E515A6">
        <w:rPr>
          <w:rFonts w:hint="eastAsia"/>
          <w:sz w:val="21"/>
          <w:szCs w:val="21"/>
        </w:rPr>
        <w:t>．《秋天》课文主要采用了</w:t>
      </w:r>
      <w:r w:rsidRPr="00E515A6">
        <w:rPr>
          <w:rFonts w:hint="eastAsia"/>
          <w:sz w:val="21"/>
          <w:szCs w:val="21"/>
          <w:u w:val="single" w:color="000000"/>
        </w:rPr>
        <w:t>拟人</w:t>
      </w:r>
      <w:r w:rsidRPr="00E515A6">
        <w:rPr>
          <w:rFonts w:hint="eastAsia"/>
          <w:sz w:val="21"/>
          <w:szCs w:val="21"/>
        </w:rPr>
        <w:t>的修辞手法，全诗压的是</w:t>
      </w:r>
      <w:r w:rsidRPr="00E515A6">
        <w:rPr>
          <w:sz w:val="21"/>
          <w:szCs w:val="21"/>
        </w:rPr>
        <w:t xml:space="preserve"> </w:t>
      </w:r>
      <w:r w:rsidRPr="00E515A6">
        <w:rPr>
          <w:sz w:val="21"/>
          <w:szCs w:val="21"/>
          <w:u w:val="single" w:color="000000"/>
        </w:rPr>
        <w:t xml:space="preserve">ao </w:t>
      </w:r>
      <w:r w:rsidRPr="00E515A6">
        <w:rPr>
          <w:rFonts w:hint="eastAsia"/>
          <w:sz w:val="21"/>
          <w:szCs w:val="21"/>
        </w:rPr>
        <w:t>韵，课文中表现拟人</w:t>
      </w:r>
    </w:p>
    <w:p w:rsidR="00D006C1" w:rsidRPr="00E515A6" w:rsidRDefault="00D006C1" w:rsidP="00E515A6">
      <w:pPr>
        <w:spacing w:after="0" w:line="280" w:lineRule="exact"/>
        <w:ind w:left="9"/>
        <w:rPr>
          <w:sz w:val="21"/>
          <w:szCs w:val="21"/>
        </w:rPr>
      </w:pPr>
      <w:r w:rsidRPr="00E515A6">
        <w:rPr>
          <w:rFonts w:hint="eastAsia"/>
          <w:sz w:val="21"/>
          <w:szCs w:val="21"/>
        </w:rPr>
        <w:t>的词语有很多，如：</w:t>
      </w:r>
      <w:r w:rsidRPr="00E515A6">
        <w:rPr>
          <w:rFonts w:ascii="Microsoft YaHei UI Western" w:hAnsi="Microsoft YaHei UI Western" w:cs="Microsoft YaHei UI Western"/>
          <w:sz w:val="21"/>
          <w:szCs w:val="21"/>
          <w:u w:val="single" w:color="000000"/>
        </w:rPr>
        <w:t>“</w:t>
      </w:r>
      <w:r w:rsidRPr="00E515A6">
        <w:rPr>
          <w:rFonts w:hint="eastAsia"/>
          <w:sz w:val="21"/>
          <w:szCs w:val="21"/>
          <w:u w:val="single" w:color="000000"/>
        </w:rPr>
        <w:t>嚷着</w:t>
      </w:r>
      <w:r w:rsidRPr="00E515A6">
        <w:rPr>
          <w:rFonts w:ascii="Microsoft YaHei UI Western" w:hAnsi="Microsoft YaHei UI Western" w:cs="Microsoft YaHei UI Western"/>
          <w:sz w:val="21"/>
          <w:szCs w:val="21"/>
          <w:u w:val="single" w:color="000000"/>
        </w:rPr>
        <w:t>”“</w:t>
      </w:r>
      <w:r w:rsidRPr="00E515A6">
        <w:rPr>
          <w:rFonts w:hint="eastAsia"/>
          <w:sz w:val="21"/>
          <w:szCs w:val="21"/>
          <w:u w:val="single" w:color="000000"/>
        </w:rPr>
        <w:t>举着</w:t>
      </w:r>
      <w:r w:rsidRPr="00E515A6">
        <w:rPr>
          <w:rFonts w:ascii="Microsoft YaHei UI Western" w:hAnsi="Microsoft YaHei UI Western" w:cs="Microsoft YaHei UI Western"/>
          <w:sz w:val="21"/>
          <w:szCs w:val="21"/>
          <w:u w:val="single" w:color="000000"/>
        </w:rPr>
        <w:t>”“</w:t>
      </w:r>
      <w:r w:rsidRPr="00E515A6">
        <w:rPr>
          <w:rFonts w:hint="eastAsia"/>
          <w:sz w:val="21"/>
          <w:szCs w:val="21"/>
          <w:u w:val="single" w:color="000000"/>
        </w:rPr>
        <w:t>穿红袄</w:t>
      </w:r>
      <w:r w:rsidRPr="00E515A6">
        <w:rPr>
          <w:rFonts w:ascii="Microsoft YaHei UI Western" w:hAnsi="Microsoft YaHei UI Western" w:cs="Microsoft YaHei UI Western"/>
          <w:sz w:val="21"/>
          <w:szCs w:val="21"/>
          <w:u w:val="single" w:color="000000"/>
        </w:rPr>
        <w:t>”“</w:t>
      </w:r>
      <w:r w:rsidRPr="00E515A6">
        <w:rPr>
          <w:rFonts w:hint="eastAsia"/>
          <w:sz w:val="21"/>
          <w:szCs w:val="21"/>
          <w:u w:val="single" w:color="000000"/>
        </w:rPr>
        <w:t>披紫袍</w:t>
      </w:r>
      <w:r w:rsidRPr="00E515A6">
        <w:rPr>
          <w:rFonts w:ascii="Microsoft YaHei UI Western" w:hAnsi="Microsoft YaHei UI Western" w:cs="Microsoft YaHei UI Western"/>
          <w:sz w:val="21"/>
          <w:szCs w:val="21"/>
          <w:u w:val="single" w:color="000000"/>
        </w:rPr>
        <w:t>”“</w:t>
      </w:r>
      <w:r w:rsidRPr="00E515A6">
        <w:rPr>
          <w:rFonts w:hint="eastAsia"/>
          <w:sz w:val="21"/>
          <w:szCs w:val="21"/>
          <w:u w:val="single" w:color="000000"/>
        </w:rPr>
        <w:t>红着脸</w:t>
      </w:r>
      <w:r w:rsidRPr="00E515A6">
        <w:rPr>
          <w:rFonts w:ascii="Microsoft YaHei UI Western" w:hAnsi="Microsoft YaHei UI Western" w:cs="Microsoft YaHei UI Western"/>
          <w:sz w:val="21"/>
          <w:szCs w:val="21"/>
          <w:u w:val="single" w:color="000000"/>
        </w:rPr>
        <w:t>”</w:t>
      </w:r>
      <w:r w:rsidRPr="00E515A6">
        <w:rPr>
          <w:rFonts w:hint="eastAsia"/>
          <w:sz w:val="21"/>
          <w:szCs w:val="21"/>
        </w:rPr>
        <w:t>等。这首诗描</w:t>
      </w:r>
    </w:p>
    <w:p w:rsidR="00D006C1" w:rsidRPr="00E515A6" w:rsidRDefault="00D006C1" w:rsidP="00E515A6">
      <w:pPr>
        <w:spacing w:after="0" w:line="280" w:lineRule="exact"/>
        <w:ind w:left="9"/>
        <w:rPr>
          <w:sz w:val="21"/>
          <w:szCs w:val="21"/>
        </w:rPr>
      </w:pPr>
      <w:r w:rsidRPr="00E515A6">
        <w:rPr>
          <w:rFonts w:hint="eastAsia"/>
          <w:sz w:val="21"/>
          <w:szCs w:val="21"/>
        </w:rPr>
        <w:t>写</w:t>
      </w:r>
      <w:r w:rsidRPr="00E515A6">
        <w:rPr>
          <w:rFonts w:hint="eastAsia"/>
          <w:sz w:val="21"/>
          <w:szCs w:val="21"/>
          <w:u w:val="single" w:color="000000"/>
        </w:rPr>
        <w:t>秋天迷人的景色和丰收的景象，</w:t>
      </w:r>
      <w:r w:rsidRPr="00E515A6">
        <w:rPr>
          <w:rFonts w:hint="eastAsia"/>
          <w:sz w:val="21"/>
          <w:szCs w:val="21"/>
        </w:rPr>
        <w:t>抒发了作者</w:t>
      </w:r>
      <w:r w:rsidRPr="00E515A6">
        <w:rPr>
          <w:rFonts w:hint="eastAsia"/>
          <w:sz w:val="21"/>
          <w:szCs w:val="21"/>
          <w:u w:val="single" w:color="000000"/>
        </w:rPr>
        <w:t>对秋天的热爱和赞美</w:t>
      </w:r>
      <w:r w:rsidRPr="00E515A6">
        <w:rPr>
          <w:rFonts w:hint="eastAsia"/>
          <w:sz w:val="21"/>
          <w:szCs w:val="21"/>
        </w:rPr>
        <w:t>之情。</w:t>
      </w:r>
      <w:r w:rsidRPr="00E515A6">
        <w:rPr>
          <w:sz w:val="21"/>
          <w:szCs w:val="21"/>
        </w:rPr>
        <w:t xml:space="preserve"> 2</w:t>
      </w:r>
      <w:r w:rsidRPr="00E515A6">
        <w:rPr>
          <w:rFonts w:hint="eastAsia"/>
          <w:sz w:val="21"/>
          <w:szCs w:val="21"/>
        </w:rPr>
        <w:t>．为什么要</w:t>
      </w:r>
    </w:p>
    <w:p w:rsidR="00D006C1" w:rsidRPr="00E515A6" w:rsidRDefault="00D006C1" w:rsidP="00E515A6">
      <w:pPr>
        <w:spacing w:after="0" w:line="280" w:lineRule="exact"/>
        <w:ind w:left="24" w:right="158"/>
        <w:rPr>
          <w:sz w:val="21"/>
          <w:szCs w:val="21"/>
        </w:rPr>
      </w:pPr>
      <w:r w:rsidRPr="00E515A6">
        <w:rPr>
          <w:rFonts w:ascii="Microsoft YaHei UI Western" w:hAnsi="Microsoft YaHei UI Western" w:cs="Microsoft YaHei UI Western"/>
          <w:sz w:val="21"/>
          <w:szCs w:val="21"/>
        </w:rPr>
        <w:t>“</w:t>
      </w:r>
      <w:r w:rsidRPr="00E515A6">
        <w:rPr>
          <w:rFonts w:hint="eastAsia"/>
          <w:sz w:val="21"/>
          <w:szCs w:val="21"/>
        </w:rPr>
        <w:t>捡一片黄叶悄悄地珍藏</w:t>
      </w:r>
      <w:r w:rsidRPr="00E515A6">
        <w:rPr>
          <w:rFonts w:ascii="Microsoft YaHei UI Western" w:hAnsi="Microsoft YaHei UI Western" w:cs="Microsoft YaHei UI Western"/>
          <w:sz w:val="21"/>
          <w:szCs w:val="21"/>
        </w:rPr>
        <w:t>”</w:t>
      </w:r>
      <w:r w:rsidRPr="00E515A6">
        <w:rPr>
          <w:rFonts w:hint="eastAsia"/>
          <w:sz w:val="21"/>
          <w:szCs w:val="21"/>
        </w:rPr>
        <w:t>？</w:t>
      </w:r>
      <w:r w:rsidRPr="00E515A6">
        <w:rPr>
          <w:rFonts w:ascii="Microsoft YaHei UI Western" w:hAnsi="Microsoft YaHei UI Western" w:cs="Microsoft YaHei UI Western"/>
          <w:sz w:val="21"/>
          <w:szCs w:val="21"/>
        </w:rPr>
        <w:t>“</w:t>
      </w:r>
      <w:r w:rsidRPr="00E515A6">
        <w:rPr>
          <w:rFonts w:hint="eastAsia"/>
          <w:sz w:val="21"/>
          <w:szCs w:val="21"/>
        </w:rPr>
        <w:t>黄叶</w:t>
      </w:r>
      <w:r w:rsidRPr="00E515A6">
        <w:rPr>
          <w:rFonts w:ascii="Microsoft YaHei UI Western" w:hAnsi="Microsoft YaHei UI Western" w:cs="Microsoft YaHei UI Western"/>
          <w:sz w:val="21"/>
          <w:szCs w:val="21"/>
        </w:rPr>
        <w:t>”</w:t>
      </w:r>
      <w:r w:rsidRPr="00E515A6">
        <w:rPr>
          <w:rFonts w:hint="eastAsia"/>
          <w:sz w:val="21"/>
          <w:szCs w:val="21"/>
        </w:rPr>
        <w:t>是秋天的象征，因为作者</w:t>
      </w:r>
      <w:r w:rsidRPr="00E515A6">
        <w:rPr>
          <w:rFonts w:hint="eastAsia"/>
          <w:sz w:val="21"/>
          <w:szCs w:val="21"/>
          <w:u w:val="single" w:color="000000"/>
        </w:rPr>
        <w:t>喜爱秋天的美丽景色，</w:t>
      </w:r>
    </w:p>
    <w:p w:rsidR="00D006C1" w:rsidRPr="00E515A6" w:rsidRDefault="00D006C1" w:rsidP="00E515A6">
      <w:pPr>
        <w:spacing w:after="0" w:line="280" w:lineRule="exact"/>
        <w:ind w:left="9"/>
        <w:rPr>
          <w:sz w:val="21"/>
          <w:szCs w:val="21"/>
        </w:rPr>
      </w:pPr>
      <w:r w:rsidRPr="00E515A6">
        <w:rPr>
          <w:rFonts w:hint="eastAsia"/>
          <w:sz w:val="21"/>
          <w:szCs w:val="21"/>
          <w:u w:val="single" w:color="000000"/>
        </w:rPr>
        <w:t>喜爱秋天的丰收景象，他想让醉人的景色永留心田，永驻人间。</w:t>
      </w:r>
      <w:r w:rsidRPr="00E515A6">
        <w:rPr>
          <w:sz w:val="21"/>
          <w:szCs w:val="21"/>
        </w:rPr>
        <w:t xml:space="preserve">  </w:t>
      </w:r>
    </w:p>
    <w:p w:rsidR="00D006C1" w:rsidRPr="00E515A6" w:rsidRDefault="00D006C1" w:rsidP="00E515A6">
      <w:pPr>
        <w:pStyle w:val="Heading1"/>
        <w:spacing w:after="0" w:line="280" w:lineRule="exact"/>
        <w:ind w:right="3"/>
        <w:rPr>
          <w:sz w:val="21"/>
          <w:szCs w:val="21"/>
        </w:rPr>
      </w:pPr>
      <w:r w:rsidRPr="00E515A6">
        <w:rPr>
          <w:rFonts w:hint="eastAsia"/>
          <w:sz w:val="21"/>
          <w:szCs w:val="21"/>
        </w:rPr>
        <w:t>练习</w:t>
      </w:r>
      <w:r w:rsidRPr="00E515A6">
        <w:rPr>
          <w:sz w:val="21"/>
          <w:szCs w:val="21"/>
        </w:rPr>
        <w:t xml:space="preserve"> 1  </w:t>
      </w:r>
    </w:p>
    <w:p w:rsidR="00D006C1" w:rsidRPr="00E515A6" w:rsidRDefault="00D006C1" w:rsidP="00E515A6">
      <w:pPr>
        <w:spacing w:after="0" w:line="280" w:lineRule="exact"/>
        <w:ind w:left="369" w:right="158"/>
        <w:rPr>
          <w:sz w:val="21"/>
          <w:szCs w:val="21"/>
        </w:rPr>
      </w:pPr>
      <w:r w:rsidRPr="00E515A6">
        <w:rPr>
          <w:sz w:val="21"/>
          <w:szCs w:val="21"/>
        </w:rPr>
        <w:t>1</w:t>
      </w:r>
      <w:r w:rsidRPr="00E515A6">
        <w:rPr>
          <w:rFonts w:hint="eastAsia"/>
          <w:sz w:val="21"/>
          <w:szCs w:val="21"/>
        </w:rPr>
        <w:t>．文思敏捷</w:t>
      </w:r>
      <w:r w:rsidRPr="00E515A6">
        <w:rPr>
          <w:sz w:val="21"/>
          <w:szCs w:val="21"/>
        </w:rPr>
        <w:t xml:space="preserve"> </w:t>
      </w:r>
      <w:r w:rsidRPr="00E515A6">
        <w:rPr>
          <w:rFonts w:hint="eastAsia"/>
          <w:sz w:val="21"/>
          <w:szCs w:val="21"/>
        </w:rPr>
        <w:t>聪明过人</w:t>
      </w:r>
      <w:r w:rsidRPr="00E515A6">
        <w:rPr>
          <w:sz w:val="21"/>
          <w:szCs w:val="21"/>
        </w:rPr>
        <w:t xml:space="preserve"> </w:t>
      </w:r>
      <w:r w:rsidRPr="00E515A6">
        <w:rPr>
          <w:rFonts w:hint="eastAsia"/>
          <w:sz w:val="21"/>
          <w:szCs w:val="21"/>
        </w:rPr>
        <w:t>青出于蓝</w:t>
      </w:r>
      <w:r w:rsidRPr="00E515A6">
        <w:rPr>
          <w:sz w:val="21"/>
          <w:szCs w:val="21"/>
        </w:rPr>
        <w:t xml:space="preserve"> </w:t>
      </w:r>
      <w:r w:rsidRPr="00E515A6">
        <w:rPr>
          <w:rFonts w:hint="eastAsia"/>
          <w:sz w:val="21"/>
          <w:szCs w:val="21"/>
        </w:rPr>
        <w:t>一鸣惊人</w:t>
      </w:r>
      <w:r w:rsidRPr="00E515A6">
        <w:rPr>
          <w:sz w:val="21"/>
          <w:szCs w:val="21"/>
        </w:rPr>
        <w:t xml:space="preserve"> </w:t>
      </w:r>
      <w:r w:rsidRPr="00E515A6">
        <w:rPr>
          <w:rFonts w:hint="eastAsia"/>
          <w:sz w:val="21"/>
          <w:szCs w:val="21"/>
        </w:rPr>
        <w:t>桃李争妍</w:t>
      </w:r>
      <w:r w:rsidRPr="00E515A6">
        <w:rPr>
          <w:sz w:val="21"/>
          <w:szCs w:val="21"/>
        </w:rPr>
        <w:t xml:space="preserve"> </w:t>
      </w:r>
      <w:r w:rsidRPr="00E515A6">
        <w:rPr>
          <w:rFonts w:hint="eastAsia"/>
          <w:sz w:val="21"/>
          <w:szCs w:val="21"/>
        </w:rPr>
        <w:t>后继有人十年树木</w:t>
      </w:r>
      <w:r w:rsidRPr="00E515A6">
        <w:rPr>
          <w:sz w:val="21"/>
          <w:szCs w:val="21"/>
        </w:rPr>
        <w:t xml:space="preserve"> </w:t>
      </w:r>
      <w:r w:rsidRPr="00E515A6">
        <w:rPr>
          <w:rFonts w:hint="eastAsia"/>
          <w:sz w:val="21"/>
          <w:szCs w:val="21"/>
        </w:rPr>
        <w:t>百年树人</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2</w:t>
      </w:r>
      <w:r w:rsidRPr="00E515A6">
        <w:rPr>
          <w:rFonts w:hint="eastAsia"/>
          <w:sz w:val="21"/>
          <w:szCs w:val="21"/>
        </w:rPr>
        <w:t>．李峤的《风》这首诗中，（</w:t>
      </w:r>
      <w:r w:rsidRPr="00E515A6">
        <w:rPr>
          <w:rFonts w:hint="eastAsia"/>
          <w:sz w:val="21"/>
          <w:szCs w:val="21"/>
          <w:u w:val="single" w:color="000000"/>
        </w:rPr>
        <w:t>过江千尺浪，入竹万竿斜。</w:t>
      </w:r>
      <w:r w:rsidRPr="00E515A6">
        <w:rPr>
          <w:rFonts w:hint="eastAsia"/>
          <w:sz w:val="21"/>
          <w:szCs w:val="21"/>
        </w:rPr>
        <w:t>）使人感受到风很大。我</w:t>
      </w:r>
      <w:r w:rsidRPr="00E515A6">
        <w:rPr>
          <w:sz w:val="21"/>
          <w:szCs w:val="21"/>
        </w:rPr>
        <w:t xml:space="preserve"> </w:t>
      </w:r>
    </w:p>
    <w:p w:rsidR="00D006C1" w:rsidRPr="00E515A6" w:rsidRDefault="00D006C1" w:rsidP="00E515A6">
      <w:pPr>
        <w:spacing w:after="0" w:line="280" w:lineRule="exact"/>
        <w:ind w:left="9"/>
        <w:rPr>
          <w:sz w:val="21"/>
          <w:szCs w:val="21"/>
        </w:rPr>
      </w:pPr>
      <w:r w:rsidRPr="00E515A6">
        <w:rPr>
          <w:rFonts w:hint="eastAsia"/>
          <w:sz w:val="21"/>
          <w:szCs w:val="21"/>
        </w:rPr>
        <w:t>能默写一首描写自然景物的诗：（</w:t>
      </w:r>
      <w:r w:rsidRPr="00E515A6">
        <w:rPr>
          <w:rFonts w:hint="eastAsia"/>
          <w:sz w:val="21"/>
          <w:szCs w:val="21"/>
          <w:u w:val="single" w:color="000000"/>
        </w:rPr>
        <w:t>碧玉妆成一树高，万条垂下绿丝绦。不知细叶谁裁</w:t>
      </w:r>
    </w:p>
    <w:p w:rsidR="00D006C1" w:rsidRPr="00E515A6" w:rsidRDefault="00D006C1" w:rsidP="00E515A6">
      <w:pPr>
        <w:spacing w:after="0" w:line="280" w:lineRule="exact"/>
        <w:ind w:left="9"/>
        <w:rPr>
          <w:sz w:val="21"/>
          <w:szCs w:val="21"/>
        </w:rPr>
      </w:pPr>
      <w:r w:rsidRPr="00E515A6">
        <w:rPr>
          <w:rFonts w:hint="eastAsia"/>
          <w:sz w:val="21"/>
          <w:szCs w:val="21"/>
          <w:u w:val="single" w:color="000000"/>
        </w:rPr>
        <w:t>出，二月春风似剪刀。</w:t>
      </w:r>
      <w:r w:rsidRPr="00E515A6">
        <w:rPr>
          <w:rFonts w:hint="eastAsia"/>
          <w:sz w:val="21"/>
          <w:szCs w:val="21"/>
        </w:rPr>
        <w:t>）</w:t>
      </w:r>
      <w:r w:rsidRPr="00E515A6">
        <w:rPr>
          <w:sz w:val="21"/>
          <w:szCs w:val="21"/>
        </w:rPr>
        <w:t xml:space="preserve">  </w:t>
      </w:r>
    </w:p>
    <w:p w:rsidR="00D006C1" w:rsidRPr="00E515A6" w:rsidRDefault="00D006C1" w:rsidP="00E515A6">
      <w:pPr>
        <w:pStyle w:val="Heading1"/>
        <w:spacing w:after="0" w:line="280" w:lineRule="exact"/>
        <w:ind w:right="2"/>
        <w:rPr>
          <w:sz w:val="21"/>
          <w:szCs w:val="21"/>
        </w:rPr>
      </w:pPr>
      <w:r w:rsidRPr="00E515A6">
        <w:rPr>
          <w:rFonts w:hint="eastAsia"/>
          <w:sz w:val="21"/>
          <w:szCs w:val="21"/>
        </w:rPr>
        <w:t>第一单元练习</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一、照样子写词。</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1</w:t>
      </w:r>
      <w:r w:rsidRPr="00E515A6">
        <w:rPr>
          <w:rFonts w:hint="eastAsia"/>
          <w:sz w:val="21"/>
          <w:szCs w:val="21"/>
        </w:rPr>
        <w:t>．</w:t>
      </w:r>
      <w:r w:rsidRPr="00E515A6">
        <w:rPr>
          <w:sz w:val="21"/>
          <w:szCs w:val="21"/>
        </w:rPr>
        <w:t xml:space="preserve">ABCC </w:t>
      </w:r>
      <w:r w:rsidRPr="00E515A6">
        <w:rPr>
          <w:rFonts w:hint="eastAsia"/>
          <w:sz w:val="21"/>
          <w:szCs w:val="21"/>
        </w:rPr>
        <w:t>式：白发苍苍、凉风习习、笑语盈盈、生机勃勃、书声琅琅、喜气洋洋、</w:t>
      </w:r>
    </w:p>
    <w:p w:rsidR="00D006C1" w:rsidRPr="00E515A6" w:rsidRDefault="00D006C1" w:rsidP="00E515A6">
      <w:pPr>
        <w:spacing w:after="0" w:line="280" w:lineRule="exact"/>
        <w:ind w:left="24" w:right="158"/>
        <w:rPr>
          <w:sz w:val="21"/>
          <w:szCs w:val="21"/>
        </w:rPr>
      </w:pPr>
      <w:r w:rsidRPr="00E515A6">
        <w:rPr>
          <w:rFonts w:hint="eastAsia"/>
          <w:sz w:val="21"/>
          <w:szCs w:val="21"/>
        </w:rPr>
        <w:t>小心翼翼</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2</w:t>
      </w:r>
      <w:r w:rsidRPr="00E515A6">
        <w:rPr>
          <w:rFonts w:hint="eastAsia"/>
          <w:sz w:val="21"/>
          <w:szCs w:val="21"/>
        </w:rPr>
        <w:t>．四字并列：阴晴圆缺、悲欢离合、喜怒哀乐、酸甜苦辣、笔墨纸砚、衣食住行、</w:t>
      </w:r>
    </w:p>
    <w:p w:rsidR="00D006C1" w:rsidRPr="00E515A6" w:rsidRDefault="00D006C1" w:rsidP="00E515A6">
      <w:pPr>
        <w:spacing w:after="0" w:line="280" w:lineRule="exact"/>
        <w:ind w:left="24" w:right="158"/>
        <w:rPr>
          <w:sz w:val="21"/>
          <w:szCs w:val="21"/>
        </w:rPr>
      </w:pPr>
      <w:r w:rsidRPr="00E515A6">
        <w:rPr>
          <w:rFonts w:hint="eastAsia"/>
          <w:sz w:val="21"/>
          <w:szCs w:val="21"/>
        </w:rPr>
        <w:t>亭台楼阁</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3</w:t>
      </w:r>
      <w:r w:rsidRPr="00E515A6">
        <w:rPr>
          <w:rFonts w:hint="eastAsia"/>
          <w:sz w:val="21"/>
          <w:szCs w:val="21"/>
        </w:rPr>
        <w:t>．赞美老师的成语：废寝忘食、呕心沥血、夜以继日、谆谆教诲、孜孜不倦</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4</w:t>
      </w:r>
      <w:r w:rsidRPr="00E515A6">
        <w:rPr>
          <w:rFonts w:hint="eastAsia"/>
          <w:sz w:val="21"/>
          <w:szCs w:val="21"/>
        </w:rPr>
        <w:t>．描写秋天的成语：秋高气爽、硕果累累、天高云淡、瓜果飘香</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5</w:t>
      </w:r>
      <w:r w:rsidRPr="00E515A6">
        <w:rPr>
          <w:rFonts w:hint="eastAsia"/>
          <w:sz w:val="21"/>
          <w:szCs w:val="21"/>
        </w:rPr>
        <w:t>．带有</w:t>
      </w:r>
      <w:r w:rsidRPr="00E515A6">
        <w:rPr>
          <w:rFonts w:ascii="Microsoft YaHei UI Western" w:hAnsi="Microsoft YaHei UI Western" w:cs="Microsoft YaHei UI Western"/>
          <w:sz w:val="21"/>
          <w:szCs w:val="21"/>
        </w:rPr>
        <w:t>“</w:t>
      </w:r>
      <w:r w:rsidRPr="00E515A6">
        <w:rPr>
          <w:rFonts w:hint="eastAsia"/>
          <w:sz w:val="21"/>
          <w:szCs w:val="21"/>
        </w:rPr>
        <w:t>人</w:t>
      </w:r>
      <w:r w:rsidRPr="00E515A6">
        <w:rPr>
          <w:rFonts w:ascii="Microsoft YaHei UI Western" w:hAnsi="Microsoft YaHei UI Western" w:cs="Microsoft YaHei UI Western"/>
          <w:sz w:val="21"/>
          <w:szCs w:val="21"/>
        </w:rPr>
        <w:t>”</w:t>
      </w:r>
      <w:r w:rsidRPr="00E515A6">
        <w:rPr>
          <w:rFonts w:hint="eastAsia"/>
          <w:sz w:val="21"/>
          <w:szCs w:val="21"/>
        </w:rPr>
        <w:t>字的成语：一鸣惊人、后继有人、聪明过人、百年树人</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6</w:t>
      </w:r>
      <w:r w:rsidRPr="00E515A6">
        <w:rPr>
          <w:rFonts w:hint="eastAsia"/>
          <w:sz w:val="21"/>
          <w:szCs w:val="21"/>
        </w:rPr>
        <w:t>．形容关系好、情意深的词语：亲密无间、情深义重、手足情深、形影不离</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7</w:t>
      </w:r>
      <w:r w:rsidRPr="00E515A6">
        <w:rPr>
          <w:rFonts w:hint="eastAsia"/>
          <w:sz w:val="21"/>
          <w:szCs w:val="21"/>
        </w:rPr>
        <w:t>．描写夜空晴朗的词语：皓月当空、万里无云、月明星稀、群星闪耀二、选词填</w:t>
      </w:r>
    </w:p>
    <w:p w:rsidR="00D006C1" w:rsidRPr="00E515A6" w:rsidRDefault="00D006C1" w:rsidP="00E515A6">
      <w:pPr>
        <w:spacing w:after="0" w:line="280" w:lineRule="exact"/>
        <w:ind w:left="369" w:right="158"/>
        <w:rPr>
          <w:sz w:val="21"/>
          <w:szCs w:val="21"/>
        </w:rPr>
      </w:pPr>
      <w:r w:rsidRPr="00E515A6">
        <w:rPr>
          <w:rFonts w:hint="eastAsia"/>
          <w:sz w:val="21"/>
          <w:szCs w:val="21"/>
        </w:rPr>
        <w:t>空。</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文思敏捷</w:t>
      </w:r>
      <w:r w:rsidRPr="00E515A6">
        <w:rPr>
          <w:sz w:val="21"/>
          <w:szCs w:val="21"/>
        </w:rPr>
        <w:t xml:space="preserve">  </w:t>
      </w:r>
      <w:r w:rsidRPr="00E515A6">
        <w:rPr>
          <w:rFonts w:hint="eastAsia"/>
          <w:sz w:val="21"/>
          <w:szCs w:val="21"/>
        </w:rPr>
        <w:t>聪明过人</w:t>
      </w:r>
      <w:r w:rsidRPr="00E515A6">
        <w:rPr>
          <w:sz w:val="21"/>
          <w:szCs w:val="21"/>
        </w:rPr>
        <w:t xml:space="preserve">  </w:t>
      </w:r>
      <w:r w:rsidRPr="00E515A6">
        <w:rPr>
          <w:rFonts w:hint="eastAsia"/>
          <w:sz w:val="21"/>
          <w:szCs w:val="21"/>
        </w:rPr>
        <w:t>青出于蓝</w:t>
      </w:r>
      <w:r w:rsidRPr="00E515A6">
        <w:rPr>
          <w:sz w:val="21"/>
          <w:szCs w:val="21"/>
        </w:rPr>
        <w:t xml:space="preserve">  </w:t>
      </w:r>
      <w:r w:rsidRPr="00E515A6">
        <w:rPr>
          <w:rFonts w:hint="eastAsia"/>
          <w:sz w:val="21"/>
          <w:szCs w:val="21"/>
        </w:rPr>
        <w:t>桃李争妍</w:t>
      </w:r>
      <w:r w:rsidRPr="00E515A6">
        <w:rPr>
          <w:sz w:val="21"/>
          <w:szCs w:val="21"/>
        </w:rPr>
        <w:t xml:space="preserve">  </w:t>
      </w:r>
      <w:r w:rsidRPr="00E515A6">
        <w:rPr>
          <w:rFonts w:hint="eastAsia"/>
          <w:sz w:val="21"/>
          <w:szCs w:val="21"/>
        </w:rPr>
        <w:t>后继有人</w:t>
      </w:r>
      <w:r w:rsidRPr="00E515A6">
        <w:rPr>
          <w:sz w:val="21"/>
          <w:szCs w:val="21"/>
        </w:rPr>
        <w:t xml:space="preserve">  </w:t>
      </w:r>
      <w:r w:rsidRPr="00E515A6">
        <w:rPr>
          <w:rFonts w:hint="eastAsia"/>
          <w:sz w:val="21"/>
          <w:szCs w:val="21"/>
        </w:rPr>
        <w:t>一鸣惊人</w:t>
      </w:r>
      <w:r w:rsidRPr="00E515A6">
        <w:rPr>
          <w:sz w:val="21"/>
          <w:szCs w:val="21"/>
        </w:rPr>
        <w:t xml:space="preserve">  </w:t>
      </w:r>
      <w:r w:rsidRPr="00E515A6">
        <w:rPr>
          <w:rFonts w:hint="eastAsia"/>
          <w:sz w:val="21"/>
          <w:szCs w:val="21"/>
        </w:rPr>
        <w:t>十年树木</w:t>
      </w:r>
      <w:r w:rsidRPr="00E515A6">
        <w:rPr>
          <w:sz w:val="21"/>
          <w:szCs w:val="21"/>
        </w:rPr>
        <w:t xml:space="preserve">  </w:t>
      </w:r>
      <w:r w:rsidRPr="00E515A6">
        <w:rPr>
          <w:rFonts w:hint="eastAsia"/>
          <w:sz w:val="21"/>
          <w:szCs w:val="21"/>
        </w:rPr>
        <w:t>百年树人</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1</w:t>
      </w:r>
      <w:r w:rsidRPr="00E515A6">
        <w:rPr>
          <w:rFonts w:hint="eastAsia"/>
          <w:sz w:val="21"/>
          <w:szCs w:val="21"/>
        </w:rPr>
        <w:t>．王小芳是个（聪明过人）的孩子。</w:t>
      </w:r>
      <w:r w:rsidRPr="00E515A6">
        <w:rPr>
          <w:sz w:val="21"/>
          <w:szCs w:val="21"/>
        </w:rPr>
        <w:t xml:space="preserve"> 2</w:t>
      </w:r>
      <w:r w:rsidRPr="00E515A6">
        <w:rPr>
          <w:rFonts w:hint="eastAsia"/>
          <w:sz w:val="21"/>
          <w:szCs w:val="21"/>
        </w:rPr>
        <w:t>．他平时不声不响的，可在这次联欢会上的表现真是（一鸣惊人）。</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3</w:t>
      </w:r>
      <w:r w:rsidRPr="00E515A6">
        <w:rPr>
          <w:rFonts w:hint="eastAsia"/>
          <w:sz w:val="21"/>
          <w:szCs w:val="21"/>
        </w:rPr>
        <w:t>．班会课上，班主任徐老师自豪地说：</w:t>
      </w:r>
      <w:r w:rsidRPr="00E515A6">
        <w:rPr>
          <w:rFonts w:ascii="Microsoft YaHei UI Western" w:hAnsi="Microsoft YaHei UI Western" w:cs="Microsoft YaHei UI Western"/>
          <w:sz w:val="21"/>
          <w:szCs w:val="21"/>
        </w:rPr>
        <w:t>“</w:t>
      </w:r>
      <w:r w:rsidRPr="00E515A6">
        <w:rPr>
          <w:rFonts w:hint="eastAsia"/>
          <w:sz w:val="21"/>
          <w:szCs w:val="21"/>
        </w:rPr>
        <w:t>我们班人才济济，竞争激烈。（文思敏捷）</w:t>
      </w:r>
      <w:r w:rsidRPr="00E515A6">
        <w:rPr>
          <w:sz w:val="21"/>
          <w:szCs w:val="21"/>
        </w:rPr>
        <w:t xml:space="preserve"> </w:t>
      </w:r>
    </w:p>
    <w:p w:rsidR="00D006C1" w:rsidRPr="00E515A6" w:rsidRDefault="00D006C1" w:rsidP="00E515A6">
      <w:pPr>
        <w:spacing w:after="0" w:line="280" w:lineRule="exact"/>
        <w:ind w:left="24" w:right="158"/>
        <w:rPr>
          <w:sz w:val="21"/>
          <w:szCs w:val="21"/>
        </w:rPr>
      </w:pPr>
      <w:r w:rsidRPr="00E515A6">
        <w:rPr>
          <w:rFonts w:hint="eastAsia"/>
          <w:sz w:val="21"/>
          <w:szCs w:val="21"/>
        </w:rPr>
        <w:t>的小作家张雨晴下笔如有神，（聪明过人）的速算能手刘泉敢跟计算机较量</w:t>
      </w:r>
      <w:r w:rsidRPr="00E515A6">
        <w:rPr>
          <w:rFonts w:ascii="Microsoft YaHei UI Western" w:hAnsi="Microsoft YaHei UI Western" w:cs="Microsoft YaHei UI Western"/>
          <w:sz w:val="21"/>
          <w:szCs w:val="21"/>
        </w:rPr>
        <w:t>……</w:t>
      </w:r>
      <w:r w:rsidRPr="00E515A6">
        <w:rPr>
          <w:rFonts w:hint="eastAsia"/>
          <w:sz w:val="21"/>
          <w:szCs w:val="21"/>
        </w:rPr>
        <w:t>我看到这</w:t>
      </w:r>
    </w:p>
    <w:p w:rsidR="00D006C1" w:rsidRPr="00E515A6" w:rsidRDefault="00D006C1" w:rsidP="00E515A6">
      <w:pPr>
        <w:spacing w:after="0" w:line="280" w:lineRule="exact"/>
        <w:ind w:left="34" w:right="158"/>
        <w:rPr>
          <w:sz w:val="21"/>
          <w:szCs w:val="21"/>
        </w:rPr>
      </w:pPr>
      <w:r w:rsidRPr="00E515A6">
        <w:rPr>
          <w:rFonts w:hint="eastAsia"/>
          <w:sz w:val="21"/>
          <w:szCs w:val="21"/>
        </w:rPr>
        <w:t>（桃李争妍）的班集体，为建设北上海（后继有人）而感到高兴。但愿那些默默无闻的</w:t>
      </w:r>
    </w:p>
    <w:p w:rsidR="00D006C1" w:rsidRPr="00E515A6" w:rsidRDefault="00D006C1" w:rsidP="00E515A6">
      <w:pPr>
        <w:spacing w:after="0" w:line="280" w:lineRule="exact"/>
        <w:ind w:left="34" w:right="158"/>
        <w:rPr>
          <w:sz w:val="21"/>
          <w:szCs w:val="21"/>
        </w:rPr>
      </w:pPr>
      <w:r w:rsidRPr="00E515A6">
        <w:rPr>
          <w:rFonts w:hint="eastAsia"/>
          <w:sz w:val="21"/>
          <w:szCs w:val="21"/>
        </w:rPr>
        <w:t>同学能（一鸣惊人），也让同学们刮目相看。</w:t>
      </w:r>
      <w:r w:rsidRPr="00E515A6">
        <w:rPr>
          <w:rFonts w:ascii="Microsoft YaHei UI Western" w:hAnsi="Microsoft YaHei UI Western" w:cs="Microsoft YaHei UI Western"/>
          <w:sz w:val="21"/>
          <w:szCs w:val="21"/>
        </w:rPr>
        <w:t>”</w:t>
      </w:r>
      <w:r w:rsidRPr="00E515A6">
        <w:rPr>
          <w:rFonts w:hint="eastAsia"/>
          <w:sz w:val="21"/>
          <w:szCs w:val="21"/>
        </w:rPr>
        <w:t>听了老师的话，我暗下决心，一定要</w:t>
      </w:r>
      <w:r w:rsidRPr="00E515A6">
        <w:rPr>
          <w:sz w:val="21"/>
          <w:szCs w:val="21"/>
        </w:rPr>
        <w:t xml:space="preserve"> </w:t>
      </w:r>
    </w:p>
    <w:p w:rsidR="00D006C1" w:rsidRPr="00E515A6" w:rsidRDefault="00D006C1" w:rsidP="00E515A6">
      <w:pPr>
        <w:spacing w:after="0" w:line="280" w:lineRule="exact"/>
        <w:ind w:left="24" w:right="158"/>
        <w:rPr>
          <w:sz w:val="21"/>
          <w:szCs w:val="21"/>
        </w:rPr>
      </w:pPr>
      <w:r w:rsidRPr="00E515A6">
        <w:rPr>
          <w:rFonts w:hint="eastAsia"/>
          <w:sz w:val="21"/>
          <w:szCs w:val="21"/>
        </w:rPr>
        <w:t>（青出于蓝）而胜于蓝。</w:t>
      </w:r>
      <w:r w:rsidRPr="00E515A6">
        <w:rPr>
          <w:sz w:val="21"/>
          <w:szCs w:val="21"/>
        </w:rPr>
        <w:t xml:space="preserve">  </w:t>
      </w:r>
    </w:p>
    <w:p w:rsidR="00D006C1" w:rsidRPr="00E515A6" w:rsidRDefault="00D006C1" w:rsidP="00E515A6">
      <w:pPr>
        <w:spacing w:after="0" w:line="280" w:lineRule="exact"/>
        <w:ind w:left="14" w:firstLine="0"/>
        <w:rPr>
          <w:sz w:val="21"/>
          <w:szCs w:val="21"/>
        </w:rPr>
      </w:pPr>
      <w:r w:rsidRPr="00E515A6">
        <w:rPr>
          <w:sz w:val="21"/>
          <w:szCs w:val="21"/>
        </w:rPr>
        <w:t xml:space="preserve">  </w:t>
      </w:r>
    </w:p>
    <w:p w:rsidR="00D006C1" w:rsidRPr="00E515A6" w:rsidRDefault="00D006C1" w:rsidP="00E515A6">
      <w:pPr>
        <w:spacing w:after="0" w:line="280" w:lineRule="exact"/>
        <w:jc w:val="center"/>
        <w:rPr>
          <w:sz w:val="21"/>
          <w:szCs w:val="21"/>
        </w:rPr>
      </w:pPr>
      <w:r w:rsidRPr="00E515A6">
        <w:rPr>
          <w:rFonts w:hint="eastAsia"/>
          <w:sz w:val="21"/>
          <w:szCs w:val="21"/>
        </w:rPr>
        <w:t>第二单元</w:t>
      </w:r>
      <w:r w:rsidRPr="00E515A6">
        <w:rPr>
          <w:sz w:val="21"/>
          <w:szCs w:val="21"/>
        </w:rPr>
        <w:t xml:space="preserve">  </w:t>
      </w:r>
    </w:p>
    <w:p w:rsidR="00D006C1" w:rsidRPr="00E515A6" w:rsidRDefault="00D006C1" w:rsidP="00E515A6">
      <w:pPr>
        <w:pStyle w:val="Heading1"/>
        <w:spacing w:after="0" w:line="280" w:lineRule="exact"/>
        <w:ind w:right="2"/>
        <w:rPr>
          <w:sz w:val="21"/>
          <w:szCs w:val="21"/>
        </w:rPr>
      </w:pPr>
      <w:r w:rsidRPr="00E515A6">
        <w:rPr>
          <w:sz w:val="21"/>
          <w:szCs w:val="21"/>
        </w:rPr>
        <w:t>5</w:t>
      </w:r>
      <w:r w:rsidRPr="00E515A6">
        <w:rPr>
          <w:rFonts w:hint="eastAsia"/>
          <w:sz w:val="21"/>
          <w:szCs w:val="21"/>
        </w:rPr>
        <w:t>、天安门广场</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1</w:t>
      </w:r>
      <w:r w:rsidRPr="00E515A6">
        <w:rPr>
          <w:rFonts w:hint="eastAsia"/>
          <w:sz w:val="21"/>
          <w:szCs w:val="21"/>
        </w:rPr>
        <w:t>．《天安门广场》是一篇</w:t>
      </w:r>
      <w:r w:rsidRPr="00E515A6">
        <w:rPr>
          <w:rFonts w:hint="eastAsia"/>
          <w:sz w:val="21"/>
          <w:szCs w:val="21"/>
          <w:u w:val="single" w:color="000000"/>
        </w:rPr>
        <w:t>说明性</w:t>
      </w:r>
      <w:r w:rsidRPr="00E515A6">
        <w:rPr>
          <w:rFonts w:hint="eastAsia"/>
          <w:sz w:val="21"/>
          <w:szCs w:val="21"/>
        </w:rPr>
        <w:t>的课文。天安门广场位于</w:t>
      </w:r>
      <w:r w:rsidRPr="00E515A6">
        <w:rPr>
          <w:rFonts w:hint="eastAsia"/>
          <w:sz w:val="21"/>
          <w:szCs w:val="21"/>
          <w:u w:val="single" w:color="000000"/>
        </w:rPr>
        <w:t>首都北京</w:t>
      </w:r>
      <w:r w:rsidRPr="00E515A6">
        <w:rPr>
          <w:rFonts w:hint="eastAsia"/>
          <w:sz w:val="21"/>
          <w:szCs w:val="21"/>
        </w:rPr>
        <w:t>的中心，它是世</w:t>
      </w:r>
    </w:p>
    <w:p w:rsidR="00D006C1" w:rsidRPr="00E515A6" w:rsidRDefault="00D006C1" w:rsidP="00E515A6">
      <w:pPr>
        <w:spacing w:after="0" w:line="280" w:lineRule="exact"/>
        <w:ind w:left="24" w:right="158"/>
        <w:rPr>
          <w:sz w:val="21"/>
          <w:szCs w:val="21"/>
        </w:rPr>
      </w:pPr>
      <w:r w:rsidRPr="00E515A6">
        <w:rPr>
          <w:rFonts w:hint="eastAsia"/>
          <w:sz w:val="21"/>
          <w:szCs w:val="21"/>
        </w:rPr>
        <w:t>界上</w:t>
      </w:r>
      <w:r w:rsidRPr="00E515A6">
        <w:rPr>
          <w:rFonts w:hint="eastAsia"/>
          <w:sz w:val="21"/>
          <w:szCs w:val="21"/>
          <w:u w:val="single" w:color="000000"/>
        </w:rPr>
        <w:t>最宽广、最壮观</w:t>
      </w:r>
      <w:r w:rsidRPr="00E515A6">
        <w:rPr>
          <w:rFonts w:hint="eastAsia"/>
          <w:sz w:val="21"/>
          <w:szCs w:val="21"/>
        </w:rPr>
        <w:t>的城市广场。课文二、三自然段按</w:t>
      </w:r>
      <w:r w:rsidRPr="00E515A6">
        <w:rPr>
          <w:rFonts w:hint="eastAsia"/>
          <w:sz w:val="21"/>
          <w:szCs w:val="21"/>
          <w:u w:val="single" w:color="000000"/>
        </w:rPr>
        <w:t>方位</w:t>
      </w:r>
      <w:r w:rsidRPr="00E515A6">
        <w:rPr>
          <w:rFonts w:hint="eastAsia"/>
          <w:sz w:val="21"/>
          <w:szCs w:val="21"/>
        </w:rPr>
        <w:t>顺序介绍了天安门广场上的</w:t>
      </w:r>
    </w:p>
    <w:p w:rsidR="00D006C1" w:rsidRPr="00E515A6" w:rsidRDefault="00D006C1" w:rsidP="00E515A6">
      <w:pPr>
        <w:spacing w:after="0" w:line="280" w:lineRule="exact"/>
        <w:ind w:left="24" w:right="158"/>
        <w:rPr>
          <w:sz w:val="21"/>
          <w:szCs w:val="21"/>
        </w:rPr>
      </w:pPr>
      <w:r w:rsidRPr="00E515A6">
        <w:rPr>
          <w:rFonts w:hint="eastAsia"/>
          <w:sz w:val="21"/>
          <w:szCs w:val="21"/>
        </w:rPr>
        <w:t>建筑物：广场北端是</w:t>
      </w:r>
      <w:r w:rsidRPr="00E515A6">
        <w:rPr>
          <w:rFonts w:hint="eastAsia"/>
          <w:sz w:val="21"/>
          <w:szCs w:val="21"/>
          <w:u w:val="single" w:color="000000"/>
        </w:rPr>
        <w:t>天安门，</w:t>
      </w:r>
      <w:r w:rsidRPr="00E515A6">
        <w:rPr>
          <w:rFonts w:hint="eastAsia"/>
          <w:sz w:val="21"/>
          <w:szCs w:val="21"/>
        </w:rPr>
        <w:t>天安门前是</w:t>
      </w:r>
      <w:r w:rsidRPr="00E515A6">
        <w:rPr>
          <w:rFonts w:hint="eastAsia"/>
          <w:sz w:val="21"/>
          <w:szCs w:val="21"/>
          <w:u w:val="single" w:color="000000"/>
        </w:rPr>
        <w:t>金水河，</w:t>
      </w:r>
      <w:r w:rsidRPr="00E515A6">
        <w:rPr>
          <w:rFonts w:hint="eastAsia"/>
          <w:sz w:val="21"/>
          <w:szCs w:val="21"/>
        </w:rPr>
        <w:t>河上是</w:t>
      </w:r>
      <w:r w:rsidRPr="00E515A6">
        <w:rPr>
          <w:rFonts w:hint="eastAsia"/>
          <w:sz w:val="21"/>
          <w:szCs w:val="21"/>
          <w:u w:val="single" w:color="000000"/>
        </w:rPr>
        <w:t>金水桥，</w:t>
      </w:r>
      <w:r w:rsidRPr="00E515A6">
        <w:rPr>
          <w:rFonts w:hint="eastAsia"/>
          <w:sz w:val="21"/>
          <w:szCs w:val="21"/>
        </w:rPr>
        <w:t>广场中央是</w:t>
      </w:r>
      <w:r w:rsidRPr="00E515A6">
        <w:rPr>
          <w:rFonts w:hint="eastAsia"/>
          <w:sz w:val="21"/>
          <w:szCs w:val="21"/>
          <w:u w:val="single" w:color="000000"/>
        </w:rPr>
        <w:t>人民英雄</w:t>
      </w:r>
    </w:p>
    <w:p w:rsidR="00D006C1" w:rsidRPr="00E515A6" w:rsidRDefault="00D006C1" w:rsidP="00E515A6">
      <w:pPr>
        <w:spacing w:after="0" w:line="280" w:lineRule="exact"/>
        <w:ind w:left="9"/>
        <w:rPr>
          <w:sz w:val="21"/>
          <w:szCs w:val="21"/>
        </w:rPr>
      </w:pPr>
      <w:r w:rsidRPr="00E515A6">
        <w:rPr>
          <w:rFonts w:hint="eastAsia"/>
          <w:sz w:val="21"/>
          <w:szCs w:val="21"/>
          <w:u w:val="single" w:color="000000"/>
        </w:rPr>
        <w:t>纪念碑，</w:t>
      </w:r>
      <w:r w:rsidRPr="00E515A6">
        <w:rPr>
          <w:rFonts w:hint="eastAsia"/>
          <w:sz w:val="21"/>
          <w:szCs w:val="21"/>
        </w:rPr>
        <w:t>南端是</w:t>
      </w:r>
      <w:r w:rsidRPr="00E515A6">
        <w:rPr>
          <w:rFonts w:hint="eastAsia"/>
          <w:sz w:val="21"/>
          <w:szCs w:val="21"/>
          <w:u w:val="single" w:color="000000"/>
        </w:rPr>
        <w:t>毛主席纪念堂，</w:t>
      </w:r>
      <w:r w:rsidRPr="00E515A6">
        <w:rPr>
          <w:rFonts w:hint="eastAsia"/>
          <w:sz w:val="21"/>
          <w:szCs w:val="21"/>
        </w:rPr>
        <w:t>东侧是</w:t>
      </w:r>
      <w:r w:rsidRPr="00E515A6">
        <w:rPr>
          <w:rFonts w:hint="eastAsia"/>
          <w:sz w:val="21"/>
          <w:szCs w:val="21"/>
          <w:u w:val="single" w:color="000000"/>
        </w:rPr>
        <w:t>中国国家博物馆，</w:t>
      </w:r>
      <w:r w:rsidRPr="00E515A6">
        <w:rPr>
          <w:rFonts w:hint="eastAsia"/>
          <w:sz w:val="21"/>
          <w:szCs w:val="21"/>
        </w:rPr>
        <w:t>西侧是</w:t>
      </w:r>
      <w:r w:rsidRPr="00E515A6">
        <w:rPr>
          <w:rFonts w:hint="eastAsia"/>
          <w:sz w:val="21"/>
          <w:szCs w:val="21"/>
          <w:u w:val="single" w:color="000000"/>
        </w:rPr>
        <w:t>人民大会堂。</w:t>
      </w:r>
      <w:r w:rsidRPr="00E515A6">
        <w:rPr>
          <w:rFonts w:hint="eastAsia"/>
          <w:sz w:val="21"/>
          <w:szCs w:val="21"/>
        </w:rPr>
        <w:t>由于天安</w:t>
      </w:r>
    </w:p>
    <w:p w:rsidR="00D006C1" w:rsidRPr="00E515A6" w:rsidRDefault="00D006C1" w:rsidP="00E515A6">
      <w:pPr>
        <w:spacing w:after="0" w:line="280" w:lineRule="exact"/>
        <w:ind w:left="24" w:right="158"/>
        <w:rPr>
          <w:sz w:val="21"/>
          <w:szCs w:val="21"/>
        </w:rPr>
      </w:pPr>
      <w:r w:rsidRPr="00E515A6">
        <w:rPr>
          <w:rFonts w:hint="eastAsia"/>
          <w:sz w:val="21"/>
          <w:szCs w:val="21"/>
        </w:rPr>
        <w:t>门广场举行过</w:t>
      </w:r>
      <w:r w:rsidRPr="00E515A6">
        <w:rPr>
          <w:rFonts w:hint="eastAsia"/>
          <w:sz w:val="21"/>
          <w:szCs w:val="21"/>
          <w:u w:val="single" w:color="000000"/>
        </w:rPr>
        <w:t>开国大典</w:t>
      </w:r>
      <w:r w:rsidRPr="00E515A6">
        <w:rPr>
          <w:rFonts w:hint="eastAsia"/>
          <w:sz w:val="21"/>
          <w:szCs w:val="21"/>
        </w:rPr>
        <w:t>，所以它是</w:t>
      </w:r>
      <w:r w:rsidRPr="00E515A6">
        <w:rPr>
          <w:rFonts w:hint="eastAsia"/>
          <w:sz w:val="21"/>
          <w:szCs w:val="21"/>
          <w:u w:val="single" w:color="000000"/>
        </w:rPr>
        <w:t>全国各族人民</w:t>
      </w:r>
      <w:r w:rsidRPr="00E515A6">
        <w:rPr>
          <w:rFonts w:hint="eastAsia"/>
          <w:sz w:val="21"/>
          <w:szCs w:val="21"/>
        </w:rPr>
        <w:t>无比向往的地方。</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2</w:t>
      </w:r>
      <w:r w:rsidRPr="00E515A6">
        <w:rPr>
          <w:rFonts w:hint="eastAsia"/>
          <w:sz w:val="21"/>
          <w:szCs w:val="21"/>
        </w:rPr>
        <w:t>．天安门是新中国的象征。</w:t>
      </w:r>
      <w:r w:rsidRPr="00E515A6">
        <w:rPr>
          <w:sz w:val="21"/>
          <w:szCs w:val="21"/>
          <w:u w:val="single" w:color="000000"/>
        </w:rPr>
        <w:t xml:space="preserve">1949 </w:t>
      </w:r>
      <w:r w:rsidRPr="00E515A6">
        <w:rPr>
          <w:rFonts w:hint="eastAsia"/>
          <w:sz w:val="21"/>
          <w:szCs w:val="21"/>
        </w:rPr>
        <w:t>年</w:t>
      </w:r>
      <w:r w:rsidRPr="00E515A6">
        <w:rPr>
          <w:sz w:val="21"/>
          <w:szCs w:val="21"/>
        </w:rPr>
        <w:t xml:space="preserve"> </w:t>
      </w:r>
      <w:r w:rsidRPr="00E515A6">
        <w:rPr>
          <w:sz w:val="21"/>
          <w:szCs w:val="21"/>
          <w:u w:val="single" w:color="000000"/>
        </w:rPr>
        <w:t xml:space="preserve">10 </w:t>
      </w:r>
      <w:r w:rsidRPr="00E515A6">
        <w:rPr>
          <w:rFonts w:hint="eastAsia"/>
          <w:sz w:val="21"/>
          <w:szCs w:val="21"/>
        </w:rPr>
        <w:t>月</w:t>
      </w:r>
      <w:r w:rsidRPr="00E515A6">
        <w:rPr>
          <w:sz w:val="21"/>
          <w:szCs w:val="21"/>
        </w:rPr>
        <w:t xml:space="preserve"> </w:t>
      </w:r>
      <w:r w:rsidRPr="00E515A6">
        <w:rPr>
          <w:sz w:val="21"/>
          <w:szCs w:val="21"/>
          <w:u w:val="single" w:color="000000"/>
        </w:rPr>
        <w:t>1</w:t>
      </w:r>
      <w:r w:rsidRPr="00E515A6">
        <w:rPr>
          <w:sz w:val="21"/>
          <w:szCs w:val="21"/>
        </w:rPr>
        <w:t xml:space="preserve"> </w:t>
      </w:r>
      <w:r w:rsidRPr="00E515A6">
        <w:rPr>
          <w:rFonts w:hint="eastAsia"/>
          <w:sz w:val="21"/>
          <w:szCs w:val="21"/>
        </w:rPr>
        <w:t>日，北京</w:t>
      </w:r>
      <w:r w:rsidRPr="00E515A6">
        <w:rPr>
          <w:sz w:val="21"/>
          <w:szCs w:val="21"/>
        </w:rPr>
        <w:t xml:space="preserve"> 30 </w:t>
      </w:r>
      <w:r w:rsidRPr="00E515A6">
        <w:rPr>
          <w:rFonts w:hint="eastAsia"/>
          <w:sz w:val="21"/>
          <w:szCs w:val="21"/>
        </w:rPr>
        <w:t>万人在天安门广场举行</w:t>
      </w:r>
      <w:r w:rsidRPr="00E515A6">
        <w:rPr>
          <w:sz w:val="21"/>
          <w:szCs w:val="21"/>
        </w:rPr>
        <w:t xml:space="preserve"> </w:t>
      </w:r>
    </w:p>
    <w:p w:rsidR="00D006C1" w:rsidRPr="00E515A6" w:rsidRDefault="00D006C1" w:rsidP="00E515A6">
      <w:pPr>
        <w:spacing w:after="0" w:line="280" w:lineRule="exact"/>
        <w:ind w:left="24" w:right="158"/>
        <w:rPr>
          <w:sz w:val="21"/>
          <w:szCs w:val="21"/>
        </w:rPr>
      </w:pPr>
      <w:r w:rsidRPr="00E515A6">
        <w:rPr>
          <w:rFonts w:hint="eastAsia"/>
          <w:sz w:val="21"/>
          <w:szCs w:val="21"/>
        </w:rPr>
        <w:t>了</w:t>
      </w:r>
      <w:r w:rsidRPr="00E515A6">
        <w:rPr>
          <w:rFonts w:hint="eastAsia"/>
          <w:sz w:val="21"/>
          <w:szCs w:val="21"/>
          <w:u w:val="single" w:color="000000"/>
        </w:rPr>
        <w:t>开国大典</w:t>
      </w:r>
      <w:r w:rsidRPr="00E515A6">
        <w:rPr>
          <w:rFonts w:hint="eastAsia"/>
          <w:sz w:val="21"/>
          <w:szCs w:val="21"/>
        </w:rPr>
        <w:t>。人民领袖</w:t>
      </w:r>
      <w:r w:rsidRPr="00E515A6">
        <w:rPr>
          <w:rFonts w:hint="eastAsia"/>
          <w:sz w:val="21"/>
          <w:szCs w:val="21"/>
          <w:u w:val="single" w:color="000000"/>
        </w:rPr>
        <w:t>毛泽东</w:t>
      </w:r>
      <w:r w:rsidRPr="00E515A6">
        <w:rPr>
          <w:rFonts w:hint="eastAsia"/>
          <w:sz w:val="21"/>
          <w:szCs w:val="21"/>
        </w:rPr>
        <w:t>在天安门城楼上向全世界庄严宣告：</w:t>
      </w:r>
      <w:r w:rsidRPr="00E515A6">
        <w:rPr>
          <w:rFonts w:hint="eastAsia"/>
          <w:sz w:val="21"/>
          <w:szCs w:val="21"/>
          <w:u w:val="single" w:color="000000"/>
        </w:rPr>
        <w:t>中华人民共和国中央</w:t>
      </w:r>
    </w:p>
    <w:p w:rsidR="00D006C1" w:rsidRPr="00E515A6" w:rsidRDefault="00D006C1" w:rsidP="00E515A6">
      <w:pPr>
        <w:spacing w:after="0" w:line="280" w:lineRule="exact"/>
        <w:ind w:left="34" w:right="158"/>
        <w:rPr>
          <w:sz w:val="21"/>
          <w:szCs w:val="21"/>
        </w:rPr>
      </w:pPr>
      <w:r w:rsidRPr="00E515A6">
        <w:rPr>
          <w:rFonts w:hint="eastAsia"/>
          <w:sz w:val="21"/>
          <w:szCs w:val="21"/>
          <w:u w:val="single" w:color="000000"/>
        </w:rPr>
        <w:t>人民政府成立了！</w:t>
      </w:r>
      <w:r w:rsidRPr="00E515A6">
        <w:rPr>
          <w:rFonts w:hint="eastAsia"/>
          <w:sz w:val="21"/>
          <w:szCs w:val="21"/>
        </w:rPr>
        <w:t>祖国妈妈今年迎来了她</w:t>
      </w:r>
      <w:r w:rsidRPr="00E515A6">
        <w:rPr>
          <w:sz w:val="21"/>
          <w:szCs w:val="21"/>
        </w:rPr>
        <w:t xml:space="preserve"> 60 </w:t>
      </w:r>
      <w:r w:rsidRPr="00E515A6">
        <w:rPr>
          <w:rFonts w:hint="eastAsia"/>
          <w:sz w:val="21"/>
          <w:szCs w:val="21"/>
        </w:rPr>
        <w:t>岁生日，我国的开国领袖是</w:t>
      </w:r>
      <w:r w:rsidRPr="00E515A6">
        <w:rPr>
          <w:rFonts w:hint="eastAsia"/>
          <w:sz w:val="21"/>
          <w:szCs w:val="21"/>
          <w:u w:val="single" w:color="000000"/>
        </w:rPr>
        <w:t>毛泽东</w:t>
      </w:r>
      <w:r w:rsidRPr="00E515A6">
        <w:rPr>
          <w:rFonts w:hint="eastAsia"/>
          <w:sz w:val="21"/>
          <w:szCs w:val="21"/>
        </w:rPr>
        <w:t>，现任</w:t>
      </w:r>
    </w:p>
    <w:p w:rsidR="00D006C1" w:rsidRPr="00E515A6" w:rsidRDefault="00D006C1" w:rsidP="00E515A6">
      <w:pPr>
        <w:spacing w:after="0" w:line="280" w:lineRule="exact"/>
        <w:ind w:left="34" w:right="158"/>
        <w:rPr>
          <w:sz w:val="21"/>
          <w:szCs w:val="21"/>
        </w:rPr>
      </w:pPr>
      <w:r w:rsidRPr="00E515A6">
        <w:rPr>
          <w:rFonts w:hint="eastAsia"/>
          <w:sz w:val="21"/>
          <w:szCs w:val="21"/>
        </w:rPr>
        <w:t>主席是</w:t>
      </w:r>
      <w:r w:rsidRPr="00E515A6">
        <w:rPr>
          <w:rFonts w:hint="eastAsia"/>
          <w:sz w:val="21"/>
          <w:szCs w:val="21"/>
          <w:u w:val="single" w:color="000000"/>
        </w:rPr>
        <w:t>胡锦涛</w:t>
      </w:r>
      <w:r w:rsidRPr="00E515A6">
        <w:rPr>
          <w:rFonts w:hint="eastAsia"/>
          <w:sz w:val="21"/>
          <w:szCs w:val="21"/>
        </w:rPr>
        <w:t>。</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3</w:t>
      </w:r>
      <w:r w:rsidRPr="00E515A6">
        <w:rPr>
          <w:rFonts w:hint="eastAsia"/>
          <w:sz w:val="21"/>
          <w:szCs w:val="21"/>
        </w:rPr>
        <w:t>．描写建筑物的词语：富丽堂皇、金碧辉煌、雄伟壮丽、雕梁画栋、高楼大厦、鳞</w:t>
      </w:r>
    </w:p>
    <w:p w:rsidR="00D006C1" w:rsidRPr="00E515A6" w:rsidRDefault="00D006C1" w:rsidP="00E515A6">
      <w:pPr>
        <w:spacing w:after="0" w:line="280" w:lineRule="exact"/>
        <w:ind w:left="24" w:right="158"/>
        <w:rPr>
          <w:sz w:val="21"/>
          <w:szCs w:val="21"/>
        </w:rPr>
      </w:pPr>
      <w:r w:rsidRPr="00E515A6">
        <w:rPr>
          <w:rFonts w:hint="eastAsia"/>
          <w:sz w:val="21"/>
          <w:szCs w:val="21"/>
        </w:rPr>
        <w:t>次栉比</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描写人高兴的词：兴高采烈、欢呼雀跃、喜气洋洋、欣喜若狂、眉飞色舞描写花多</w:t>
      </w:r>
    </w:p>
    <w:p w:rsidR="00D006C1" w:rsidRPr="00E515A6" w:rsidRDefault="00D006C1" w:rsidP="00E515A6">
      <w:pPr>
        <w:spacing w:after="0" w:line="280" w:lineRule="exact"/>
        <w:ind w:left="369" w:right="158"/>
        <w:rPr>
          <w:sz w:val="21"/>
          <w:szCs w:val="21"/>
        </w:rPr>
      </w:pPr>
      <w:r w:rsidRPr="00E515A6">
        <w:rPr>
          <w:rFonts w:hint="eastAsia"/>
          <w:sz w:val="21"/>
          <w:szCs w:val="21"/>
        </w:rPr>
        <w:t>的词：花团锦簇、万紫千红、百花争艳、五颜六色描写欢庆场面的词：欢天喜地、</w:t>
      </w:r>
    </w:p>
    <w:p w:rsidR="00D006C1" w:rsidRPr="00E515A6" w:rsidRDefault="00D006C1" w:rsidP="00E515A6">
      <w:pPr>
        <w:spacing w:after="0" w:line="280" w:lineRule="exact"/>
        <w:ind w:left="369" w:right="158"/>
        <w:rPr>
          <w:sz w:val="21"/>
          <w:szCs w:val="21"/>
        </w:rPr>
      </w:pPr>
      <w:r w:rsidRPr="00E515A6">
        <w:rPr>
          <w:rFonts w:hint="eastAsia"/>
          <w:sz w:val="21"/>
          <w:szCs w:val="21"/>
        </w:rPr>
        <w:t>热火朝天</w:t>
      </w:r>
      <w:r w:rsidRPr="00E515A6">
        <w:rPr>
          <w:sz w:val="21"/>
          <w:szCs w:val="21"/>
        </w:rPr>
        <w:t xml:space="preserve">  </w:t>
      </w:r>
    </w:p>
    <w:p w:rsidR="00D006C1" w:rsidRPr="00E515A6" w:rsidRDefault="00D006C1" w:rsidP="00E515A6">
      <w:pPr>
        <w:pStyle w:val="Heading1"/>
        <w:spacing w:after="0" w:line="280" w:lineRule="exact"/>
        <w:rPr>
          <w:sz w:val="21"/>
          <w:szCs w:val="21"/>
        </w:rPr>
      </w:pPr>
      <w:r w:rsidRPr="00E515A6">
        <w:rPr>
          <w:sz w:val="21"/>
          <w:szCs w:val="21"/>
        </w:rPr>
        <w:t>6</w:t>
      </w:r>
      <w:r w:rsidRPr="00E515A6">
        <w:rPr>
          <w:rFonts w:hint="eastAsia"/>
          <w:sz w:val="21"/>
          <w:szCs w:val="21"/>
        </w:rPr>
        <w:t>、徐悲鸿励志学画</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1</w:t>
      </w:r>
      <w:r w:rsidRPr="00E515A6">
        <w:rPr>
          <w:rFonts w:hint="eastAsia"/>
          <w:sz w:val="21"/>
          <w:szCs w:val="21"/>
        </w:rPr>
        <w:t>．《徐悲鸿励志学画》讲述了年轻画师</w:t>
      </w:r>
      <w:r w:rsidRPr="00E515A6">
        <w:rPr>
          <w:rFonts w:hint="eastAsia"/>
          <w:sz w:val="21"/>
          <w:szCs w:val="21"/>
          <w:u w:val="single" w:color="000000"/>
        </w:rPr>
        <w:t>徐悲鸿</w:t>
      </w:r>
      <w:r w:rsidRPr="00E515A6">
        <w:rPr>
          <w:rFonts w:hint="eastAsia"/>
          <w:sz w:val="21"/>
          <w:szCs w:val="21"/>
        </w:rPr>
        <w:t>留学</w:t>
      </w:r>
      <w:r w:rsidRPr="00E515A6">
        <w:rPr>
          <w:rFonts w:hint="eastAsia"/>
          <w:sz w:val="21"/>
          <w:szCs w:val="21"/>
          <w:u w:val="single" w:color="000000"/>
        </w:rPr>
        <w:t>法</w:t>
      </w:r>
      <w:r w:rsidRPr="00E515A6">
        <w:rPr>
          <w:rFonts w:hint="eastAsia"/>
          <w:sz w:val="21"/>
          <w:szCs w:val="21"/>
        </w:rPr>
        <w:t>国时，为回击外国学生的嘲笑，</w:t>
      </w:r>
      <w:r w:rsidRPr="00E515A6">
        <w:rPr>
          <w:sz w:val="21"/>
          <w:szCs w:val="21"/>
        </w:rPr>
        <w:t xml:space="preserve"> </w:t>
      </w:r>
    </w:p>
    <w:p w:rsidR="00D006C1" w:rsidRPr="00E515A6" w:rsidRDefault="00D006C1" w:rsidP="00E515A6">
      <w:pPr>
        <w:spacing w:after="0" w:line="280" w:lineRule="exact"/>
        <w:ind w:left="24" w:right="158"/>
        <w:rPr>
          <w:sz w:val="21"/>
          <w:szCs w:val="21"/>
        </w:rPr>
      </w:pPr>
      <w:r w:rsidRPr="00E515A6">
        <w:rPr>
          <w:rFonts w:hint="eastAsia"/>
          <w:sz w:val="21"/>
          <w:szCs w:val="21"/>
        </w:rPr>
        <w:t>励志勤奋学画，以优异的成绩为中国人争光的故事。赞扬了他</w:t>
      </w:r>
      <w:r w:rsidRPr="00E515A6">
        <w:rPr>
          <w:rFonts w:hint="eastAsia"/>
          <w:sz w:val="21"/>
          <w:szCs w:val="21"/>
          <w:u w:val="single" w:color="000000"/>
        </w:rPr>
        <w:t>为祖国勤学苦练</w:t>
      </w:r>
      <w:r w:rsidRPr="00E515A6">
        <w:rPr>
          <w:rFonts w:hint="eastAsia"/>
          <w:sz w:val="21"/>
          <w:szCs w:val="21"/>
        </w:rPr>
        <w:t>的可贵精</w:t>
      </w:r>
    </w:p>
    <w:p w:rsidR="00D006C1" w:rsidRPr="00E515A6" w:rsidRDefault="00D006C1" w:rsidP="00E515A6">
      <w:pPr>
        <w:spacing w:after="0" w:line="280" w:lineRule="exact"/>
        <w:ind w:left="34" w:right="158"/>
        <w:rPr>
          <w:sz w:val="21"/>
          <w:szCs w:val="21"/>
        </w:rPr>
      </w:pPr>
      <w:r w:rsidRPr="00E515A6">
        <w:rPr>
          <w:rFonts w:hint="eastAsia"/>
          <w:sz w:val="21"/>
          <w:szCs w:val="21"/>
        </w:rPr>
        <w:t>神。课文紧扣课题，围绕</w:t>
      </w:r>
      <w:r w:rsidRPr="00E515A6">
        <w:rPr>
          <w:rFonts w:ascii="Microsoft YaHei UI Western" w:hAnsi="Microsoft YaHei UI Western" w:cs="Microsoft YaHei UI Western"/>
          <w:sz w:val="21"/>
          <w:szCs w:val="21"/>
          <w:u w:val="single" w:color="000000"/>
        </w:rPr>
        <w:t>“</w:t>
      </w:r>
      <w:r w:rsidRPr="00E515A6">
        <w:rPr>
          <w:rFonts w:hint="eastAsia"/>
          <w:sz w:val="21"/>
          <w:szCs w:val="21"/>
          <w:u w:val="single" w:color="000000"/>
        </w:rPr>
        <w:t>励志学画</w:t>
      </w:r>
      <w:r w:rsidRPr="00E515A6">
        <w:rPr>
          <w:rFonts w:ascii="Microsoft YaHei UI Western" w:hAnsi="Microsoft YaHei UI Western" w:cs="Microsoft YaHei UI Western"/>
          <w:sz w:val="21"/>
          <w:szCs w:val="21"/>
          <w:u w:val="single" w:color="000000"/>
        </w:rPr>
        <w:t>”</w:t>
      </w:r>
      <w:r w:rsidRPr="00E515A6">
        <w:rPr>
          <w:rFonts w:hint="eastAsia"/>
          <w:sz w:val="21"/>
          <w:szCs w:val="21"/>
        </w:rPr>
        <w:t>这个重点来逐层叙述。</w:t>
      </w:r>
      <w:r w:rsidRPr="00E515A6">
        <w:rPr>
          <w:sz w:val="21"/>
          <w:szCs w:val="21"/>
        </w:rPr>
        <w:t xml:space="preserve">  </w:t>
      </w:r>
    </w:p>
    <w:p w:rsidR="00D006C1" w:rsidRPr="00E515A6" w:rsidRDefault="00D006C1" w:rsidP="00E515A6">
      <w:pPr>
        <w:spacing w:after="0" w:line="280" w:lineRule="exact"/>
        <w:ind w:left="360"/>
        <w:rPr>
          <w:sz w:val="21"/>
          <w:szCs w:val="21"/>
        </w:rPr>
      </w:pPr>
      <w:r w:rsidRPr="00E515A6">
        <w:rPr>
          <w:sz w:val="21"/>
          <w:szCs w:val="21"/>
        </w:rPr>
        <w:t>2</w:t>
      </w:r>
      <w:r w:rsidRPr="00E515A6">
        <w:rPr>
          <w:rFonts w:hint="eastAsia"/>
          <w:sz w:val="21"/>
          <w:szCs w:val="21"/>
        </w:rPr>
        <w:t>．</w:t>
      </w:r>
      <w:r w:rsidRPr="00E515A6">
        <w:rPr>
          <w:rFonts w:ascii="Microsoft YaHei UI Western" w:hAnsi="Microsoft YaHei UI Western" w:cs="Microsoft YaHei UI Western"/>
          <w:sz w:val="21"/>
          <w:szCs w:val="21"/>
        </w:rPr>
        <w:t>“</w:t>
      </w:r>
      <w:r w:rsidRPr="00E515A6">
        <w:rPr>
          <w:rFonts w:hint="eastAsia"/>
          <w:sz w:val="21"/>
          <w:szCs w:val="21"/>
        </w:rPr>
        <w:t>功夫不负有心人</w:t>
      </w:r>
      <w:r w:rsidRPr="00E515A6">
        <w:rPr>
          <w:rFonts w:ascii="Microsoft YaHei UI Western" w:hAnsi="Microsoft YaHei UI Western" w:cs="Microsoft YaHei UI Western"/>
          <w:sz w:val="21"/>
          <w:szCs w:val="21"/>
        </w:rPr>
        <w:t>”</w:t>
      </w:r>
      <w:r w:rsidRPr="00E515A6">
        <w:rPr>
          <w:rFonts w:hint="eastAsia"/>
          <w:sz w:val="21"/>
          <w:szCs w:val="21"/>
        </w:rPr>
        <w:t>指</w:t>
      </w:r>
      <w:r w:rsidRPr="00E515A6">
        <w:rPr>
          <w:rFonts w:hint="eastAsia"/>
          <w:sz w:val="21"/>
          <w:szCs w:val="21"/>
          <w:u w:val="single" w:color="000000"/>
        </w:rPr>
        <w:t>做事只要舍得下功夫，最终会取得成功的。</w:t>
      </w:r>
      <w:r w:rsidRPr="00E515A6">
        <w:rPr>
          <w:rFonts w:ascii="Microsoft YaHei UI Western" w:hAnsi="Microsoft YaHei UI Western" w:cs="Microsoft YaHei UI Western"/>
          <w:sz w:val="21"/>
          <w:szCs w:val="21"/>
        </w:rPr>
        <w:t>“</w:t>
      </w:r>
      <w:r w:rsidRPr="00E515A6">
        <w:rPr>
          <w:rFonts w:hint="eastAsia"/>
          <w:sz w:val="21"/>
          <w:szCs w:val="21"/>
        </w:rPr>
        <w:t>功夫</w:t>
      </w:r>
      <w:r w:rsidRPr="00E515A6">
        <w:rPr>
          <w:rFonts w:ascii="Microsoft YaHei UI Western" w:hAnsi="Microsoft YaHei UI Western" w:cs="Microsoft YaHei UI Western"/>
          <w:sz w:val="21"/>
          <w:szCs w:val="21"/>
        </w:rPr>
        <w:t>”</w:t>
      </w:r>
      <w:r w:rsidRPr="00E515A6">
        <w:rPr>
          <w:rFonts w:hint="eastAsia"/>
          <w:sz w:val="21"/>
          <w:szCs w:val="21"/>
        </w:rPr>
        <w:t>指</w:t>
      </w:r>
    </w:p>
    <w:p w:rsidR="00D006C1" w:rsidRPr="00E515A6" w:rsidRDefault="00D006C1" w:rsidP="00E515A6">
      <w:pPr>
        <w:spacing w:after="0" w:line="280" w:lineRule="exact"/>
        <w:ind w:left="10" w:right="158"/>
        <w:rPr>
          <w:sz w:val="21"/>
          <w:szCs w:val="21"/>
        </w:rPr>
      </w:pPr>
      <w:r w:rsidRPr="00E515A6">
        <w:rPr>
          <w:rFonts w:hint="eastAsia"/>
          <w:sz w:val="21"/>
          <w:szCs w:val="21"/>
          <w:u w:val="single" w:color="000000"/>
        </w:rPr>
        <w:t>时间、精力。</w:t>
      </w:r>
      <w:r w:rsidRPr="00E515A6">
        <w:rPr>
          <w:rFonts w:ascii="Microsoft YaHei UI Western" w:hAnsi="Microsoft YaHei UI Western" w:cs="Microsoft YaHei UI Western"/>
          <w:sz w:val="21"/>
          <w:szCs w:val="21"/>
        </w:rPr>
        <w:t>“</w:t>
      </w:r>
      <w:r w:rsidRPr="00E515A6">
        <w:rPr>
          <w:rFonts w:hint="eastAsia"/>
          <w:sz w:val="21"/>
          <w:szCs w:val="21"/>
        </w:rPr>
        <w:t>有心人</w:t>
      </w:r>
      <w:r w:rsidRPr="00E515A6">
        <w:rPr>
          <w:rFonts w:ascii="Microsoft YaHei UI Western" w:hAnsi="Microsoft YaHei UI Western" w:cs="Microsoft YaHei UI Western"/>
          <w:sz w:val="21"/>
          <w:szCs w:val="21"/>
        </w:rPr>
        <w:t>”</w:t>
      </w:r>
      <w:r w:rsidRPr="00E515A6">
        <w:rPr>
          <w:rFonts w:hint="eastAsia"/>
          <w:sz w:val="21"/>
          <w:szCs w:val="21"/>
        </w:rPr>
        <w:t>文中指</w:t>
      </w:r>
      <w:r w:rsidRPr="00E515A6">
        <w:rPr>
          <w:rFonts w:hint="eastAsia"/>
          <w:sz w:val="21"/>
          <w:szCs w:val="21"/>
          <w:u w:val="single" w:color="000000"/>
        </w:rPr>
        <w:t>徐悲鸿。</w:t>
      </w:r>
      <w:r w:rsidRPr="00E515A6">
        <w:rPr>
          <w:rFonts w:ascii="Microsoft YaHei UI Western" w:hAnsi="Microsoft YaHei UI Western" w:cs="Microsoft YaHei UI Western"/>
          <w:sz w:val="21"/>
          <w:szCs w:val="21"/>
        </w:rPr>
        <w:t>“</w:t>
      </w:r>
      <w:r w:rsidRPr="00E515A6">
        <w:rPr>
          <w:rFonts w:hint="eastAsia"/>
          <w:sz w:val="21"/>
          <w:szCs w:val="21"/>
        </w:rPr>
        <w:t>有眼不识泰山</w:t>
      </w:r>
      <w:r w:rsidRPr="00E515A6">
        <w:rPr>
          <w:rFonts w:ascii="Microsoft YaHei UI Western" w:hAnsi="Microsoft YaHei UI Western" w:cs="Microsoft YaHei UI Western"/>
          <w:sz w:val="21"/>
          <w:szCs w:val="21"/>
        </w:rPr>
        <w:t>”</w:t>
      </w:r>
      <w:r w:rsidRPr="00E515A6">
        <w:rPr>
          <w:rFonts w:hint="eastAsia"/>
          <w:sz w:val="21"/>
          <w:szCs w:val="21"/>
        </w:rPr>
        <w:t>指长着眼睛辨不出泰山，</w:t>
      </w:r>
    </w:p>
    <w:p w:rsidR="00D006C1" w:rsidRPr="00E515A6" w:rsidRDefault="00D006C1" w:rsidP="00E515A6">
      <w:pPr>
        <w:spacing w:after="0" w:line="280" w:lineRule="exact"/>
        <w:ind w:left="10" w:right="158"/>
        <w:rPr>
          <w:sz w:val="21"/>
          <w:szCs w:val="21"/>
        </w:rPr>
      </w:pPr>
      <w:r w:rsidRPr="00E515A6">
        <w:rPr>
          <w:rFonts w:hint="eastAsia"/>
          <w:sz w:val="21"/>
          <w:szCs w:val="21"/>
        </w:rPr>
        <w:t>比喻无知。</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徐悲鸿省吃俭用，潜心学画，终于成为一名杰出的画家，真是功夫不负有心人。那</w:t>
      </w:r>
    </w:p>
    <w:p w:rsidR="00D006C1" w:rsidRPr="00E515A6" w:rsidRDefault="00D006C1" w:rsidP="00E515A6">
      <w:pPr>
        <w:spacing w:after="0" w:line="280" w:lineRule="exact"/>
        <w:ind w:left="24" w:right="158"/>
        <w:rPr>
          <w:sz w:val="21"/>
          <w:szCs w:val="21"/>
        </w:rPr>
      </w:pPr>
      <w:r w:rsidRPr="00E515A6">
        <w:rPr>
          <w:rFonts w:hint="eastAsia"/>
          <w:sz w:val="21"/>
          <w:szCs w:val="21"/>
        </w:rPr>
        <w:t>位嘲笑过他的外国学生承认自己有眼不识泰山。</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3</w:t>
      </w:r>
      <w:r w:rsidRPr="00E515A6">
        <w:rPr>
          <w:rFonts w:hint="eastAsia"/>
          <w:sz w:val="21"/>
          <w:szCs w:val="21"/>
        </w:rPr>
        <w:t>．形容人学习努力、勤奋的词：夜以继日、闻鸡起舞、只争朝夕、废寝忘食、悬梁</w:t>
      </w:r>
    </w:p>
    <w:p w:rsidR="00D006C1" w:rsidRPr="00E515A6" w:rsidRDefault="00D006C1" w:rsidP="00E515A6">
      <w:pPr>
        <w:spacing w:after="0" w:line="280" w:lineRule="exact"/>
        <w:ind w:left="24" w:right="158"/>
        <w:rPr>
          <w:sz w:val="21"/>
          <w:szCs w:val="21"/>
        </w:rPr>
      </w:pPr>
      <w:r w:rsidRPr="00E515A6">
        <w:rPr>
          <w:rFonts w:hint="eastAsia"/>
          <w:sz w:val="21"/>
          <w:szCs w:val="21"/>
        </w:rPr>
        <w:t>刺股、凿壁偷光</w:t>
      </w:r>
      <w:r w:rsidRPr="00E515A6">
        <w:rPr>
          <w:sz w:val="21"/>
          <w:szCs w:val="21"/>
        </w:rPr>
        <w:t xml:space="preserve">  </w:t>
      </w:r>
    </w:p>
    <w:p w:rsidR="00D006C1" w:rsidRPr="00E515A6" w:rsidRDefault="00D006C1" w:rsidP="00E515A6">
      <w:pPr>
        <w:pStyle w:val="Heading1"/>
        <w:spacing w:after="0" w:line="280" w:lineRule="exact"/>
        <w:ind w:right="2"/>
        <w:rPr>
          <w:sz w:val="21"/>
          <w:szCs w:val="21"/>
        </w:rPr>
      </w:pPr>
      <w:r w:rsidRPr="00E515A6">
        <w:rPr>
          <w:sz w:val="21"/>
          <w:szCs w:val="21"/>
        </w:rPr>
        <w:t>7</w:t>
      </w:r>
      <w:r w:rsidRPr="00E515A6">
        <w:rPr>
          <w:rFonts w:hint="eastAsia"/>
          <w:sz w:val="21"/>
          <w:szCs w:val="21"/>
        </w:rPr>
        <w:t>、虎门销烟</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1</w:t>
      </w:r>
      <w:r w:rsidRPr="00E515A6">
        <w:rPr>
          <w:rFonts w:hint="eastAsia"/>
          <w:sz w:val="21"/>
          <w:szCs w:val="21"/>
        </w:rPr>
        <w:t>．《虎门销烟》记叙了</w:t>
      </w:r>
      <w:r w:rsidRPr="00E515A6">
        <w:rPr>
          <w:sz w:val="21"/>
          <w:szCs w:val="21"/>
        </w:rPr>
        <w:t xml:space="preserve"> </w:t>
      </w:r>
      <w:r w:rsidRPr="00E515A6">
        <w:rPr>
          <w:sz w:val="21"/>
          <w:szCs w:val="21"/>
          <w:u w:val="single" w:color="000000"/>
        </w:rPr>
        <w:t xml:space="preserve">1839 </w:t>
      </w:r>
      <w:r w:rsidRPr="00E515A6">
        <w:rPr>
          <w:rFonts w:hint="eastAsia"/>
          <w:sz w:val="21"/>
          <w:szCs w:val="21"/>
        </w:rPr>
        <w:t>年</w:t>
      </w:r>
      <w:r w:rsidRPr="00E515A6">
        <w:rPr>
          <w:sz w:val="21"/>
          <w:szCs w:val="21"/>
        </w:rPr>
        <w:t xml:space="preserve"> </w:t>
      </w:r>
      <w:r w:rsidRPr="00E515A6">
        <w:rPr>
          <w:sz w:val="21"/>
          <w:szCs w:val="21"/>
          <w:u w:val="single" w:color="000000"/>
        </w:rPr>
        <w:t xml:space="preserve">6 </w:t>
      </w:r>
      <w:r w:rsidRPr="00E515A6">
        <w:rPr>
          <w:rFonts w:hint="eastAsia"/>
          <w:sz w:val="21"/>
          <w:szCs w:val="21"/>
        </w:rPr>
        <w:t>月在</w:t>
      </w:r>
      <w:r w:rsidRPr="00E515A6">
        <w:rPr>
          <w:rFonts w:hint="eastAsia"/>
          <w:sz w:val="21"/>
          <w:szCs w:val="21"/>
          <w:u w:val="single" w:color="000000"/>
        </w:rPr>
        <w:t>广州虎门</w:t>
      </w:r>
      <w:r w:rsidRPr="00E515A6">
        <w:rPr>
          <w:rFonts w:hint="eastAsia"/>
          <w:sz w:val="21"/>
          <w:szCs w:val="21"/>
        </w:rPr>
        <w:t>举行震惊中外的</w:t>
      </w:r>
      <w:r w:rsidRPr="00E515A6">
        <w:rPr>
          <w:rFonts w:hint="eastAsia"/>
          <w:sz w:val="21"/>
          <w:szCs w:val="21"/>
          <w:u w:val="single" w:color="000000"/>
        </w:rPr>
        <w:t>虎门销烟</w:t>
      </w:r>
      <w:r w:rsidRPr="00E515A6">
        <w:rPr>
          <w:rFonts w:hint="eastAsia"/>
          <w:sz w:val="21"/>
          <w:szCs w:val="21"/>
        </w:rPr>
        <w:t>的经过，</w:t>
      </w:r>
      <w:r w:rsidRPr="00E515A6">
        <w:rPr>
          <w:sz w:val="21"/>
          <w:szCs w:val="21"/>
        </w:rPr>
        <w:t xml:space="preserve"> </w:t>
      </w:r>
    </w:p>
    <w:p w:rsidR="00D006C1" w:rsidRPr="00E515A6" w:rsidRDefault="00D006C1" w:rsidP="00E515A6">
      <w:pPr>
        <w:spacing w:after="0" w:line="280" w:lineRule="exact"/>
        <w:ind w:left="9"/>
        <w:rPr>
          <w:sz w:val="21"/>
          <w:szCs w:val="21"/>
        </w:rPr>
      </w:pPr>
      <w:r w:rsidRPr="00E515A6">
        <w:rPr>
          <w:rFonts w:hint="eastAsia"/>
          <w:sz w:val="21"/>
          <w:szCs w:val="21"/>
        </w:rPr>
        <w:t>揭示了</w:t>
      </w:r>
      <w:r w:rsidRPr="00E515A6">
        <w:rPr>
          <w:rFonts w:hint="eastAsia"/>
          <w:sz w:val="21"/>
          <w:szCs w:val="21"/>
          <w:u w:val="single" w:color="000000"/>
        </w:rPr>
        <w:t>虎门销烟的伟大历史意义，</w:t>
      </w:r>
      <w:r w:rsidRPr="00E515A6">
        <w:rPr>
          <w:rFonts w:hint="eastAsia"/>
          <w:sz w:val="21"/>
          <w:szCs w:val="21"/>
        </w:rPr>
        <w:t>讴歌了</w:t>
      </w:r>
      <w:r w:rsidRPr="00E515A6">
        <w:rPr>
          <w:rFonts w:hint="eastAsia"/>
          <w:sz w:val="21"/>
          <w:szCs w:val="21"/>
          <w:u w:val="single" w:color="000000"/>
        </w:rPr>
        <w:t>中国人民爱国御侮的斗争精神。</w:t>
      </w:r>
      <w:r w:rsidRPr="00E515A6">
        <w:rPr>
          <w:rFonts w:hint="eastAsia"/>
          <w:sz w:val="21"/>
          <w:szCs w:val="21"/>
        </w:rPr>
        <w:t>虎门销烟整整</w:t>
      </w:r>
    </w:p>
    <w:p w:rsidR="00D006C1" w:rsidRPr="00E515A6" w:rsidRDefault="00D006C1" w:rsidP="00E515A6">
      <w:pPr>
        <w:spacing w:after="0" w:line="280" w:lineRule="exact"/>
        <w:ind w:left="20" w:right="158"/>
        <w:rPr>
          <w:sz w:val="21"/>
          <w:szCs w:val="21"/>
        </w:rPr>
      </w:pPr>
      <w:r w:rsidRPr="00E515A6">
        <w:rPr>
          <w:rFonts w:hint="eastAsia"/>
          <w:sz w:val="21"/>
          <w:szCs w:val="21"/>
        </w:rPr>
        <w:t>持续了</w:t>
      </w:r>
      <w:r w:rsidRPr="00E515A6">
        <w:rPr>
          <w:sz w:val="21"/>
          <w:szCs w:val="21"/>
        </w:rPr>
        <w:t xml:space="preserve"> </w:t>
      </w:r>
      <w:r w:rsidRPr="00E515A6">
        <w:rPr>
          <w:sz w:val="21"/>
          <w:szCs w:val="21"/>
          <w:u w:val="single" w:color="000000"/>
        </w:rPr>
        <w:t xml:space="preserve">23 </w:t>
      </w:r>
      <w:r w:rsidRPr="00E515A6">
        <w:rPr>
          <w:rFonts w:hint="eastAsia"/>
          <w:sz w:val="21"/>
          <w:szCs w:val="21"/>
        </w:rPr>
        <w:t>天，</w:t>
      </w:r>
      <w:r w:rsidRPr="00E515A6">
        <w:rPr>
          <w:rFonts w:hint="eastAsia"/>
          <w:sz w:val="21"/>
          <w:szCs w:val="21"/>
          <w:u w:val="single" w:color="000000"/>
        </w:rPr>
        <w:t>二百多万</w:t>
      </w:r>
      <w:r w:rsidRPr="00E515A6">
        <w:rPr>
          <w:rFonts w:hint="eastAsia"/>
          <w:sz w:val="21"/>
          <w:szCs w:val="21"/>
        </w:rPr>
        <w:t>斤鸦片化为烟渣。</w:t>
      </w:r>
      <w:r w:rsidRPr="00E515A6">
        <w:rPr>
          <w:sz w:val="21"/>
          <w:szCs w:val="21"/>
        </w:rPr>
        <w:t xml:space="preserve">  2</w:t>
      </w:r>
      <w:r w:rsidRPr="00E515A6">
        <w:rPr>
          <w:rFonts w:hint="eastAsia"/>
          <w:sz w:val="21"/>
          <w:szCs w:val="21"/>
        </w:rPr>
        <w:t>．虎门销烟的伟大意义是虎门销烟这一伟大壮举，沉重地打击了外国侵略者的嚣张</w:t>
      </w:r>
    </w:p>
    <w:p w:rsidR="00D006C1" w:rsidRPr="00E515A6" w:rsidRDefault="00D006C1" w:rsidP="00E515A6">
      <w:pPr>
        <w:spacing w:after="0" w:line="280" w:lineRule="exact"/>
        <w:ind w:left="24" w:right="158"/>
        <w:rPr>
          <w:sz w:val="21"/>
          <w:szCs w:val="21"/>
        </w:rPr>
      </w:pPr>
      <w:r w:rsidRPr="00E515A6">
        <w:rPr>
          <w:rFonts w:hint="eastAsia"/>
          <w:sz w:val="21"/>
          <w:szCs w:val="21"/>
        </w:rPr>
        <w:t>气焰。它向全世界表明，中国人民是不可欺侮的。</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3</w:t>
      </w:r>
      <w:r w:rsidRPr="00E515A6">
        <w:rPr>
          <w:rFonts w:hint="eastAsia"/>
          <w:sz w:val="21"/>
          <w:szCs w:val="21"/>
        </w:rPr>
        <w:t>．成千上万的人来观看虎门销烟，海滩上可热闹啦！此时此景，我想到了很多成语：</w:t>
      </w:r>
      <w:r w:rsidRPr="00E515A6">
        <w:rPr>
          <w:sz w:val="21"/>
          <w:szCs w:val="21"/>
        </w:rPr>
        <w:t xml:space="preserve"> </w:t>
      </w:r>
    </w:p>
    <w:p w:rsidR="00D006C1" w:rsidRPr="00E515A6" w:rsidRDefault="00D006C1" w:rsidP="00E515A6">
      <w:pPr>
        <w:spacing w:after="0" w:line="280" w:lineRule="exact"/>
        <w:ind w:left="24" w:right="158"/>
        <w:rPr>
          <w:sz w:val="21"/>
          <w:szCs w:val="21"/>
        </w:rPr>
      </w:pPr>
      <w:r w:rsidRPr="00E515A6">
        <w:rPr>
          <w:sz w:val="21"/>
          <w:szCs w:val="21"/>
        </w:rPr>
        <w:t>(</w:t>
      </w:r>
      <w:r w:rsidRPr="00E515A6">
        <w:rPr>
          <w:rFonts w:hint="eastAsia"/>
          <w:sz w:val="21"/>
          <w:szCs w:val="21"/>
        </w:rPr>
        <w:t>水泄不通、热闹非凡、人流如潮、摩肩接踵、熙熙攘攘、人山人海</w:t>
      </w:r>
      <w:r w:rsidRPr="00E515A6">
        <w:rPr>
          <w:sz w:val="21"/>
          <w:szCs w:val="21"/>
        </w:rPr>
        <w:t>)</w:t>
      </w:r>
      <w:r w:rsidRPr="00E515A6">
        <w:rPr>
          <w:rFonts w:hint="eastAsia"/>
          <w:sz w:val="21"/>
          <w:szCs w:val="21"/>
        </w:rPr>
        <w:t>。</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4</w:t>
      </w:r>
      <w:r w:rsidRPr="00E515A6">
        <w:rPr>
          <w:rFonts w:hint="eastAsia"/>
          <w:sz w:val="21"/>
          <w:szCs w:val="21"/>
        </w:rPr>
        <w:t>．在本单元中，我认识了两位杰出的爱国人物：励志学画的著名画家徐悲鸿，为中</w:t>
      </w:r>
    </w:p>
    <w:p w:rsidR="00D006C1" w:rsidRPr="00E515A6" w:rsidRDefault="00D006C1" w:rsidP="00E515A6">
      <w:pPr>
        <w:spacing w:after="0" w:line="280" w:lineRule="exact"/>
        <w:ind w:left="24" w:right="158"/>
        <w:rPr>
          <w:sz w:val="21"/>
          <w:szCs w:val="21"/>
        </w:rPr>
      </w:pPr>
      <w:r w:rsidRPr="00E515A6">
        <w:rPr>
          <w:rFonts w:hint="eastAsia"/>
          <w:sz w:val="21"/>
          <w:szCs w:val="21"/>
        </w:rPr>
        <w:t>国人争了气；虎门销烟的民族英雄林则徐，令世人震惊。我还道精忠报国的岳飞和收复</w:t>
      </w:r>
    </w:p>
    <w:p w:rsidR="00D006C1" w:rsidRPr="00E515A6" w:rsidRDefault="00D006C1" w:rsidP="00E515A6">
      <w:pPr>
        <w:spacing w:after="0" w:line="280" w:lineRule="exact"/>
        <w:ind w:left="24" w:right="158"/>
        <w:rPr>
          <w:sz w:val="21"/>
          <w:szCs w:val="21"/>
        </w:rPr>
      </w:pPr>
      <w:r w:rsidRPr="00E515A6">
        <w:rPr>
          <w:rFonts w:hint="eastAsia"/>
          <w:sz w:val="21"/>
          <w:szCs w:val="21"/>
        </w:rPr>
        <w:t>台湾的郑成功都非常爱国。像这样的爱国英雄还有：文天祥、董存瑞、钱学森、孙中</w:t>
      </w:r>
    </w:p>
    <w:p w:rsidR="00D006C1" w:rsidRPr="00E515A6" w:rsidRDefault="00D006C1" w:rsidP="00E515A6">
      <w:pPr>
        <w:spacing w:after="0" w:line="280" w:lineRule="exact"/>
        <w:ind w:left="24" w:right="158"/>
        <w:rPr>
          <w:sz w:val="21"/>
          <w:szCs w:val="21"/>
        </w:rPr>
      </w:pPr>
      <w:r w:rsidRPr="00E515A6">
        <w:rPr>
          <w:rFonts w:hint="eastAsia"/>
          <w:sz w:val="21"/>
          <w:szCs w:val="21"/>
        </w:rPr>
        <w:t>山、毛泽东等。</w:t>
      </w:r>
      <w:r w:rsidRPr="00E515A6">
        <w:rPr>
          <w:sz w:val="21"/>
          <w:szCs w:val="21"/>
        </w:rPr>
        <w:t xml:space="preserve">  </w:t>
      </w:r>
    </w:p>
    <w:p w:rsidR="00D006C1" w:rsidRPr="00E515A6" w:rsidRDefault="00D006C1" w:rsidP="00E515A6">
      <w:pPr>
        <w:pStyle w:val="Heading1"/>
        <w:spacing w:after="0" w:line="280" w:lineRule="exact"/>
        <w:ind w:right="3"/>
        <w:rPr>
          <w:sz w:val="21"/>
          <w:szCs w:val="21"/>
        </w:rPr>
      </w:pPr>
      <w:r w:rsidRPr="00E515A6">
        <w:rPr>
          <w:rFonts w:hint="eastAsia"/>
          <w:sz w:val="21"/>
          <w:szCs w:val="21"/>
        </w:rPr>
        <w:t>练习</w:t>
      </w:r>
      <w:r w:rsidRPr="00E515A6">
        <w:rPr>
          <w:sz w:val="21"/>
          <w:szCs w:val="21"/>
        </w:rPr>
        <w:t xml:space="preserve"> 2  </w:t>
      </w:r>
    </w:p>
    <w:p w:rsidR="00D006C1" w:rsidRPr="00E515A6" w:rsidRDefault="00D006C1" w:rsidP="00E515A6">
      <w:pPr>
        <w:spacing w:after="0" w:line="280" w:lineRule="exact"/>
        <w:ind w:left="369" w:right="158"/>
        <w:rPr>
          <w:sz w:val="21"/>
          <w:szCs w:val="21"/>
        </w:rPr>
      </w:pPr>
      <w:r w:rsidRPr="00E515A6">
        <w:rPr>
          <w:sz w:val="21"/>
          <w:szCs w:val="21"/>
        </w:rPr>
        <w:t>1</w:t>
      </w:r>
      <w:r w:rsidRPr="00E515A6">
        <w:rPr>
          <w:rFonts w:hint="eastAsia"/>
          <w:sz w:val="21"/>
          <w:szCs w:val="21"/>
        </w:rPr>
        <w:t>．表现爱国主义的词：以身许国、碧血丹心、疾恶如仇、大义灭亲、敢怒敢言、忧</w:t>
      </w:r>
    </w:p>
    <w:p w:rsidR="00D006C1" w:rsidRPr="00E515A6" w:rsidRDefault="00D006C1" w:rsidP="00E515A6">
      <w:pPr>
        <w:spacing w:after="0" w:line="280" w:lineRule="exact"/>
        <w:ind w:left="24" w:right="158"/>
        <w:rPr>
          <w:sz w:val="21"/>
          <w:szCs w:val="21"/>
        </w:rPr>
      </w:pPr>
      <w:r w:rsidRPr="00E515A6">
        <w:rPr>
          <w:rFonts w:hint="eastAsia"/>
          <w:sz w:val="21"/>
          <w:szCs w:val="21"/>
        </w:rPr>
        <w:t>国忧民、横眉冷对、浩气长存（精忠报国、舍生取义）</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2</w:t>
      </w:r>
      <w:r w:rsidRPr="00E515A6">
        <w:rPr>
          <w:rFonts w:hint="eastAsia"/>
          <w:sz w:val="21"/>
          <w:szCs w:val="21"/>
        </w:rPr>
        <w:t>．南宋的爱国英雄文天祥在他的《过零丁洋》一诗中有这样的豪言：</w:t>
      </w:r>
      <w:r w:rsidRPr="00E515A6">
        <w:rPr>
          <w:rFonts w:ascii="Microsoft YaHei UI Western" w:hAnsi="Microsoft YaHei UI Western" w:cs="Microsoft YaHei UI Western"/>
          <w:sz w:val="21"/>
          <w:szCs w:val="21"/>
        </w:rPr>
        <w:t>“</w:t>
      </w:r>
      <w:r w:rsidRPr="00E515A6">
        <w:rPr>
          <w:rFonts w:hint="eastAsia"/>
          <w:sz w:val="21"/>
          <w:szCs w:val="21"/>
        </w:rPr>
        <w:t>人生自古谁</w:t>
      </w:r>
    </w:p>
    <w:p w:rsidR="00D006C1" w:rsidRPr="00E515A6" w:rsidRDefault="00D006C1" w:rsidP="00E515A6">
      <w:pPr>
        <w:spacing w:after="0" w:line="280" w:lineRule="exact"/>
        <w:ind w:left="24" w:right="158"/>
        <w:rPr>
          <w:sz w:val="21"/>
          <w:szCs w:val="21"/>
        </w:rPr>
      </w:pPr>
      <w:r w:rsidRPr="00E515A6">
        <w:rPr>
          <w:rFonts w:hint="eastAsia"/>
          <w:sz w:val="21"/>
          <w:szCs w:val="21"/>
        </w:rPr>
        <w:t>无死，留取丹心照汗青。</w:t>
      </w:r>
      <w:r w:rsidRPr="00E515A6">
        <w:rPr>
          <w:rFonts w:ascii="Microsoft YaHei UI Western" w:hAnsi="Microsoft YaHei UI Western" w:cs="Microsoft YaHei UI Western"/>
          <w:sz w:val="21"/>
          <w:szCs w:val="21"/>
        </w:rPr>
        <w:t>”</w:t>
      </w:r>
      <w:r w:rsidRPr="00E515A6">
        <w:rPr>
          <w:rFonts w:hint="eastAsia"/>
          <w:sz w:val="21"/>
          <w:szCs w:val="21"/>
        </w:rPr>
        <w:t>诗中</w:t>
      </w:r>
      <w:r w:rsidRPr="00E515A6">
        <w:rPr>
          <w:rFonts w:ascii="Microsoft YaHei UI Western" w:hAnsi="Microsoft YaHei UI Western" w:cs="Microsoft YaHei UI Western"/>
          <w:sz w:val="21"/>
          <w:szCs w:val="21"/>
        </w:rPr>
        <w:t>“</w:t>
      </w:r>
      <w:r w:rsidRPr="00E515A6">
        <w:rPr>
          <w:rFonts w:hint="eastAsia"/>
          <w:sz w:val="21"/>
          <w:szCs w:val="21"/>
        </w:rPr>
        <w:t>汗青</w:t>
      </w:r>
      <w:r w:rsidRPr="00E515A6">
        <w:rPr>
          <w:rFonts w:ascii="Microsoft YaHei UI Western" w:hAnsi="Microsoft YaHei UI Western" w:cs="Microsoft YaHei UI Western"/>
          <w:sz w:val="21"/>
          <w:szCs w:val="21"/>
        </w:rPr>
        <w:t>”</w:t>
      </w:r>
      <w:r w:rsidRPr="00E515A6">
        <w:rPr>
          <w:rFonts w:hint="eastAsia"/>
          <w:sz w:val="21"/>
          <w:szCs w:val="21"/>
        </w:rPr>
        <w:t>指的是书籍或史册。</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明朝顾宪成给我们留下了这样的名言：风声雨声读书声，声声入耳；家事国事天下</w:t>
      </w:r>
      <w:r w:rsidRPr="00E515A6">
        <w:rPr>
          <w:sz w:val="21"/>
          <w:szCs w:val="21"/>
        </w:rPr>
        <w:t xml:space="preserve"> </w:t>
      </w:r>
    </w:p>
    <w:p w:rsidR="00D006C1" w:rsidRPr="00E515A6" w:rsidRDefault="00D006C1" w:rsidP="00E515A6">
      <w:pPr>
        <w:spacing w:after="0" w:line="280" w:lineRule="exact"/>
        <w:ind w:left="24" w:right="158"/>
        <w:rPr>
          <w:sz w:val="21"/>
          <w:szCs w:val="21"/>
        </w:rPr>
      </w:pPr>
      <w:r w:rsidRPr="00E515A6">
        <w:rPr>
          <w:rFonts w:hint="eastAsia"/>
          <w:sz w:val="21"/>
          <w:szCs w:val="21"/>
        </w:rPr>
        <w:t>事，事事关心。告诉我们在读好书的同时还要关心国家大事。与此相对的一句俗语是：</w:t>
      </w:r>
      <w:r w:rsidRPr="00E515A6">
        <w:rPr>
          <w:sz w:val="21"/>
          <w:szCs w:val="21"/>
        </w:rPr>
        <w:t xml:space="preserve"> </w:t>
      </w:r>
    </w:p>
    <w:p w:rsidR="00D006C1" w:rsidRPr="00E515A6" w:rsidRDefault="00D006C1" w:rsidP="00E515A6">
      <w:pPr>
        <w:spacing w:after="0" w:line="280" w:lineRule="exact"/>
        <w:ind w:left="24" w:right="158"/>
        <w:rPr>
          <w:sz w:val="21"/>
          <w:szCs w:val="21"/>
        </w:rPr>
      </w:pPr>
      <w:r w:rsidRPr="00E515A6">
        <w:rPr>
          <w:rFonts w:hint="eastAsia"/>
          <w:sz w:val="21"/>
          <w:szCs w:val="21"/>
        </w:rPr>
        <w:t>两耳不闻窗外事，一心只读圣贤书。</w:t>
      </w:r>
      <w:r w:rsidRPr="00E515A6">
        <w:rPr>
          <w:sz w:val="21"/>
          <w:szCs w:val="21"/>
        </w:rPr>
        <w:t xml:space="preserve">  </w:t>
      </w:r>
    </w:p>
    <w:p w:rsidR="00D006C1" w:rsidRPr="00E515A6" w:rsidRDefault="00D006C1" w:rsidP="00E515A6">
      <w:pPr>
        <w:spacing w:after="0" w:line="280" w:lineRule="exact"/>
        <w:ind w:left="14" w:firstLine="0"/>
        <w:rPr>
          <w:sz w:val="21"/>
          <w:szCs w:val="21"/>
        </w:rPr>
      </w:pPr>
      <w:r w:rsidRPr="00E515A6">
        <w:rPr>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60" o:spid="_x0000_i1025" type="#_x0000_t75" style="width:15pt;height:11.25pt;visibility:visible">
            <v:imagedata r:id="rId7" o:title=""/>
          </v:shape>
        </w:pic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第三单元</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8</w:t>
      </w:r>
      <w:r w:rsidRPr="00E515A6">
        <w:rPr>
          <w:rFonts w:hint="eastAsia"/>
          <w:sz w:val="21"/>
          <w:szCs w:val="21"/>
        </w:rPr>
        <w:t>．泉城</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1</w:t>
      </w:r>
      <w:r w:rsidRPr="00E515A6">
        <w:rPr>
          <w:rFonts w:hint="eastAsia"/>
          <w:sz w:val="21"/>
          <w:szCs w:val="21"/>
        </w:rPr>
        <w:t>．《泉城》一文介绍了泉城最具特色的自然景观，赞美了泉水的奇丽，抒发了热爱</w:t>
      </w:r>
    </w:p>
    <w:p w:rsidR="00D006C1" w:rsidRPr="00E515A6" w:rsidRDefault="00D006C1" w:rsidP="00E515A6">
      <w:pPr>
        <w:spacing w:after="0" w:line="280" w:lineRule="exact"/>
        <w:ind w:left="24" w:right="158"/>
        <w:rPr>
          <w:sz w:val="21"/>
          <w:szCs w:val="21"/>
        </w:rPr>
      </w:pPr>
      <w:r w:rsidRPr="00E515A6">
        <w:rPr>
          <w:rFonts w:hint="eastAsia"/>
          <w:sz w:val="21"/>
          <w:szCs w:val="21"/>
        </w:rPr>
        <w:t>大自然的思想感情。济南的泉水天下闻名，所以人们称济南为</w:t>
      </w:r>
      <w:r w:rsidRPr="00E515A6">
        <w:rPr>
          <w:rFonts w:ascii="Microsoft YaHei UI Western" w:hAnsi="Microsoft YaHei UI Western" w:cs="Microsoft YaHei UI Western"/>
          <w:sz w:val="21"/>
          <w:szCs w:val="21"/>
        </w:rPr>
        <w:t>“</w:t>
      </w:r>
      <w:r w:rsidRPr="00E515A6">
        <w:rPr>
          <w:rFonts w:hint="eastAsia"/>
          <w:sz w:val="21"/>
          <w:szCs w:val="21"/>
        </w:rPr>
        <w:t>泉城</w:t>
      </w:r>
      <w:r w:rsidRPr="00E515A6">
        <w:rPr>
          <w:rFonts w:ascii="Microsoft YaHei UI Western" w:hAnsi="Microsoft YaHei UI Western" w:cs="Microsoft YaHei UI Western"/>
          <w:sz w:val="21"/>
          <w:szCs w:val="21"/>
        </w:rPr>
        <w:t>”</w:t>
      </w:r>
      <w:r w:rsidRPr="00E515A6">
        <w:rPr>
          <w:rFonts w:hint="eastAsia"/>
          <w:sz w:val="21"/>
          <w:szCs w:val="21"/>
        </w:rPr>
        <w:t>。</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说到济南，自然会想到济南的七十二泉。这些泉有的（白浪翻滚），好像银花盛开；</w:t>
      </w:r>
      <w:r w:rsidRPr="00E515A6">
        <w:rPr>
          <w:sz w:val="21"/>
          <w:szCs w:val="21"/>
        </w:rPr>
        <w:t xml:space="preserve"> </w:t>
      </w:r>
    </w:p>
    <w:p w:rsidR="00D006C1" w:rsidRPr="00E515A6" w:rsidRDefault="00D006C1" w:rsidP="00E515A6">
      <w:pPr>
        <w:spacing w:after="0" w:line="280" w:lineRule="exact"/>
        <w:ind w:left="24" w:right="158"/>
        <w:rPr>
          <w:sz w:val="21"/>
          <w:szCs w:val="21"/>
        </w:rPr>
      </w:pPr>
      <w:r w:rsidRPr="00E515A6">
        <w:rPr>
          <w:rFonts w:hint="eastAsia"/>
          <w:sz w:val="21"/>
          <w:szCs w:val="21"/>
        </w:rPr>
        <w:t>有的（晶莹剔透），好像明珠散落；有的（声音洪大），听起来如虎啸狮吼；有的（声音</w:t>
      </w:r>
    </w:p>
    <w:p w:rsidR="00D006C1" w:rsidRPr="00E515A6" w:rsidRDefault="00D006C1" w:rsidP="00E515A6">
      <w:pPr>
        <w:spacing w:after="0" w:line="280" w:lineRule="exact"/>
        <w:ind w:left="34" w:right="158"/>
        <w:rPr>
          <w:sz w:val="21"/>
          <w:szCs w:val="21"/>
        </w:rPr>
      </w:pPr>
      <w:r w:rsidRPr="00E515A6">
        <w:rPr>
          <w:rFonts w:hint="eastAsia"/>
          <w:sz w:val="21"/>
          <w:szCs w:val="21"/>
        </w:rPr>
        <w:t>低细），听起来如秋雨瀟瀟。其中最著名的要数珍珠泉、五龙潭、黑虎泉和趵突泉了。</w:t>
      </w:r>
    </w:p>
    <w:p w:rsidR="00D006C1" w:rsidRPr="00E515A6" w:rsidRDefault="00D006C1" w:rsidP="00E515A6">
      <w:pPr>
        <w:spacing w:after="0" w:line="280" w:lineRule="exact"/>
        <w:ind w:left="34" w:right="158"/>
        <w:rPr>
          <w:sz w:val="21"/>
          <w:szCs w:val="21"/>
        </w:rPr>
      </w:pPr>
      <w:r w:rsidRPr="00E515A6">
        <w:rPr>
          <w:rFonts w:hint="eastAsia"/>
          <w:sz w:val="21"/>
          <w:szCs w:val="21"/>
        </w:rPr>
        <w:t>（趵突泉）被誉为</w:t>
      </w:r>
      <w:r w:rsidRPr="00E515A6">
        <w:rPr>
          <w:rFonts w:ascii="Microsoft YaHei UI Western" w:hAnsi="Microsoft YaHei UI Western" w:cs="Microsoft YaHei UI Western"/>
          <w:sz w:val="21"/>
          <w:szCs w:val="21"/>
        </w:rPr>
        <w:t>“</w:t>
      </w:r>
      <w:r w:rsidRPr="00E515A6">
        <w:rPr>
          <w:rFonts w:hint="eastAsia"/>
          <w:sz w:val="21"/>
          <w:szCs w:val="21"/>
        </w:rPr>
        <w:t>第一泉</w:t>
      </w:r>
      <w:r w:rsidRPr="00E515A6">
        <w:rPr>
          <w:rFonts w:ascii="Microsoft YaHei UI Western" w:hAnsi="Microsoft YaHei UI Western" w:cs="Microsoft YaHei UI Western"/>
          <w:sz w:val="21"/>
          <w:szCs w:val="21"/>
        </w:rPr>
        <w:t>”</w:t>
      </w:r>
      <w:r w:rsidRPr="00E515A6">
        <w:rPr>
          <w:rFonts w:hint="eastAsia"/>
          <w:sz w:val="21"/>
          <w:szCs w:val="21"/>
        </w:rPr>
        <w:t>。课文先后介绍了四座具有代表性的泉水：珍珠泉</w:t>
      </w:r>
      <w:r w:rsidRPr="00E515A6">
        <w:rPr>
          <w:rFonts w:ascii="Microsoft YaHei UI Western" w:hAnsi="Microsoft YaHei UI Western" w:cs="Microsoft YaHei UI Western"/>
          <w:sz w:val="21"/>
          <w:szCs w:val="21"/>
        </w:rPr>
        <w:t>“</w:t>
      </w:r>
      <w:r w:rsidRPr="00E515A6">
        <w:rPr>
          <w:rFonts w:hint="eastAsia"/>
          <w:sz w:val="21"/>
          <w:szCs w:val="21"/>
        </w:rPr>
        <w:t>神</w:t>
      </w:r>
    </w:p>
    <w:p w:rsidR="00D006C1" w:rsidRPr="00E515A6" w:rsidRDefault="00D006C1" w:rsidP="00E515A6">
      <w:pPr>
        <w:spacing w:after="0" w:line="280" w:lineRule="exact"/>
        <w:ind w:left="34" w:right="158"/>
        <w:rPr>
          <w:sz w:val="21"/>
          <w:szCs w:val="21"/>
        </w:rPr>
      </w:pPr>
      <w:r w:rsidRPr="00E515A6">
        <w:rPr>
          <w:rFonts w:hint="eastAsia"/>
          <w:sz w:val="21"/>
          <w:szCs w:val="21"/>
        </w:rPr>
        <w:t>奇</w:t>
      </w:r>
      <w:r w:rsidRPr="00E515A6">
        <w:rPr>
          <w:rFonts w:ascii="Microsoft YaHei UI Western" w:hAnsi="Microsoft YaHei UI Western" w:cs="Microsoft YaHei UI Western"/>
          <w:sz w:val="21"/>
          <w:szCs w:val="21"/>
        </w:rPr>
        <w:t>”</w:t>
      </w:r>
      <w:r w:rsidRPr="00E515A6">
        <w:rPr>
          <w:rFonts w:hint="eastAsia"/>
          <w:sz w:val="21"/>
          <w:szCs w:val="21"/>
        </w:rPr>
        <w:t>，五龙潭</w:t>
      </w:r>
      <w:r w:rsidRPr="00E515A6">
        <w:rPr>
          <w:rFonts w:ascii="Microsoft YaHei UI Western" w:hAnsi="Microsoft YaHei UI Western" w:cs="Microsoft YaHei UI Western"/>
          <w:sz w:val="21"/>
          <w:szCs w:val="21"/>
        </w:rPr>
        <w:t>“</w:t>
      </w:r>
      <w:r w:rsidRPr="00E515A6">
        <w:rPr>
          <w:rFonts w:hint="eastAsia"/>
          <w:sz w:val="21"/>
          <w:szCs w:val="21"/>
        </w:rPr>
        <w:t>泉多</w:t>
      </w:r>
      <w:r w:rsidRPr="00E515A6">
        <w:rPr>
          <w:rFonts w:ascii="Microsoft YaHei UI Western" w:hAnsi="Microsoft YaHei UI Western" w:cs="Microsoft YaHei UI Western"/>
          <w:sz w:val="21"/>
          <w:szCs w:val="21"/>
        </w:rPr>
        <w:t>”</w:t>
      </w:r>
      <w:r w:rsidRPr="00E515A6">
        <w:rPr>
          <w:rFonts w:hint="eastAsia"/>
          <w:sz w:val="21"/>
          <w:szCs w:val="21"/>
        </w:rPr>
        <w:t>，黑虎泉</w:t>
      </w:r>
      <w:r w:rsidRPr="00E515A6">
        <w:rPr>
          <w:rFonts w:ascii="Microsoft YaHei UI Western" w:hAnsi="Microsoft YaHei UI Western" w:cs="Microsoft YaHei UI Western"/>
          <w:sz w:val="21"/>
          <w:szCs w:val="21"/>
        </w:rPr>
        <w:t>“</w:t>
      </w:r>
      <w:r w:rsidRPr="00E515A6">
        <w:rPr>
          <w:rFonts w:hint="eastAsia"/>
          <w:sz w:val="21"/>
          <w:szCs w:val="21"/>
        </w:rPr>
        <w:t>水声喧腾</w:t>
      </w:r>
      <w:r w:rsidRPr="00E515A6">
        <w:rPr>
          <w:rFonts w:ascii="Microsoft YaHei UI Western" w:hAnsi="Microsoft YaHei UI Western" w:cs="Microsoft YaHei UI Western"/>
          <w:sz w:val="21"/>
          <w:szCs w:val="21"/>
        </w:rPr>
        <w:t>”</w:t>
      </w:r>
      <w:r w:rsidRPr="00E515A6">
        <w:rPr>
          <w:rFonts w:hint="eastAsia"/>
          <w:sz w:val="21"/>
          <w:szCs w:val="21"/>
        </w:rPr>
        <w:t>，趵突泉</w:t>
      </w:r>
      <w:r w:rsidRPr="00E515A6">
        <w:rPr>
          <w:rFonts w:ascii="Microsoft YaHei UI Western" w:hAnsi="Microsoft YaHei UI Western" w:cs="Microsoft YaHei UI Western"/>
          <w:sz w:val="21"/>
          <w:szCs w:val="21"/>
        </w:rPr>
        <w:t>“</w:t>
      </w:r>
      <w:r w:rsidRPr="00E515A6">
        <w:rPr>
          <w:rFonts w:hint="eastAsia"/>
          <w:sz w:val="21"/>
          <w:szCs w:val="21"/>
        </w:rPr>
        <w:t>大、清、美</w:t>
      </w:r>
      <w:r w:rsidRPr="00E515A6">
        <w:rPr>
          <w:rFonts w:ascii="Microsoft YaHei UI Western" w:hAnsi="Microsoft YaHei UI Western" w:cs="Microsoft YaHei UI Western"/>
          <w:sz w:val="21"/>
          <w:szCs w:val="21"/>
        </w:rPr>
        <w:t>”</w:t>
      </w:r>
      <w:r w:rsidRPr="00E515A6">
        <w:rPr>
          <w:rFonts w:hint="eastAsia"/>
          <w:sz w:val="21"/>
          <w:szCs w:val="21"/>
        </w:rPr>
        <w:t>。</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2</w:t>
      </w:r>
      <w:r w:rsidRPr="00E515A6">
        <w:rPr>
          <w:rFonts w:hint="eastAsia"/>
          <w:sz w:val="21"/>
          <w:szCs w:val="21"/>
        </w:rPr>
        <w:t>．描写泉水流动的样子：珍珠泉涌、五龙潭汇注、黑虎泉喷吐、趵突泉冒。</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ascii="Microsoft YaHei UI Western" w:hAnsi="Microsoft YaHei UI Western" w:cs="Microsoft YaHei UI Western"/>
          <w:sz w:val="21"/>
          <w:szCs w:val="21"/>
        </w:rPr>
        <w:t>“</w:t>
      </w:r>
      <w:r w:rsidRPr="00E515A6">
        <w:rPr>
          <w:rFonts w:hint="eastAsia"/>
          <w:sz w:val="21"/>
          <w:szCs w:val="21"/>
        </w:rPr>
        <w:t>涌</w:t>
      </w:r>
      <w:r w:rsidRPr="00E515A6">
        <w:rPr>
          <w:rFonts w:ascii="Microsoft YaHei UI Western" w:hAnsi="Microsoft YaHei UI Western" w:cs="Microsoft YaHei UI Western"/>
          <w:sz w:val="21"/>
          <w:szCs w:val="21"/>
        </w:rPr>
        <w:t>”</w:t>
      </w:r>
      <w:r w:rsidRPr="00E515A6">
        <w:rPr>
          <w:rFonts w:hint="eastAsia"/>
          <w:sz w:val="21"/>
          <w:szCs w:val="21"/>
        </w:rPr>
        <w:t>是说泉水相对少而急；</w:t>
      </w:r>
      <w:r w:rsidRPr="00E515A6">
        <w:rPr>
          <w:rFonts w:ascii="Microsoft YaHei UI Western" w:hAnsi="Microsoft YaHei UI Western" w:cs="Microsoft YaHei UI Western"/>
          <w:sz w:val="21"/>
          <w:szCs w:val="21"/>
        </w:rPr>
        <w:t>“</w:t>
      </w:r>
      <w:r w:rsidRPr="00E515A6">
        <w:rPr>
          <w:rFonts w:hint="eastAsia"/>
          <w:sz w:val="21"/>
          <w:szCs w:val="21"/>
        </w:rPr>
        <w:t>汇注</w:t>
      </w:r>
      <w:r w:rsidRPr="00E515A6">
        <w:rPr>
          <w:rFonts w:ascii="Microsoft YaHei UI Western" w:hAnsi="Microsoft YaHei UI Western" w:cs="Microsoft YaHei UI Western"/>
          <w:sz w:val="21"/>
          <w:szCs w:val="21"/>
        </w:rPr>
        <w:t>”</w:t>
      </w:r>
      <w:r w:rsidRPr="00E515A6">
        <w:rPr>
          <w:rFonts w:hint="eastAsia"/>
          <w:sz w:val="21"/>
          <w:szCs w:val="21"/>
        </w:rPr>
        <w:t>是说泉水从几个方向流入；</w:t>
      </w:r>
      <w:r w:rsidRPr="00E515A6">
        <w:rPr>
          <w:rFonts w:ascii="Microsoft YaHei UI Western" w:hAnsi="Microsoft YaHei UI Western" w:cs="Microsoft YaHei UI Western"/>
          <w:sz w:val="21"/>
          <w:szCs w:val="21"/>
        </w:rPr>
        <w:t>“</w:t>
      </w:r>
      <w:r w:rsidRPr="00E515A6">
        <w:rPr>
          <w:rFonts w:hint="eastAsia"/>
          <w:sz w:val="21"/>
          <w:szCs w:val="21"/>
        </w:rPr>
        <w:t>喷吐</w:t>
      </w:r>
      <w:r w:rsidRPr="00E515A6">
        <w:rPr>
          <w:rFonts w:ascii="Microsoft YaHei UI Western" w:hAnsi="Microsoft YaHei UI Western" w:cs="Microsoft YaHei UI Western"/>
          <w:sz w:val="21"/>
          <w:szCs w:val="21"/>
        </w:rPr>
        <w:t>”</w:t>
      </w:r>
      <w:r w:rsidRPr="00E515A6">
        <w:rPr>
          <w:rFonts w:hint="eastAsia"/>
          <w:sz w:val="21"/>
          <w:szCs w:val="21"/>
        </w:rPr>
        <w:t>强调泉</w:t>
      </w:r>
    </w:p>
    <w:p w:rsidR="00D006C1" w:rsidRPr="00E515A6" w:rsidRDefault="00D006C1" w:rsidP="00E515A6">
      <w:pPr>
        <w:spacing w:after="0" w:line="280" w:lineRule="exact"/>
        <w:ind w:left="24" w:right="158"/>
        <w:rPr>
          <w:sz w:val="21"/>
          <w:szCs w:val="21"/>
        </w:rPr>
      </w:pPr>
      <w:r w:rsidRPr="00E515A6">
        <w:rPr>
          <w:rFonts w:hint="eastAsia"/>
          <w:sz w:val="21"/>
          <w:szCs w:val="21"/>
        </w:rPr>
        <w:t>水流量多流势猛；</w:t>
      </w:r>
      <w:r w:rsidRPr="00E515A6">
        <w:rPr>
          <w:rFonts w:ascii="Microsoft YaHei UI Western" w:hAnsi="Microsoft YaHei UI Western" w:cs="Microsoft YaHei UI Western"/>
          <w:sz w:val="21"/>
          <w:szCs w:val="21"/>
        </w:rPr>
        <w:t>“</w:t>
      </w:r>
      <w:r w:rsidRPr="00E515A6">
        <w:rPr>
          <w:rFonts w:hint="eastAsia"/>
          <w:sz w:val="21"/>
          <w:szCs w:val="21"/>
        </w:rPr>
        <w:t>冒</w:t>
      </w:r>
      <w:r w:rsidRPr="00E515A6">
        <w:rPr>
          <w:rFonts w:ascii="Microsoft YaHei UI Western" w:hAnsi="Microsoft YaHei UI Western" w:cs="Microsoft YaHei UI Western"/>
          <w:sz w:val="21"/>
          <w:szCs w:val="21"/>
        </w:rPr>
        <w:t>”</w:t>
      </w:r>
      <w:r w:rsidRPr="00E515A6">
        <w:rPr>
          <w:rFonts w:hint="eastAsia"/>
          <w:sz w:val="21"/>
          <w:szCs w:val="21"/>
        </w:rPr>
        <w:t>是说泉水相对多而缓，并形象地表现出</w:t>
      </w:r>
      <w:r w:rsidRPr="00E515A6">
        <w:rPr>
          <w:rFonts w:ascii="Microsoft YaHei UI Western" w:hAnsi="Microsoft YaHei UI Western" w:cs="Microsoft YaHei UI Western"/>
          <w:sz w:val="21"/>
          <w:szCs w:val="21"/>
        </w:rPr>
        <w:t>“</w:t>
      </w:r>
      <w:r w:rsidRPr="00E515A6">
        <w:rPr>
          <w:rFonts w:hint="eastAsia"/>
          <w:sz w:val="21"/>
          <w:szCs w:val="21"/>
        </w:rPr>
        <w:t>三股清泉</w:t>
      </w:r>
      <w:r w:rsidRPr="00E515A6">
        <w:rPr>
          <w:rFonts w:ascii="Microsoft YaHei UI Western" w:hAnsi="Microsoft YaHei UI Western" w:cs="Microsoft YaHei UI Western"/>
          <w:sz w:val="21"/>
          <w:szCs w:val="21"/>
        </w:rPr>
        <w:t>”</w:t>
      </w:r>
      <w:r w:rsidRPr="00E515A6">
        <w:rPr>
          <w:rFonts w:hint="eastAsia"/>
          <w:sz w:val="21"/>
          <w:szCs w:val="21"/>
        </w:rPr>
        <w:t>高出泉池</w:t>
      </w:r>
    </w:p>
    <w:p w:rsidR="00D006C1" w:rsidRPr="00E515A6" w:rsidRDefault="00D006C1" w:rsidP="00E515A6">
      <w:pPr>
        <w:spacing w:after="0" w:line="280" w:lineRule="exact"/>
        <w:ind w:left="24" w:right="158"/>
        <w:rPr>
          <w:sz w:val="21"/>
          <w:szCs w:val="21"/>
        </w:rPr>
      </w:pPr>
      <w:r w:rsidRPr="00E515A6">
        <w:rPr>
          <w:rFonts w:hint="eastAsia"/>
          <w:sz w:val="21"/>
          <w:szCs w:val="21"/>
        </w:rPr>
        <w:t>的水面。</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3</w:t>
      </w:r>
      <w:r w:rsidRPr="00E515A6">
        <w:rPr>
          <w:rFonts w:hint="eastAsia"/>
          <w:sz w:val="21"/>
          <w:szCs w:val="21"/>
        </w:rPr>
        <w:t>．描写泉水样子的词语：银花盛开、明珠散落、晶莹剔透、白浪翻滚描写泉水声音</w:t>
      </w:r>
    </w:p>
    <w:p w:rsidR="00D006C1" w:rsidRPr="00E515A6" w:rsidRDefault="00D006C1" w:rsidP="00E515A6">
      <w:pPr>
        <w:spacing w:after="0" w:line="280" w:lineRule="exact"/>
        <w:ind w:left="369" w:right="158"/>
        <w:rPr>
          <w:sz w:val="21"/>
          <w:szCs w:val="21"/>
        </w:rPr>
      </w:pPr>
      <w:r w:rsidRPr="00E515A6">
        <w:rPr>
          <w:rFonts w:hint="eastAsia"/>
          <w:sz w:val="21"/>
          <w:szCs w:val="21"/>
        </w:rPr>
        <w:t>的词语：水声喧腾、虎啸狮吼、秋雨潇潇、咕嘟咕嘟</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描写水的词语：波光粼粼、碧波荡漾、水平如镜、波涛汹涌、惊涛骇浪、清澈见底</w:t>
      </w:r>
      <w:r w:rsidRPr="00E515A6">
        <w:rPr>
          <w:sz w:val="21"/>
          <w:szCs w:val="21"/>
        </w:rPr>
        <w:t xml:space="preserve">  9</w:t>
      </w:r>
      <w:r w:rsidRPr="00E515A6">
        <w:rPr>
          <w:rFonts w:hint="eastAsia"/>
          <w:sz w:val="21"/>
          <w:szCs w:val="21"/>
        </w:rPr>
        <w:t>．九寨沟</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1</w:t>
      </w:r>
      <w:r w:rsidRPr="00E515A6">
        <w:rPr>
          <w:rFonts w:hint="eastAsia"/>
          <w:sz w:val="21"/>
          <w:szCs w:val="21"/>
        </w:rPr>
        <w:t>．《九寨沟》一文以生动的笔触，饱蘸着对祖国山河的一片深情，精心描绘了九寨</w:t>
      </w:r>
    </w:p>
    <w:p w:rsidR="00D006C1" w:rsidRPr="00E515A6" w:rsidRDefault="00D006C1" w:rsidP="00E515A6">
      <w:pPr>
        <w:spacing w:after="0" w:line="280" w:lineRule="exact"/>
        <w:ind w:left="24" w:right="158"/>
        <w:rPr>
          <w:sz w:val="21"/>
          <w:szCs w:val="21"/>
        </w:rPr>
      </w:pPr>
      <w:r w:rsidRPr="00E515A6">
        <w:rPr>
          <w:rFonts w:hint="eastAsia"/>
          <w:sz w:val="21"/>
          <w:szCs w:val="21"/>
        </w:rPr>
        <w:t>沟奇丽美妙的自然景观，抒发了热爱大自然的思想感情。</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ascii="Microsoft YaHei UI Western" w:hAnsi="Microsoft YaHei UI Western" w:cs="Microsoft YaHei UI Western"/>
          <w:sz w:val="21"/>
          <w:szCs w:val="21"/>
        </w:rPr>
        <w:t>“</w:t>
      </w:r>
      <w:r w:rsidRPr="00E515A6">
        <w:rPr>
          <w:rFonts w:hint="eastAsia"/>
          <w:sz w:val="21"/>
          <w:szCs w:val="21"/>
        </w:rPr>
        <w:t>雪峰插云，古木参天，平湖飞瀑，异兽珍禽</w:t>
      </w:r>
      <w:r w:rsidRPr="00E515A6">
        <w:rPr>
          <w:rFonts w:ascii="Microsoft YaHei UI Western" w:hAnsi="Microsoft YaHei UI Western" w:cs="Microsoft YaHei UI Western"/>
          <w:sz w:val="21"/>
          <w:szCs w:val="21"/>
        </w:rPr>
        <w:t>……</w:t>
      </w:r>
      <w:r w:rsidRPr="00E515A6">
        <w:rPr>
          <w:rFonts w:hint="eastAsia"/>
          <w:sz w:val="21"/>
          <w:szCs w:val="21"/>
        </w:rPr>
        <w:t>九寨沟真是个充满诗情画意的人</w:t>
      </w:r>
    </w:p>
    <w:p w:rsidR="00D006C1" w:rsidRPr="00E515A6" w:rsidRDefault="00D006C1" w:rsidP="00E515A6">
      <w:pPr>
        <w:spacing w:after="0" w:line="280" w:lineRule="exact"/>
        <w:ind w:left="10" w:right="158"/>
        <w:rPr>
          <w:sz w:val="21"/>
          <w:szCs w:val="21"/>
        </w:rPr>
      </w:pPr>
      <w:r w:rsidRPr="00E515A6">
        <w:rPr>
          <w:rFonts w:hint="eastAsia"/>
          <w:sz w:val="21"/>
          <w:szCs w:val="21"/>
        </w:rPr>
        <w:t>间仙境啊！</w:t>
      </w:r>
      <w:r w:rsidRPr="00E515A6">
        <w:rPr>
          <w:rFonts w:ascii="Microsoft YaHei UI Western" w:hAnsi="Microsoft YaHei UI Western" w:cs="Microsoft YaHei UI Western"/>
          <w:sz w:val="21"/>
          <w:szCs w:val="21"/>
        </w:rPr>
        <w:t>”</w:t>
      </w:r>
      <w:r w:rsidRPr="00E515A6">
        <w:rPr>
          <w:rFonts w:hint="eastAsia"/>
          <w:sz w:val="21"/>
          <w:szCs w:val="21"/>
        </w:rPr>
        <w:t>这一自然段在全文中起总结全文的作用。整篇文章显得中心突出、段落</w:t>
      </w:r>
    </w:p>
    <w:p w:rsidR="00D006C1" w:rsidRPr="00E515A6" w:rsidRDefault="00D006C1" w:rsidP="00E515A6">
      <w:pPr>
        <w:spacing w:after="0" w:line="280" w:lineRule="exact"/>
        <w:ind w:left="10" w:right="158"/>
        <w:rPr>
          <w:sz w:val="21"/>
          <w:szCs w:val="21"/>
        </w:rPr>
      </w:pPr>
      <w:r w:rsidRPr="00E515A6">
        <w:rPr>
          <w:rFonts w:hint="eastAsia"/>
          <w:sz w:val="21"/>
          <w:szCs w:val="21"/>
        </w:rPr>
        <w:t>紧凑严密。课文为我们描绘了四幅美丽的图画：雪峰插云，古木参天，平湖飞瀑，异</w:t>
      </w:r>
    </w:p>
    <w:p w:rsidR="00D006C1" w:rsidRPr="00E515A6" w:rsidRDefault="00D006C1" w:rsidP="00E515A6">
      <w:pPr>
        <w:spacing w:after="0" w:line="280" w:lineRule="exact"/>
        <w:ind w:left="10" w:right="158"/>
        <w:rPr>
          <w:sz w:val="21"/>
          <w:szCs w:val="21"/>
        </w:rPr>
      </w:pPr>
      <w:r w:rsidRPr="00E515A6">
        <w:rPr>
          <w:rFonts w:hint="eastAsia"/>
          <w:sz w:val="21"/>
          <w:szCs w:val="21"/>
        </w:rPr>
        <w:t>兽珍禽。</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2</w:t>
      </w:r>
      <w:r w:rsidRPr="00E515A6">
        <w:rPr>
          <w:rFonts w:hint="eastAsia"/>
          <w:sz w:val="21"/>
          <w:szCs w:val="21"/>
        </w:rPr>
        <w:t>．九寨沟在四川北部南坪、平武、松潘三县交界的万山丛中。因为周围散布着九个</w:t>
      </w:r>
    </w:p>
    <w:p w:rsidR="00D006C1" w:rsidRPr="00E515A6" w:rsidRDefault="00D006C1" w:rsidP="00E515A6">
      <w:pPr>
        <w:spacing w:after="0" w:line="280" w:lineRule="exact"/>
        <w:ind w:left="24" w:right="158"/>
        <w:rPr>
          <w:sz w:val="21"/>
          <w:szCs w:val="21"/>
        </w:rPr>
      </w:pPr>
      <w:r w:rsidRPr="00E515A6">
        <w:rPr>
          <w:rFonts w:hint="eastAsia"/>
          <w:sz w:val="21"/>
          <w:szCs w:val="21"/>
        </w:rPr>
        <w:t>藏族村寨，所以人们称它为九寨沟。课文不仅描写了九寨沟奇丽的自然风光，还介绍了</w:t>
      </w:r>
    </w:p>
    <w:p w:rsidR="00D006C1" w:rsidRPr="00E515A6" w:rsidRDefault="00D006C1" w:rsidP="00E515A6">
      <w:pPr>
        <w:spacing w:after="0" w:line="280" w:lineRule="exact"/>
        <w:ind w:left="24" w:right="158"/>
        <w:rPr>
          <w:sz w:val="21"/>
          <w:szCs w:val="21"/>
        </w:rPr>
      </w:pPr>
      <w:r w:rsidRPr="00E515A6">
        <w:rPr>
          <w:rFonts w:hint="eastAsia"/>
          <w:sz w:val="21"/>
          <w:szCs w:val="21"/>
        </w:rPr>
        <w:t>金丝猴、羚羊、大熊猫、小熊猫四种动物。</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3</w:t>
      </w:r>
      <w:r w:rsidRPr="00E515A6">
        <w:rPr>
          <w:rFonts w:hint="eastAsia"/>
          <w:sz w:val="21"/>
          <w:szCs w:val="21"/>
        </w:rPr>
        <w:t>．描写九寨沟的景物特点：水（清澈见底）、树（古木参天）、瀑布（高低错落）</w:t>
      </w:r>
    </w:p>
    <w:p w:rsidR="00D006C1" w:rsidRPr="00E515A6" w:rsidRDefault="00D006C1" w:rsidP="00E515A6">
      <w:pPr>
        <w:spacing w:after="0" w:line="280" w:lineRule="exact"/>
        <w:ind w:left="10" w:right="158"/>
        <w:rPr>
          <w:sz w:val="21"/>
          <w:szCs w:val="21"/>
        </w:rPr>
      </w:pPr>
      <w:r w:rsidRPr="00E515A6">
        <w:rPr>
          <w:rFonts w:hint="eastAsia"/>
          <w:sz w:val="21"/>
          <w:szCs w:val="21"/>
        </w:rPr>
        <w:t>描写花儿的词语：含苞待放、亭亭玉立、五颜六色、五彩缤纷、沁人心脾、香飘十里</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景点与所在地相连：五花海（四川）、蝴蝶谷（台湾）、玄武湖（江苏）、庐山（江</w:t>
      </w:r>
    </w:p>
    <w:p w:rsidR="00D006C1" w:rsidRPr="00E515A6" w:rsidRDefault="00D006C1" w:rsidP="00E515A6">
      <w:pPr>
        <w:spacing w:after="0" w:line="280" w:lineRule="exact"/>
        <w:ind w:left="24" w:right="158"/>
        <w:rPr>
          <w:sz w:val="21"/>
          <w:szCs w:val="21"/>
        </w:rPr>
      </w:pPr>
      <w:r w:rsidRPr="00E515A6">
        <w:rPr>
          <w:rFonts w:hint="eastAsia"/>
          <w:sz w:val="21"/>
          <w:szCs w:val="21"/>
        </w:rPr>
        <w:t>西）、西湖（浙江）</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10</w:t>
      </w:r>
      <w:r w:rsidRPr="00E515A6">
        <w:rPr>
          <w:rFonts w:hint="eastAsia"/>
          <w:sz w:val="21"/>
          <w:szCs w:val="21"/>
        </w:rPr>
        <w:t>．田园诗情</w:t>
      </w:r>
      <w:r w:rsidRPr="00E515A6">
        <w:rPr>
          <w:sz w:val="21"/>
          <w:szCs w:val="21"/>
        </w:rPr>
        <w:t xml:space="preserve">  1</w:t>
      </w:r>
      <w:r w:rsidRPr="00E515A6">
        <w:rPr>
          <w:rFonts w:hint="eastAsia"/>
          <w:sz w:val="21"/>
          <w:szCs w:val="21"/>
        </w:rPr>
        <w:t>．《田园诗情》是一篇散文，描写了水之国、花之国、牧场之国的荷兰的田园风光，</w:t>
      </w:r>
    </w:p>
    <w:p w:rsidR="00D006C1" w:rsidRPr="00E515A6" w:rsidRDefault="00D006C1" w:rsidP="00E515A6">
      <w:pPr>
        <w:spacing w:after="0" w:line="280" w:lineRule="exact"/>
        <w:ind w:left="10"/>
        <w:rPr>
          <w:sz w:val="21"/>
          <w:szCs w:val="21"/>
        </w:rPr>
      </w:pPr>
      <w:r w:rsidRPr="00E515A6">
        <w:rPr>
          <w:rFonts w:hint="eastAsia"/>
          <w:sz w:val="21"/>
          <w:szCs w:val="21"/>
        </w:rPr>
        <w:t>洋溢着宁静悠闲的情趣。作者以描绘荷兰的自然景物为主要内容，精心选择一系列意象，</w:t>
      </w:r>
    </w:p>
    <w:p w:rsidR="00D006C1" w:rsidRPr="00E515A6" w:rsidRDefault="00D006C1" w:rsidP="00E515A6">
      <w:pPr>
        <w:spacing w:after="0" w:line="280" w:lineRule="exact"/>
        <w:ind w:left="10" w:right="158"/>
        <w:rPr>
          <w:sz w:val="21"/>
          <w:szCs w:val="21"/>
        </w:rPr>
      </w:pPr>
      <w:r w:rsidRPr="00E515A6">
        <w:rPr>
          <w:rFonts w:hint="eastAsia"/>
          <w:sz w:val="21"/>
          <w:szCs w:val="21"/>
        </w:rPr>
        <w:t>营造出宁静优美的意境，抒发了对荷兰田园风光以及自由安静生活的赞美和向往之情。</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课文视点的转换，具体描绘了一幅优美动人的荷兰田园风光图，看奶牛图、郁金香</w:t>
      </w:r>
    </w:p>
    <w:p w:rsidR="00D006C1" w:rsidRPr="00E515A6" w:rsidRDefault="00D006C1" w:rsidP="00E515A6">
      <w:pPr>
        <w:spacing w:after="0" w:line="280" w:lineRule="exact"/>
        <w:ind w:left="24" w:right="158"/>
        <w:rPr>
          <w:sz w:val="21"/>
          <w:szCs w:val="21"/>
        </w:rPr>
      </w:pPr>
      <w:r w:rsidRPr="00E515A6">
        <w:rPr>
          <w:rFonts w:hint="eastAsia"/>
          <w:sz w:val="21"/>
          <w:szCs w:val="21"/>
        </w:rPr>
        <w:t>图、骏马图、挤奶图和田园夜色图。</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2</w:t>
      </w:r>
      <w:r w:rsidRPr="00E515A6">
        <w:rPr>
          <w:rFonts w:hint="eastAsia"/>
          <w:sz w:val="21"/>
          <w:szCs w:val="21"/>
        </w:rPr>
        <w:t>．荷兰风光如诗如画，有大片大片鲜艳的（郁金香），碧绿如丝绒般的草原是天然</w:t>
      </w:r>
      <w:r w:rsidRPr="00E515A6">
        <w:rPr>
          <w:sz w:val="21"/>
          <w:szCs w:val="21"/>
        </w:rPr>
        <w:t xml:space="preserve"> </w:t>
      </w:r>
    </w:p>
    <w:p w:rsidR="00D006C1" w:rsidRPr="00E515A6" w:rsidRDefault="00D006C1" w:rsidP="00E515A6">
      <w:pPr>
        <w:spacing w:after="0" w:line="280" w:lineRule="exact"/>
        <w:ind w:left="24" w:right="158"/>
        <w:rPr>
          <w:sz w:val="21"/>
          <w:szCs w:val="21"/>
        </w:rPr>
      </w:pPr>
      <w:r w:rsidRPr="00E515A6">
        <w:rPr>
          <w:rFonts w:hint="eastAsia"/>
          <w:sz w:val="21"/>
          <w:szCs w:val="21"/>
        </w:rPr>
        <w:t>的（牧场），碧绿色的低地镶嵌在（一条条运河）之间。荷兰的确是水之国，（花之</w:t>
      </w:r>
    </w:p>
    <w:p w:rsidR="00D006C1" w:rsidRPr="00E515A6" w:rsidRDefault="00D006C1" w:rsidP="00E515A6">
      <w:pPr>
        <w:spacing w:after="0" w:line="280" w:lineRule="exact"/>
        <w:ind w:left="34" w:right="158"/>
        <w:rPr>
          <w:sz w:val="21"/>
          <w:szCs w:val="21"/>
        </w:rPr>
      </w:pPr>
      <w:r w:rsidRPr="00E515A6">
        <w:rPr>
          <w:rFonts w:hint="eastAsia"/>
          <w:sz w:val="21"/>
          <w:szCs w:val="21"/>
        </w:rPr>
        <w:t>国），牧场之国。</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11</w:t>
      </w:r>
      <w:r w:rsidRPr="00E515A6">
        <w:rPr>
          <w:rFonts w:hint="eastAsia"/>
          <w:sz w:val="21"/>
          <w:szCs w:val="21"/>
        </w:rPr>
        <w:t>．桂花雨</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1</w:t>
      </w:r>
      <w:r w:rsidRPr="00E515A6">
        <w:rPr>
          <w:rFonts w:hint="eastAsia"/>
          <w:sz w:val="21"/>
          <w:szCs w:val="21"/>
        </w:rPr>
        <w:t>．《桂花雨》一文以</w:t>
      </w:r>
      <w:r w:rsidRPr="00E515A6">
        <w:rPr>
          <w:rFonts w:ascii="Microsoft YaHei UI Western" w:hAnsi="Microsoft YaHei UI Western" w:cs="Microsoft YaHei UI Western"/>
          <w:sz w:val="21"/>
          <w:szCs w:val="21"/>
        </w:rPr>
        <w:t>“</w:t>
      </w:r>
      <w:r w:rsidRPr="00E515A6">
        <w:rPr>
          <w:rFonts w:hint="eastAsia"/>
          <w:sz w:val="21"/>
          <w:szCs w:val="21"/>
        </w:rPr>
        <w:t>桂花雨</w:t>
      </w:r>
      <w:r w:rsidRPr="00E515A6">
        <w:rPr>
          <w:rFonts w:ascii="Microsoft YaHei UI Western" w:hAnsi="Microsoft YaHei UI Western" w:cs="Microsoft YaHei UI Western"/>
          <w:sz w:val="21"/>
          <w:szCs w:val="21"/>
        </w:rPr>
        <w:t>”</w:t>
      </w:r>
      <w:r w:rsidRPr="00E515A6">
        <w:rPr>
          <w:rFonts w:hint="eastAsia"/>
          <w:sz w:val="21"/>
          <w:szCs w:val="21"/>
        </w:rPr>
        <w:t>为题目，以</w:t>
      </w:r>
      <w:r w:rsidRPr="00E515A6">
        <w:rPr>
          <w:rFonts w:hint="eastAsia"/>
          <w:sz w:val="21"/>
          <w:szCs w:val="21"/>
          <w:u w:val="single" w:color="000000"/>
        </w:rPr>
        <w:t>桂花香</w:t>
      </w:r>
      <w:r w:rsidRPr="00E515A6">
        <w:rPr>
          <w:rFonts w:hint="eastAsia"/>
          <w:sz w:val="21"/>
          <w:szCs w:val="21"/>
        </w:rPr>
        <w:t>为线索，写出了</w:t>
      </w:r>
      <w:r w:rsidRPr="00E515A6">
        <w:rPr>
          <w:rFonts w:ascii="Microsoft YaHei UI Western" w:hAnsi="Microsoft YaHei UI Western" w:cs="Microsoft YaHei UI Western"/>
          <w:sz w:val="21"/>
          <w:szCs w:val="21"/>
        </w:rPr>
        <w:t>“</w:t>
      </w:r>
      <w:r w:rsidRPr="00E515A6">
        <w:rPr>
          <w:rFonts w:hint="eastAsia"/>
          <w:sz w:val="21"/>
          <w:szCs w:val="21"/>
        </w:rPr>
        <w:t>我</w:t>
      </w:r>
      <w:r w:rsidRPr="00E515A6">
        <w:rPr>
          <w:rFonts w:ascii="Microsoft YaHei UI Western" w:hAnsi="Microsoft YaHei UI Western" w:cs="Microsoft YaHei UI Western"/>
          <w:sz w:val="21"/>
          <w:szCs w:val="21"/>
        </w:rPr>
        <w:t>”</w:t>
      </w:r>
      <w:r w:rsidRPr="00E515A6">
        <w:rPr>
          <w:rFonts w:hint="eastAsia"/>
          <w:sz w:val="21"/>
          <w:szCs w:val="21"/>
        </w:rPr>
        <w:t>童年时代</w:t>
      </w:r>
    </w:p>
    <w:p w:rsidR="00D006C1" w:rsidRPr="00E515A6" w:rsidRDefault="00D006C1" w:rsidP="00E515A6">
      <w:pPr>
        <w:spacing w:after="0" w:line="280" w:lineRule="exact"/>
        <w:ind w:left="24" w:right="158"/>
        <w:rPr>
          <w:sz w:val="21"/>
          <w:szCs w:val="21"/>
        </w:rPr>
      </w:pPr>
      <w:r w:rsidRPr="00E515A6">
        <w:rPr>
          <w:rFonts w:hint="eastAsia"/>
          <w:sz w:val="21"/>
          <w:szCs w:val="21"/>
        </w:rPr>
        <w:t>的</w:t>
      </w:r>
      <w:r w:rsidRPr="00E515A6">
        <w:rPr>
          <w:rFonts w:hint="eastAsia"/>
          <w:sz w:val="21"/>
          <w:szCs w:val="21"/>
          <w:u w:val="single" w:color="000000"/>
        </w:rPr>
        <w:t>摇花乐</w:t>
      </w:r>
      <w:r w:rsidRPr="00E515A6">
        <w:rPr>
          <w:rFonts w:hint="eastAsia"/>
          <w:sz w:val="21"/>
          <w:szCs w:val="21"/>
        </w:rPr>
        <w:t>，表达了</w:t>
      </w:r>
      <w:r w:rsidRPr="00E515A6">
        <w:rPr>
          <w:rFonts w:ascii="Microsoft YaHei UI Western" w:hAnsi="Microsoft YaHei UI Western" w:cs="Microsoft YaHei UI Western"/>
          <w:sz w:val="21"/>
          <w:szCs w:val="21"/>
        </w:rPr>
        <w:t>“</w:t>
      </w:r>
      <w:r w:rsidRPr="00E515A6">
        <w:rPr>
          <w:rFonts w:hint="eastAsia"/>
          <w:sz w:val="21"/>
          <w:szCs w:val="21"/>
        </w:rPr>
        <w:t>我</w:t>
      </w:r>
      <w:r w:rsidRPr="00E515A6">
        <w:rPr>
          <w:rFonts w:ascii="Microsoft YaHei UI Western" w:hAnsi="Microsoft YaHei UI Western" w:cs="Microsoft YaHei UI Western"/>
          <w:sz w:val="21"/>
          <w:szCs w:val="21"/>
        </w:rPr>
        <w:t>”</w:t>
      </w:r>
      <w:r w:rsidRPr="00E515A6">
        <w:rPr>
          <w:rFonts w:hint="eastAsia"/>
          <w:sz w:val="21"/>
          <w:szCs w:val="21"/>
        </w:rPr>
        <w:t>对</w:t>
      </w:r>
      <w:r w:rsidRPr="00E515A6">
        <w:rPr>
          <w:rFonts w:hint="eastAsia"/>
          <w:sz w:val="21"/>
          <w:szCs w:val="21"/>
          <w:u w:val="single" w:color="000000"/>
        </w:rPr>
        <w:t>家乡亲人和美好生活的眷恋</w:t>
      </w:r>
      <w:r w:rsidRPr="00E515A6">
        <w:rPr>
          <w:rFonts w:hint="eastAsia"/>
          <w:sz w:val="21"/>
          <w:szCs w:val="21"/>
        </w:rPr>
        <w:t>。于是父亲诗兴发了，即时口占</w:t>
      </w:r>
    </w:p>
    <w:p w:rsidR="00D006C1" w:rsidRPr="00E515A6" w:rsidRDefault="00D006C1" w:rsidP="00E515A6">
      <w:pPr>
        <w:spacing w:after="0" w:line="280" w:lineRule="exact"/>
        <w:ind w:left="9"/>
        <w:rPr>
          <w:sz w:val="21"/>
          <w:szCs w:val="21"/>
        </w:rPr>
      </w:pPr>
      <w:r w:rsidRPr="00E515A6">
        <w:rPr>
          <w:rFonts w:hint="eastAsia"/>
          <w:sz w:val="21"/>
          <w:szCs w:val="21"/>
        </w:rPr>
        <w:t>一绝，写出了</w:t>
      </w:r>
      <w:r w:rsidRPr="00E515A6">
        <w:rPr>
          <w:rFonts w:hint="eastAsia"/>
          <w:sz w:val="21"/>
          <w:szCs w:val="21"/>
          <w:u w:val="single" w:color="000000"/>
        </w:rPr>
        <w:t>桂花给家人带来的生活情趣</w:t>
      </w:r>
      <w:r w:rsidRPr="00E515A6">
        <w:rPr>
          <w:rFonts w:hint="eastAsia"/>
          <w:sz w:val="21"/>
          <w:szCs w:val="21"/>
        </w:rPr>
        <w:t>。</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2</w:t>
      </w:r>
      <w:r w:rsidRPr="00E515A6">
        <w:rPr>
          <w:rFonts w:hint="eastAsia"/>
          <w:sz w:val="21"/>
          <w:szCs w:val="21"/>
        </w:rPr>
        <w:t>．</w:t>
      </w:r>
      <w:r w:rsidRPr="00E515A6">
        <w:rPr>
          <w:rFonts w:ascii="Microsoft YaHei UI Western" w:hAnsi="Microsoft YaHei UI Western" w:cs="Microsoft YaHei UI Western"/>
          <w:sz w:val="21"/>
          <w:szCs w:val="21"/>
        </w:rPr>
        <w:t>“</w:t>
      </w:r>
      <w:r w:rsidRPr="00E515A6">
        <w:rPr>
          <w:rFonts w:hint="eastAsia"/>
          <w:sz w:val="21"/>
          <w:szCs w:val="21"/>
        </w:rPr>
        <w:t>摇花乐</w:t>
      </w:r>
      <w:r w:rsidRPr="00E515A6">
        <w:rPr>
          <w:rFonts w:ascii="Microsoft YaHei UI Western" w:hAnsi="Microsoft YaHei UI Western" w:cs="Microsoft YaHei UI Western"/>
          <w:sz w:val="21"/>
          <w:szCs w:val="21"/>
        </w:rPr>
        <w:t>”</w:t>
      </w:r>
      <w:r w:rsidRPr="00E515A6">
        <w:rPr>
          <w:rFonts w:hint="eastAsia"/>
          <w:sz w:val="21"/>
          <w:szCs w:val="21"/>
        </w:rPr>
        <w:t>对我是件大事，所以老是缠着母亲问：</w:t>
      </w:r>
      <w:r w:rsidRPr="00E515A6">
        <w:rPr>
          <w:rFonts w:ascii="Microsoft YaHei UI Western" w:hAnsi="Microsoft YaHei UI Western" w:cs="Microsoft YaHei UI Western"/>
          <w:sz w:val="21"/>
          <w:szCs w:val="21"/>
        </w:rPr>
        <w:t>“</w:t>
      </w:r>
      <w:r w:rsidRPr="00E515A6">
        <w:rPr>
          <w:rFonts w:hint="eastAsia"/>
          <w:sz w:val="21"/>
          <w:szCs w:val="21"/>
        </w:rPr>
        <w:t>妈，怎么还不摇桂花嘛！</w:t>
      </w:r>
      <w:r w:rsidRPr="00E515A6">
        <w:rPr>
          <w:rFonts w:ascii="Microsoft YaHei UI Western" w:hAnsi="Microsoft YaHei UI Western" w:cs="Microsoft YaHei UI Western"/>
          <w:sz w:val="21"/>
          <w:szCs w:val="21"/>
        </w:rPr>
        <w:t>”</w:t>
      </w:r>
    </w:p>
    <w:p w:rsidR="00D006C1" w:rsidRPr="00E515A6" w:rsidRDefault="00D006C1" w:rsidP="00E515A6">
      <w:pPr>
        <w:spacing w:after="0" w:line="280" w:lineRule="exact"/>
        <w:ind w:left="24" w:right="158"/>
        <w:rPr>
          <w:sz w:val="21"/>
          <w:szCs w:val="21"/>
        </w:rPr>
      </w:pPr>
      <w:r w:rsidRPr="00E515A6">
        <w:rPr>
          <w:rFonts w:hint="eastAsia"/>
          <w:sz w:val="21"/>
          <w:szCs w:val="21"/>
        </w:rPr>
        <w:t>这句话中</w:t>
      </w:r>
      <w:r w:rsidRPr="00E515A6">
        <w:rPr>
          <w:rFonts w:ascii="Microsoft YaHei UI Western" w:hAnsi="Microsoft YaHei UI Western" w:cs="Microsoft YaHei UI Western"/>
          <w:sz w:val="21"/>
          <w:szCs w:val="21"/>
        </w:rPr>
        <w:t>“</w:t>
      </w:r>
      <w:r w:rsidRPr="00E515A6">
        <w:rPr>
          <w:rFonts w:hint="eastAsia"/>
          <w:sz w:val="21"/>
          <w:szCs w:val="21"/>
        </w:rPr>
        <w:t>缠</w:t>
      </w:r>
      <w:r w:rsidRPr="00E515A6">
        <w:rPr>
          <w:rFonts w:ascii="Microsoft YaHei UI Western" w:hAnsi="Microsoft YaHei UI Western" w:cs="Microsoft YaHei UI Western"/>
          <w:sz w:val="21"/>
          <w:szCs w:val="21"/>
        </w:rPr>
        <w:t>”</w:t>
      </w:r>
      <w:r w:rsidRPr="00E515A6">
        <w:rPr>
          <w:rFonts w:hint="eastAsia"/>
          <w:sz w:val="21"/>
          <w:szCs w:val="21"/>
        </w:rPr>
        <w:t>，写出了</w:t>
      </w:r>
      <w:r w:rsidRPr="00E515A6">
        <w:rPr>
          <w:rFonts w:ascii="Microsoft YaHei UI Western" w:hAnsi="Microsoft YaHei UI Western" w:cs="Microsoft YaHei UI Western"/>
          <w:sz w:val="21"/>
          <w:szCs w:val="21"/>
        </w:rPr>
        <w:t>“</w:t>
      </w:r>
      <w:r w:rsidRPr="00E515A6">
        <w:rPr>
          <w:rFonts w:hint="eastAsia"/>
          <w:sz w:val="21"/>
          <w:szCs w:val="21"/>
        </w:rPr>
        <w:t>我</w:t>
      </w:r>
      <w:r w:rsidRPr="00E515A6">
        <w:rPr>
          <w:rFonts w:ascii="Microsoft YaHei UI Western" w:hAnsi="Microsoft YaHei UI Western" w:cs="Microsoft YaHei UI Western"/>
          <w:sz w:val="21"/>
          <w:szCs w:val="21"/>
        </w:rPr>
        <w:t>”</w:t>
      </w:r>
      <w:r w:rsidRPr="00E515A6">
        <w:rPr>
          <w:rFonts w:hint="eastAsia"/>
          <w:sz w:val="21"/>
          <w:szCs w:val="21"/>
          <w:u w:val="single" w:color="000000"/>
        </w:rPr>
        <w:t>盼望</w:t>
      </w:r>
      <w:r w:rsidRPr="00E515A6">
        <w:rPr>
          <w:rFonts w:ascii="Microsoft YaHei UI Western" w:hAnsi="Microsoft YaHei UI Western" w:cs="Microsoft YaHei UI Western"/>
          <w:sz w:val="21"/>
          <w:szCs w:val="21"/>
          <w:u w:val="single" w:color="000000"/>
        </w:rPr>
        <w:t>“</w:t>
      </w:r>
      <w:r w:rsidRPr="00E515A6">
        <w:rPr>
          <w:rFonts w:hint="eastAsia"/>
          <w:sz w:val="21"/>
          <w:szCs w:val="21"/>
          <w:u w:val="single" w:color="000000"/>
        </w:rPr>
        <w:t>摇桂花</w:t>
      </w:r>
      <w:r w:rsidRPr="00E515A6">
        <w:rPr>
          <w:rFonts w:ascii="Microsoft YaHei UI Western" w:hAnsi="Microsoft YaHei UI Western" w:cs="Microsoft YaHei UI Western"/>
          <w:sz w:val="21"/>
          <w:szCs w:val="21"/>
          <w:u w:val="single" w:color="000000"/>
        </w:rPr>
        <w:t>”</w:t>
      </w:r>
      <w:r w:rsidRPr="00E515A6">
        <w:rPr>
          <w:rFonts w:hint="eastAsia"/>
          <w:sz w:val="21"/>
          <w:szCs w:val="21"/>
          <w:u w:val="single" w:color="000000"/>
        </w:rPr>
        <w:t>的急切心情</w:t>
      </w:r>
      <w:r w:rsidRPr="00E515A6">
        <w:rPr>
          <w:rFonts w:hint="eastAsia"/>
          <w:sz w:val="21"/>
          <w:szCs w:val="21"/>
        </w:rPr>
        <w:t>。桂花纷纷落下来，落得我</w:t>
      </w:r>
    </w:p>
    <w:p w:rsidR="00D006C1" w:rsidRPr="00E515A6" w:rsidRDefault="00D006C1" w:rsidP="00E515A6">
      <w:pPr>
        <w:spacing w:after="0" w:line="280" w:lineRule="exact"/>
        <w:ind w:left="24" w:right="158"/>
        <w:rPr>
          <w:sz w:val="21"/>
          <w:szCs w:val="21"/>
        </w:rPr>
      </w:pPr>
      <w:r w:rsidRPr="00E515A6">
        <w:rPr>
          <w:rFonts w:hint="eastAsia"/>
          <w:sz w:val="21"/>
          <w:szCs w:val="21"/>
        </w:rPr>
        <w:t>们满头满身，我就喊：</w:t>
      </w:r>
      <w:r w:rsidRPr="00E515A6">
        <w:rPr>
          <w:rFonts w:ascii="Microsoft YaHei UI Western" w:hAnsi="Microsoft YaHei UI Western" w:cs="Microsoft YaHei UI Western"/>
          <w:sz w:val="21"/>
          <w:szCs w:val="21"/>
        </w:rPr>
        <w:t>“</w:t>
      </w:r>
      <w:r w:rsidRPr="00E515A6">
        <w:rPr>
          <w:rFonts w:hint="eastAsia"/>
          <w:sz w:val="21"/>
          <w:szCs w:val="21"/>
        </w:rPr>
        <w:t>啊！真像下雨！好香的雨呀！</w:t>
      </w:r>
      <w:r w:rsidRPr="00E515A6">
        <w:rPr>
          <w:rFonts w:ascii="Microsoft YaHei UI Western" w:hAnsi="Microsoft YaHei UI Western" w:cs="Microsoft YaHei UI Western"/>
          <w:sz w:val="21"/>
          <w:szCs w:val="21"/>
        </w:rPr>
        <w:t>”</w:t>
      </w:r>
      <w:r w:rsidRPr="00E515A6">
        <w:rPr>
          <w:rFonts w:hint="eastAsia"/>
          <w:sz w:val="21"/>
          <w:szCs w:val="21"/>
        </w:rPr>
        <w:t>这句话表现了</w:t>
      </w:r>
      <w:r w:rsidRPr="00E515A6">
        <w:rPr>
          <w:rFonts w:ascii="Microsoft YaHei UI Western" w:hAnsi="Microsoft YaHei UI Western" w:cs="Microsoft YaHei UI Western"/>
          <w:sz w:val="21"/>
          <w:szCs w:val="21"/>
          <w:u w:val="single" w:color="000000"/>
        </w:rPr>
        <w:t>“</w:t>
      </w:r>
      <w:r w:rsidRPr="00E515A6">
        <w:rPr>
          <w:rFonts w:hint="eastAsia"/>
          <w:sz w:val="21"/>
          <w:szCs w:val="21"/>
          <w:u w:val="single" w:color="000000"/>
        </w:rPr>
        <w:t>我</w:t>
      </w:r>
      <w:r w:rsidRPr="00E515A6">
        <w:rPr>
          <w:rFonts w:ascii="Microsoft YaHei UI Western" w:hAnsi="Microsoft YaHei UI Western" w:cs="Microsoft YaHei UI Western"/>
          <w:sz w:val="21"/>
          <w:szCs w:val="21"/>
          <w:u w:val="single" w:color="000000"/>
        </w:rPr>
        <w:t>”“</w:t>
      </w:r>
      <w:r w:rsidRPr="00E515A6">
        <w:rPr>
          <w:rFonts w:hint="eastAsia"/>
          <w:sz w:val="21"/>
          <w:szCs w:val="21"/>
          <w:u w:val="single" w:color="000000"/>
        </w:rPr>
        <w:t>摇桂</w:t>
      </w:r>
    </w:p>
    <w:p w:rsidR="00D006C1" w:rsidRPr="00E515A6" w:rsidRDefault="00D006C1" w:rsidP="00E515A6">
      <w:pPr>
        <w:spacing w:after="0" w:line="280" w:lineRule="exact"/>
        <w:ind w:left="24" w:right="158"/>
        <w:rPr>
          <w:sz w:val="21"/>
          <w:szCs w:val="21"/>
        </w:rPr>
      </w:pPr>
      <w:r w:rsidRPr="00E515A6">
        <w:rPr>
          <w:rFonts w:hint="eastAsia"/>
          <w:sz w:val="21"/>
          <w:szCs w:val="21"/>
          <w:u w:val="single" w:color="000000"/>
        </w:rPr>
        <w:t>花</w:t>
      </w:r>
      <w:r w:rsidRPr="00E515A6">
        <w:rPr>
          <w:rFonts w:ascii="Microsoft YaHei UI Western" w:hAnsi="Microsoft YaHei UI Western" w:cs="Microsoft YaHei UI Western"/>
          <w:sz w:val="21"/>
          <w:szCs w:val="21"/>
          <w:u w:val="single" w:color="000000"/>
        </w:rPr>
        <w:t>”</w:t>
      </w:r>
      <w:r w:rsidRPr="00E515A6">
        <w:rPr>
          <w:rFonts w:hint="eastAsia"/>
          <w:sz w:val="21"/>
          <w:szCs w:val="21"/>
          <w:u w:val="single" w:color="000000"/>
        </w:rPr>
        <w:t>时的兴奋和快乐</w:t>
      </w:r>
      <w:r w:rsidRPr="00E515A6">
        <w:rPr>
          <w:rFonts w:hint="eastAsia"/>
          <w:sz w:val="21"/>
          <w:szCs w:val="21"/>
        </w:rPr>
        <w:t>。</w:t>
      </w:r>
      <w:r w:rsidRPr="00E515A6">
        <w:rPr>
          <w:sz w:val="21"/>
          <w:szCs w:val="21"/>
        </w:rPr>
        <w:t xml:space="preserve">  </w:t>
      </w:r>
      <w:r w:rsidRPr="00E515A6">
        <w:rPr>
          <w:rFonts w:hint="eastAsia"/>
          <w:sz w:val="21"/>
          <w:szCs w:val="21"/>
        </w:rPr>
        <w:t>回想起当年摇桂花的情景，不仅给</w:t>
      </w:r>
      <w:r w:rsidRPr="00E515A6">
        <w:rPr>
          <w:rFonts w:ascii="Microsoft YaHei UI Western" w:hAnsi="Microsoft YaHei UI Western" w:cs="Microsoft YaHei UI Western"/>
          <w:sz w:val="21"/>
          <w:szCs w:val="21"/>
        </w:rPr>
        <w:t>“</w:t>
      </w:r>
      <w:r w:rsidRPr="00E515A6">
        <w:rPr>
          <w:rFonts w:hint="eastAsia"/>
          <w:sz w:val="21"/>
          <w:szCs w:val="21"/>
        </w:rPr>
        <w:t>我</w:t>
      </w:r>
      <w:r w:rsidRPr="00E515A6">
        <w:rPr>
          <w:rFonts w:ascii="Microsoft YaHei UI Western" w:hAnsi="Microsoft YaHei UI Western" w:cs="Microsoft YaHei UI Western"/>
          <w:sz w:val="21"/>
          <w:szCs w:val="21"/>
        </w:rPr>
        <w:t>”</w:t>
      </w:r>
      <w:r w:rsidRPr="00E515A6">
        <w:rPr>
          <w:rFonts w:hint="eastAsia"/>
          <w:sz w:val="21"/>
          <w:szCs w:val="21"/>
        </w:rPr>
        <w:t>摇</w:t>
      </w:r>
      <w:r w:rsidRPr="00E515A6">
        <w:rPr>
          <w:rFonts w:ascii="Microsoft YaHei UI Western" w:hAnsi="Microsoft YaHei UI Western" w:cs="Microsoft YaHei UI Western"/>
          <w:sz w:val="21"/>
          <w:szCs w:val="21"/>
        </w:rPr>
        <w:t>“</w:t>
      </w:r>
      <w:r w:rsidRPr="00E515A6">
        <w:rPr>
          <w:rFonts w:hint="eastAsia"/>
          <w:sz w:val="21"/>
          <w:szCs w:val="21"/>
        </w:rPr>
        <w:t>来了对童年的回忆，还摇来了对亲人</w:t>
      </w:r>
    </w:p>
    <w:p w:rsidR="00D006C1" w:rsidRPr="00E515A6" w:rsidRDefault="00D006C1" w:rsidP="00E515A6">
      <w:pPr>
        <w:spacing w:after="0" w:line="280" w:lineRule="exact"/>
        <w:ind w:left="24" w:right="158"/>
        <w:rPr>
          <w:sz w:val="21"/>
          <w:szCs w:val="21"/>
        </w:rPr>
      </w:pPr>
      <w:r w:rsidRPr="00E515A6">
        <w:rPr>
          <w:rFonts w:hint="eastAsia"/>
          <w:sz w:val="21"/>
          <w:szCs w:val="21"/>
        </w:rPr>
        <w:t>的思念，摇来了对故乡的怀念。</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3</w:t>
      </w:r>
      <w:r w:rsidRPr="00E515A6">
        <w:rPr>
          <w:rFonts w:hint="eastAsia"/>
          <w:sz w:val="21"/>
          <w:szCs w:val="21"/>
        </w:rPr>
        <w:t>．桂花的用处可多啦！桂花可以（泡茶），可以（做桂花卤），还可以（做糕饼）。</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4</w:t>
      </w:r>
      <w:r w:rsidRPr="00E515A6">
        <w:rPr>
          <w:rFonts w:hint="eastAsia"/>
          <w:sz w:val="21"/>
          <w:szCs w:val="21"/>
        </w:rPr>
        <w:t>．母亲说：</w:t>
      </w:r>
      <w:r w:rsidRPr="00E515A6">
        <w:rPr>
          <w:rFonts w:ascii="Microsoft YaHei UI Western" w:hAnsi="Microsoft YaHei UI Western" w:cs="Microsoft YaHei UI Western"/>
          <w:sz w:val="21"/>
          <w:szCs w:val="21"/>
        </w:rPr>
        <w:t>“</w:t>
      </w:r>
      <w:r w:rsidRPr="00E515A6">
        <w:rPr>
          <w:rFonts w:hint="eastAsia"/>
          <w:sz w:val="21"/>
          <w:szCs w:val="21"/>
        </w:rPr>
        <w:t>外地的桂花再香，还是比不得家乡旧宅院子里的金桂。</w:t>
      </w:r>
      <w:r w:rsidRPr="00E515A6">
        <w:rPr>
          <w:rFonts w:ascii="Microsoft YaHei UI Western" w:hAnsi="Microsoft YaHei UI Western" w:cs="Microsoft YaHei UI Western"/>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母亲说金桂香，实际上表达了她对故乡的热爱和怀念。</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练习</w:t>
      </w:r>
      <w:r w:rsidRPr="00E515A6">
        <w:rPr>
          <w:sz w:val="21"/>
          <w:szCs w:val="21"/>
        </w:rPr>
        <w:t xml:space="preserve"> 3  </w:t>
      </w:r>
    </w:p>
    <w:p w:rsidR="00D006C1" w:rsidRPr="00E515A6" w:rsidRDefault="00D006C1" w:rsidP="00E515A6">
      <w:pPr>
        <w:spacing w:after="0" w:line="280" w:lineRule="exact"/>
        <w:ind w:left="369" w:right="158"/>
        <w:rPr>
          <w:sz w:val="21"/>
          <w:szCs w:val="21"/>
        </w:rPr>
      </w:pPr>
      <w:r w:rsidRPr="00E515A6">
        <w:rPr>
          <w:sz w:val="21"/>
          <w:szCs w:val="21"/>
        </w:rPr>
        <w:t xml:space="preserve">    1</w:t>
      </w:r>
      <w:r w:rsidRPr="00E515A6">
        <w:rPr>
          <w:rFonts w:hint="eastAsia"/>
          <w:sz w:val="21"/>
          <w:szCs w:val="21"/>
        </w:rPr>
        <w:t>．书信格式包括五个部分：称呼、正文、结尾、署名和日期。</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2</w:t>
      </w:r>
      <w:r w:rsidRPr="00E515A6">
        <w:rPr>
          <w:rFonts w:hint="eastAsia"/>
          <w:sz w:val="21"/>
          <w:szCs w:val="21"/>
        </w:rPr>
        <w:t>．重要的地方或生字新词在下面画</w:t>
      </w:r>
      <w:r w:rsidRPr="00E515A6">
        <w:rPr>
          <w:sz w:val="21"/>
          <w:szCs w:val="21"/>
          <w:u w:val="single" w:color="000000"/>
        </w:rPr>
        <w:t xml:space="preserve">      </w:t>
      </w:r>
      <w:r w:rsidRPr="00E515A6">
        <w:rPr>
          <w:sz w:val="21"/>
          <w:szCs w:val="21"/>
        </w:rPr>
        <w:t xml:space="preserve">   </w:t>
      </w:r>
      <w:r w:rsidRPr="00E515A6">
        <w:rPr>
          <w:rFonts w:hint="eastAsia"/>
          <w:sz w:val="21"/>
          <w:szCs w:val="21"/>
        </w:rPr>
        <w:t>关键词语</w:t>
      </w:r>
      <w:r w:rsidRPr="00E515A6">
        <w:rPr>
          <w:sz w:val="21"/>
          <w:szCs w:val="21"/>
        </w:rPr>
        <w:t xml:space="preserve">   </w:t>
      </w:r>
      <w:r w:rsidRPr="00E515A6">
        <w:rPr>
          <w:rFonts w:hint="eastAsia"/>
          <w:sz w:val="21"/>
          <w:szCs w:val="21"/>
        </w:rPr>
        <w:t>在下面画．</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对某些内容有疑问</w:t>
      </w:r>
      <w:r w:rsidRPr="00E515A6">
        <w:rPr>
          <w:sz w:val="21"/>
          <w:szCs w:val="21"/>
        </w:rPr>
        <w:t xml:space="preserve">    </w:t>
      </w:r>
      <w:r w:rsidRPr="00E515A6">
        <w:rPr>
          <w:rFonts w:hint="eastAsia"/>
          <w:sz w:val="21"/>
          <w:szCs w:val="21"/>
        </w:rPr>
        <w:t>在后面画？</w:t>
      </w:r>
      <w:r w:rsidRPr="00E515A6">
        <w:rPr>
          <w:sz w:val="21"/>
          <w:szCs w:val="21"/>
        </w:rPr>
        <w:t xml:space="preserve">       </w:t>
      </w:r>
      <w:r w:rsidRPr="00E515A6">
        <w:rPr>
          <w:rFonts w:hint="eastAsia"/>
          <w:sz w:val="21"/>
          <w:szCs w:val="21"/>
        </w:rPr>
        <w:t>精彩的语句</w:t>
      </w:r>
      <w:r w:rsidRPr="00E515A6">
        <w:rPr>
          <w:sz w:val="21"/>
          <w:szCs w:val="21"/>
        </w:rPr>
        <w:t xml:space="preserve"> </w:t>
      </w:r>
      <w:r w:rsidRPr="00E515A6">
        <w:rPr>
          <w:rFonts w:hint="eastAsia"/>
          <w:sz w:val="21"/>
          <w:szCs w:val="21"/>
        </w:rPr>
        <w:t>在下面画。</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需要重读或摘抄的章节在前面打</w:t>
      </w:r>
      <w:r w:rsidRPr="00E515A6">
        <w:rPr>
          <w:rFonts w:ascii="宋体" w:eastAsia="宋体" w:hAnsi="宋体" w:cs="宋体" w:hint="eastAsia"/>
          <w:sz w:val="21"/>
          <w:szCs w:val="21"/>
        </w:rPr>
        <w:t>△</w:t>
      </w:r>
      <w:r w:rsidRPr="00E515A6">
        <w:rPr>
          <w:rFonts w:ascii="Microsoft YaHei UI Western" w:hAnsi="Microsoft YaHei UI Western" w:cs="Microsoft YaHei UI Western"/>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3</w:t>
      </w:r>
      <w:r w:rsidRPr="00E515A6">
        <w:rPr>
          <w:rFonts w:hint="eastAsia"/>
          <w:sz w:val="21"/>
          <w:szCs w:val="21"/>
        </w:rPr>
        <w:t>．描写山水景色的词语：湖光山色、人间天堂、明月清风、桂子飘香、水光接天、</w:t>
      </w:r>
    </w:p>
    <w:p w:rsidR="00D006C1" w:rsidRPr="00E515A6" w:rsidRDefault="00D006C1" w:rsidP="00E515A6">
      <w:pPr>
        <w:spacing w:after="0" w:line="280" w:lineRule="exact"/>
        <w:ind w:left="24" w:right="158"/>
        <w:rPr>
          <w:sz w:val="21"/>
          <w:szCs w:val="21"/>
        </w:rPr>
      </w:pPr>
      <w:r w:rsidRPr="00E515A6">
        <w:rPr>
          <w:rFonts w:hint="eastAsia"/>
          <w:sz w:val="21"/>
          <w:szCs w:val="21"/>
        </w:rPr>
        <w:t>相得益彰、江山如画、鱼米之乡</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4</w:t>
      </w:r>
      <w:r w:rsidRPr="00E515A6">
        <w:rPr>
          <w:rFonts w:hint="eastAsia"/>
          <w:sz w:val="21"/>
          <w:szCs w:val="21"/>
        </w:rPr>
        <w:t>．有关读书的名人名言。</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ascii="Microsoft YaHei UI Western" w:hAnsi="Microsoft YaHei UI Western" w:cs="Microsoft YaHei UI Western"/>
          <w:sz w:val="21"/>
          <w:szCs w:val="21"/>
        </w:rPr>
        <w:t>“</w:t>
      </w:r>
      <w:r w:rsidRPr="00E515A6">
        <w:rPr>
          <w:rFonts w:hint="eastAsia"/>
          <w:sz w:val="21"/>
          <w:szCs w:val="21"/>
        </w:rPr>
        <w:t>书犹药也，善读之可以治愚。</w:t>
      </w:r>
      <w:r w:rsidRPr="00E515A6">
        <w:rPr>
          <w:rFonts w:ascii="Microsoft YaHei UI Western" w:hAnsi="Microsoft YaHei UI Western" w:cs="Microsoft YaHei UI Western"/>
          <w:sz w:val="21"/>
          <w:szCs w:val="21"/>
        </w:rPr>
        <w:t>”</w:t>
      </w:r>
      <w:r w:rsidRPr="00E515A6">
        <w:rPr>
          <w:rFonts w:hint="eastAsia"/>
          <w:sz w:val="21"/>
          <w:szCs w:val="21"/>
        </w:rPr>
        <w:t>这是刘向说的，说明读书可以让人变得聪明。</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ascii="Microsoft YaHei UI Western" w:hAnsi="Microsoft YaHei UI Western" w:cs="Microsoft YaHei UI Western"/>
          <w:sz w:val="21"/>
          <w:szCs w:val="21"/>
        </w:rPr>
        <w:t>“</w:t>
      </w:r>
      <w:r w:rsidRPr="00E515A6">
        <w:rPr>
          <w:rFonts w:hint="eastAsia"/>
          <w:sz w:val="21"/>
          <w:szCs w:val="21"/>
        </w:rPr>
        <w:t>我扑在书上，就像饥饿的人扑在面包上。</w:t>
      </w:r>
      <w:r w:rsidRPr="00E515A6">
        <w:rPr>
          <w:rFonts w:ascii="Microsoft YaHei UI Western" w:hAnsi="Microsoft YaHei UI Western" w:cs="Microsoft YaHei UI Western"/>
          <w:sz w:val="21"/>
          <w:szCs w:val="21"/>
        </w:rPr>
        <w:t>”</w:t>
      </w:r>
      <w:r w:rsidRPr="00E515A6">
        <w:rPr>
          <w:rFonts w:hint="eastAsia"/>
          <w:sz w:val="21"/>
          <w:szCs w:val="21"/>
        </w:rPr>
        <w:t>这句话高尔基把书比作面包，告诉我</w:t>
      </w:r>
    </w:p>
    <w:p w:rsidR="00D006C1" w:rsidRPr="00E515A6" w:rsidRDefault="00D006C1" w:rsidP="00E515A6">
      <w:pPr>
        <w:spacing w:after="0" w:line="280" w:lineRule="exact"/>
        <w:ind w:left="24" w:right="158"/>
        <w:rPr>
          <w:sz w:val="21"/>
          <w:szCs w:val="21"/>
        </w:rPr>
      </w:pPr>
      <w:r w:rsidRPr="00E515A6">
        <w:rPr>
          <w:rFonts w:hint="eastAsia"/>
          <w:sz w:val="21"/>
          <w:szCs w:val="21"/>
        </w:rPr>
        <w:t>们书是我的精神食粮，读书可以使我们生活充实。</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5</w:t>
      </w:r>
      <w:r w:rsidRPr="00E515A6">
        <w:rPr>
          <w:rFonts w:hint="eastAsia"/>
          <w:sz w:val="21"/>
          <w:szCs w:val="21"/>
        </w:rPr>
        <w:t>．歇后语由两个部分组成的一名话，前一部分像谜面，后一部分像谜底，通常只说</w:t>
      </w:r>
    </w:p>
    <w:p w:rsidR="00D006C1" w:rsidRPr="00E515A6" w:rsidRDefault="00D006C1" w:rsidP="00E515A6">
      <w:pPr>
        <w:spacing w:after="0" w:line="280" w:lineRule="exact"/>
        <w:ind w:left="24" w:right="158"/>
        <w:rPr>
          <w:sz w:val="21"/>
          <w:szCs w:val="21"/>
        </w:rPr>
      </w:pPr>
      <w:r w:rsidRPr="00E515A6">
        <w:rPr>
          <w:rFonts w:hint="eastAsia"/>
          <w:sz w:val="21"/>
          <w:szCs w:val="21"/>
        </w:rPr>
        <w:t>前一部分，而本意在后一部分。</w:t>
      </w:r>
      <w:r w:rsidRPr="00E515A6">
        <w:rPr>
          <w:sz w:val="21"/>
          <w:szCs w:val="21"/>
        </w:rPr>
        <w:t xml:space="preserve">  </w:t>
      </w:r>
    </w:p>
    <w:p w:rsidR="00D006C1" w:rsidRPr="00E515A6" w:rsidRDefault="00D006C1" w:rsidP="00E515A6">
      <w:pPr>
        <w:numPr>
          <w:ilvl w:val="0"/>
          <w:numId w:val="1"/>
        </w:numPr>
        <w:spacing w:after="0" w:line="280" w:lineRule="exact"/>
        <w:ind w:left="930" w:right="158" w:hanging="571"/>
        <w:rPr>
          <w:sz w:val="21"/>
          <w:szCs w:val="21"/>
        </w:rPr>
      </w:pPr>
      <w:r w:rsidRPr="00E515A6">
        <w:rPr>
          <w:rFonts w:hint="eastAsia"/>
          <w:sz w:val="21"/>
          <w:szCs w:val="21"/>
        </w:rPr>
        <w:t>歇后语举例。</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竹篮打水</w:t>
      </w:r>
      <w:r w:rsidRPr="00E515A6">
        <w:rPr>
          <w:rFonts w:ascii="Microsoft YaHei UI Western" w:hAnsi="Microsoft YaHei UI Western" w:cs="Microsoft YaHei UI Western"/>
          <w:sz w:val="21"/>
          <w:szCs w:val="21"/>
        </w:rPr>
        <w:t>——</w:t>
      </w:r>
      <w:r w:rsidRPr="00E515A6">
        <w:rPr>
          <w:rFonts w:hint="eastAsia"/>
          <w:sz w:val="21"/>
          <w:szCs w:val="21"/>
        </w:rPr>
        <w:t>一场空</w:t>
      </w:r>
      <w:r w:rsidRPr="00E515A6">
        <w:rPr>
          <w:sz w:val="21"/>
          <w:szCs w:val="21"/>
        </w:rPr>
        <w:t xml:space="preserve">             </w:t>
      </w:r>
      <w:r w:rsidRPr="00E515A6">
        <w:rPr>
          <w:rFonts w:hint="eastAsia"/>
          <w:sz w:val="21"/>
          <w:szCs w:val="21"/>
        </w:rPr>
        <w:t>十五个吊桶打水</w:t>
      </w:r>
      <w:r w:rsidRPr="00E515A6">
        <w:rPr>
          <w:rFonts w:ascii="Microsoft YaHei UI Western" w:hAnsi="Microsoft YaHei UI Western" w:cs="Microsoft YaHei UI Western"/>
          <w:sz w:val="21"/>
          <w:szCs w:val="21"/>
        </w:rPr>
        <w:t>——</w:t>
      </w:r>
      <w:r w:rsidRPr="00E515A6">
        <w:rPr>
          <w:rFonts w:hint="eastAsia"/>
          <w:sz w:val="21"/>
          <w:szCs w:val="21"/>
        </w:rPr>
        <w:t>七上八下</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擀面杖吹火</w:t>
      </w:r>
      <w:r w:rsidRPr="00E515A6">
        <w:rPr>
          <w:rFonts w:ascii="Microsoft YaHei UI Western" w:hAnsi="Microsoft YaHei UI Western" w:cs="Microsoft YaHei UI Western"/>
          <w:sz w:val="21"/>
          <w:szCs w:val="21"/>
        </w:rPr>
        <w:t>——</w:t>
      </w:r>
      <w:r w:rsidRPr="00E515A6">
        <w:rPr>
          <w:rFonts w:hint="eastAsia"/>
          <w:sz w:val="21"/>
          <w:szCs w:val="21"/>
        </w:rPr>
        <w:t>一窍不通</w:t>
      </w:r>
      <w:r w:rsidRPr="00E515A6">
        <w:rPr>
          <w:sz w:val="21"/>
          <w:szCs w:val="21"/>
        </w:rPr>
        <w:t xml:space="preserve">         </w:t>
      </w:r>
      <w:r w:rsidRPr="00E515A6">
        <w:rPr>
          <w:rFonts w:hint="eastAsia"/>
          <w:sz w:val="21"/>
          <w:szCs w:val="21"/>
        </w:rPr>
        <w:t>八仙过海</w:t>
      </w:r>
      <w:r w:rsidRPr="00E515A6">
        <w:rPr>
          <w:rFonts w:ascii="Microsoft YaHei UI Western" w:hAnsi="Microsoft YaHei UI Western" w:cs="Microsoft YaHei UI Western"/>
          <w:sz w:val="21"/>
          <w:szCs w:val="21"/>
        </w:rPr>
        <w:t>——</w:t>
      </w:r>
      <w:r w:rsidRPr="00E515A6">
        <w:rPr>
          <w:rFonts w:hint="eastAsia"/>
          <w:sz w:val="21"/>
          <w:szCs w:val="21"/>
        </w:rPr>
        <w:t>各显神通小葱拌豆腐</w:t>
      </w:r>
      <w:r w:rsidRPr="00E515A6">
        <w:rPr>
          <w:rFonts w:ascii="Microsoft YaHei UI Western" w:hAnsi="Microsoft YaHei UI Western" w:cs="Microsoft YaHei UI Western"/>
          <w:sz w:val="21"/>
          <w:szCs w:val="21"/>
        </w:rPr>
        <w:t>——</w:t>
      </w:r>
      <w:r w:rsidRPr="00E515A6">
        <w:rPr>
          <w:rFonts w:hint="eastAsia"/>
          <w:sz w:val="21"/>
          <w:szCs w:val="21"/>
        </w:rPr>
        <w:t>一青（清）</w:t>
      </w:r>
    </w:p>
    <w:p w:rsidR="00D006C1" w:rsidRPr="00E515A6" w:rsidRDefault="00D006C1" w:rsidP="00E515A6">
      <w:pPr>
        <w:spacing w:after="0" w:line="280" w:lineRule="exact"/>
        <w:ind w:left="369" w:right="158"/>
        <w:rPr>
          <w:sz w:val="21"/>
          <w:szCs w:val="21"/>
        </w:rPr>
      </w:pPr>
      <w:r w:rsidRPr="00E515A6">
        <w:rPr>
          <w:rFonts w:hint="eastAsia"/>
          <w:sz w:val="21"/>
          <w:szCs w:val="21"/>
        </w:rPr>
        <w:t>二白</w:t>
      </w:r>
      <w:r w:rsidRPr="00E515A6">
        <w:rPr>
          <w:sz w:val="21"/>
          <w:szCs w:val="21"/>
        </w:rPr>
        <w:t xml:space="preserve">   </w:t>
      </w:r>
      <w:r w:rsidRPr="00E515A6">
        <w:rPr>
          <w:rFonts w:hint="eastAsia"/>
          <w:sz w:val="21"/>
          <w:szCs w:val="21"/>
        </w:rPr>
        <w:t>月亮里有桂树</w:t>
      </w:r>
      <w:r w:rsidRPr="00E515A6">
        <w:rPr>
          <w:rFonts w:ascii="Microsoft YaHei UI Western" w:hAnsi="Microsoft YaHei UI Western" w:cs="Microsoft YaHei UI Western"/>
          <w:sz w:val="21"/>
          <w:szCs w:val="21"/>
        </w:rPr>
        <w:t>——</w:t>
      </w:r>
      <w:r w:rsidRPr="00E515A6">
        <w:rPr>
          <w:rFonts w:hint="eastAsia"/>
          <w:sz w:val="21"/>
          <w:szCs w:val="21"/>
        </w:rPr>
        <w:t>高不可攀黄鼠狼给鸡拜年</w:t>
      </w:r>
      <w:r w:rsidRPr="00E515A6">
        <w:rPr>
          <w:rFonts w:ascii="Microsoft YaHei UI Western" w:hAnsi="Microsoft YaHei UI Western" w:cs="Microsoft YaHei UI Western"/>
          <w:sz w:val="21"/>
          <w:szCs w:val="21"/>
        </w:rPr>
        <w:t>——</w:t>
      </w:r>
      <w:r w:rsidRPr="00E515A6">
        <w:rPr>
          <w:rFonts w:hint="eastAsia"/>
          <w:sz w:val="21"/>
          <w:szCs w:val="21"/>
        </w:rPr>
        <w:t>没安好心</w:t>
      </w:r>
      <w:r w:rsidRPr="00E515A6">
        <w:rPr>
          <w:sz w:val="21"/>
          <w:szCs w:val="21"/>
        </w:rPr>
        <w:t xml:space="preserve">     </w:t>
      </w:r>
      <w:r w:rsidRPr="00E515A6">
        <w:rPr>
          <w:rFonts w:hint="eastAsia"/>
          <w:sz w:val="21"/>
          <w:szCs w:val="21"/>
        </w:rPr>
        <w:t>哑巴吃黄连</w:t>
      </w:r>
      <w:r w:rsidRPr="00E515A6">
        <w:rPr>
          <w:rFonts w:ascii="Microsoft YaHei UI Western" w:hAnsi="Microsoft YaHei UI Western" w:cs="Microsoft YaHei UI Western"/>
          <w:sz w:val="21"/>
          <w:szCs w:val="21"/>
        </w:rPr>
        <w:t>—</w:t>
      </w:r>
    </w:p>
    <w:p w:rsidR="00D006C1" w:rsidRPr="00E515A6" w:rsidRDefault="00D006C1" w:rsidP="00E515A6">
      <w:pPr>
        <w:spacing w:after="0" w:line="280" w:lineRule="exact"/>
        <w:ind w:left="369" w:right="158"/>
        <w:rPr>
          <w:sz w:val="21"/>
          <w:szCs w:val="21"/>
        </w:rPr>
      </w:pPr>
      <w:r w:rsidRPr="00E515A6">
        <w:rPr>
          <w:rFonts w:ascii="Microsoft YaHei UI Western" w:hAnsi="Microsoft YaHei UI Western" w:cs="Microsoft YaHei UI Western"/>
          <w:sz w:val="21"/>
          <w:szCs w:val="21"/>
        </w:rPr>
        <w:t>—</w:t>
      </w:r>
      <w:r w:rsidRPr="00E515A6">
        <w:rPr>
          <w:rFonts w:hint="eastAsia"/>
          <w:sz w:val="21"/>
          <w:szCs w:val="21"/>
        </w:rPr>
        <w:t>有苦说不出猪八戒照镜子</w:t>
      </w:r>
      <w:r w:rsidRPr="00E515A6">
        <w:rPr>
          <w:rFonts w:ascii="Microsoft YaHei UI Western" w:hAnsi="Microsoft YaHei UI Western" w:cs="Microsoft YaHei UI Western"/>
          <w:sz w:val="21"/>
          <w:szCs w:val="21"/>
        </w:rPr>
        <w:t>——</w:t>
      </w:r>
      <w:r w:rsidRPr="00E515A6">
        <w:rPr>
          <w:rFonts w:hint="eastAsia"/>
          <w:sz w:val="21"/>
          <w:szCs w:val="21"/>
        </w:rPr>
        <w:t>里外不是人</w:t>
      </w:r>
      <w:r w:rsidRPr="00E515A6">
        <w:rPr>
          <w:sz w:val="21"/>
          <w:szCs w:val="21"/>
        </w:rPr>
        <w:t xml:space="preserve">     </w:t>
      </w:r>
      <w:r w:rsidRPr="00E515A6">
        <w:rPr>
          <w:rFonts w:hint="eastAsia"/>
          <w:sz w:val="21"/>
          <w:szCs w:val="21"/>
        </w:rPr>
        <w:t>丈二的和尚</w:t>
      </w:r>
      <w:r w:rsidRPr="00E515A6">
        <w:rPr>
          <w:rFonts w:ascii="Microsoft YaHei UI Western" w:hAnsi="Microsoft YaHei UI Western" w:cs="Microsoft YaHei UI Western"/>
          <w:sz w:val="21"/>
          <w:szCs w:val="21"/>
        </w:rPr>
        <w:t>——</w:t>
      </w:r>
      <w:r w:rsidRPr="00E515A6">
        <w:rPr>
          <w:rFonts w:hint="eastAsia"/>
          <w:sz w:val="21"/>
          <w:szCs w:val="21"/>
        </w:rPr>
        <w:t>摸不着头脑</w:t>
      </w:r>
      <w:r w:rsidRPr="00E515A6">
        <w:rPr>
          <w:sz w:val="21"/>
          <w:szCs w:val="21"/>
        </w:rPr>
        <w:t xml:space="preserve">  </w:t>
      </w:r>
    </w:p>
    <w:p w:rsidR="00D006C1" w:rsidRPr="00E515A6" w:rsidRDefault="00D006C1" w:rsidP="00E515A6">
      <w:pPr>
        <w:numPr>
          <w:ilvl w:val="0"/>
          <w:numId w:val="1"/>
        </w:numPr>
        <w:spacing w:after="0" w:line="280" w:lineRule="exact"/>
        <w:ind w:left="930" w:right="158" w:hanging="571"/>
        <w:rPr>
          <w:sz w:val="21"/>
          <w:szCs w:val="21"/>
        </w:rPr>
      </w:pPr>
      <w:r w:rsidRPr="00E515A6">
        <w:rPr>
          <w:rFonts w:hint="eastAsia"/>
          <w:sz w:val="21"/>
          <w:szCs w:val="21"/>
        </w:rPr>
        <w:t>歇后语造句。</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ascii="宋体" w:eastAsia="宋体" w:hAnsi="宋体" w:cs="宋体" w:hint="eastAsia"/>
          <w:sz w:val="21"/>
          <w:szCs w:val="21"/>
        </w:rPr>
        <w:t>①</w:t>
      </w:r>
      <w:r w:rsidRPr="00E515A6">
        <w:rPr>
          <w:rFonts w:hint="eastAsia"/>
          <w:sz w:val="21"/>
          <w:szCs w:val="21"/>
        </w:rPr>
        <w:t>黄大为由于迷上了电子游戏机，学习成绩真似飞行员跳伞</w:t>
      </w:r>
      <w:r w:rsidRPr="00E515A6">
        <w:rPr>
          <w:rFonts w:ascii="Microsoft YaHei UI Western" w:hAnsi="Microsoft YaHei UI Western" w:cs="Microsoft YaHei UI Western"/>
          <w:sz w:val="21"/>
          <w:szCs w:val="21"/>
        </w:rPr>
        <w:t>——</w:t>
      </w:r>
      <w:r w:rsidRPr="00E515A6">
        <w:rPr>
          <w:rFonts w:hint="eastAsia"/>
          <w:sz w:val="21"/>
          <w:szCs w:val="21"/>
        </w:rPr>
        <w:t>一落千丈。</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ascii="宋体" w:eastAsia="宋体" w:hAnsi="宋体" w:cs="宋体" w:hint="eastAsia"/>
          <w:sz w:val="21"/>
          <w:szCs w:val="21"/>
        </w:rPr>
        <w:t>②</w:t>
      </w:r>
      <w:r w:rsidRPr="00E515A6">
        <w:rPr>
          <w:rFonts w:hint="eastAsia"/>
          <w:sz w:val="21"/>
          <w:szCs w:val="21"/>
        </w:rPr>
        <w:t>这个人非常小气，人们都说他是铁公鸡</w:t>
      </w:r>
      <w:r w:rsidRPr="00E515A6">
        <w:rPr>
          <w:rFonts w:ascii="Microsoft YaHei UI Western" w:hAnsi="Microsoft YaHei UI Western" w:cs="Microsoft YaHei UI Western"/>
          <w:sz w:val="21"/>
          <w:szCs w:val="21"/>
        </w:rPr>
        <w:t>——</w:t>
      </w:r>
      <w:r w:rsidRPr="00E515A6">
        <w:rPr>
          <w:rFonts w:hint="eastAsia"/>
          <w:sz w:val="21"/>
          <w:szCs w:val="21"/>
        </w:rPr>
        <w:t>一毛不拔。</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ascii="宋体" w:eastAsia="宋体" w:hAnsi="宋体" w:cs="宋体" w:hint="eastAsia"/>
          <w:sz w:val="21"/>
          <w:szCs w:val="21"/>
        </w:rPr>
        <w:t>③</w:t>
      </w:r>
      <w:r w:rsidRPr="00E515A6">
        <w:rPr>
          <w:rFonts w:hint="eastAsia"/>
          <w:sz w:val="21"/>
          <w:szCs w:val="21"/>
        </w:rPr>
        <w:t>写文章要有新意，不能老和尚念经</w:t>
      </w:r>
      <w:r w:rsidRPr="00E515A6">
        <w:rPr>
          <w:rFonts w:ascii="Microsoft YaHei UI Western" w:hAnsi="Microsoft YaHei UI Western" w:cs="Microsoft YaHei UI Western"/>
          <w:sz w:val="21"/>
          <w:szCs w:val="21"/>
        </w:rPr>
        <w:t>——</w:t>
      </w:r>
      <w:r w:rsidRPr="00E515A6">
        <w:rPr>
          <w:rFonts w:hint="eastAsia"/>
          <w:sz w:val="21"/>
          <w:szCs w:val="21"/>
        </w:rPr>
        <w:t>千篇一律。</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ascii="宋体" w:eastAsia="宋体" w:hAnsi="宋体" w:cs="宋体" w:hint="eastAsia"/>
          <w:sz w:val="21"/>
          <w:szCs w:val="21"/>
        </w:rPr>
        <w:t>④</w:t>
      </w:r>
      <w:r w:rsidRPr="00E515A6">
        <w:rPr>
          <w:rFonts w:hint="eastAsia"/>
          <w:sz w:val="21"/>
          <w:szCs w:val="21"/>
        </w:rPr>
        <w:t>文静的我对武术是擀面杖吹火</w:t>
      </w:r>
      <w:r w:rsidRPr="00E515A6">
        <w:rPr>
          <w:rFonts w:ascii="Microsoft YaHei UI Western" w:hAnsi="Microsoft YaHei UI Western" w:cs="Microsoft YaHei UI Western"/>
          <w:sz w:val="21"/>
          <w:szCs w:val="21"/>
        </w:rPr>
        <w:t>——</w:t>
      </w:r>
      <w:r w:rsidRPr="00E515A6">
        <w:rPr>
          <w:rFonts w:hint="eastAsia"/>
          <w:sz w:val="21"/>
          <w:szCs w:val="21"/>
        </w:rPr>
        <w:t>一窍不通。</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ascii="宋体" w:eastAsia="宋体" w:hAnsi="宋体" w:cs="宋体" w:hint="eastAsia"/>
          <w:sz w:val="21"/>
          <w:szCs w:val="21"/>
        </w:rPr>
        <w:t>⑤</w:t>
      </w:r>
      <w:r w:rsidRPr="00E515A6">
        <w:rPr>
          <w:rFonts w:hint="eastAsia"/>
          <w:sz w:val="21"/>
          <w:szCs w:val="21"/>
        </w:rPr>
        <w:t>听了老师的讲解，同学们对这道题的解法是小葱拌豆腐</w:t>
      </w:r>
      <w:r w:rsidRPr="00E515A6">
        <w:rPr>
          <w:rFonts w:ascii="Microsoft YaHei UI Western" w:hAnsi="Microsoft YaHei UI Western" w:cs="Microsoft YaHei UI Western"/>
          <w:sz w:val="21"/>
          <w:szCs w:val="21"/>
        </w:rPr>
        <w:t>——</w:t>
      </w:r>
      <w:r w:rsidRPr="00E515A6">
        <w:rPr>
          <w:rFonts w:hint="eastAsia"/>
          <w:sz w:val="21"/>
          <w:szCs w:val="21"/>
        </w:rPr>
        <w:t>一青（清）二白，很快就解了出来。</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ascii="宋体" w:eastAsia="宋体" w:hAnsi="宋体" w:cs="宋体" w:hint="eastAsia"/>
          <w:sz w:val="21"/>
          <w:szCs w:val="21"/>
        </w:rPr>
        <w:t>⑥</w:t>
      </w:r>
      <w:r w:rsidRPr="00E515A6">
        <w:rPr>
          <w:rFonts w:hint="eastAsia"/>
          <w:sz w:val="21"/>
          <w:szCs w:val="21"/>
        </w:rPr>
        <w:t>我打翻了爷爷心爱的文竹，心里很紧张，犹如十五个吊桶打水</w:t>
      </w:r>
      <w:r w:rsidRPr="00E515A6">
        <w:rPr>
          <w:rFonts w:ascii="Microsoft YaHei UI Western" w:hAnsi="Microsoft YaHei UI Western" w:cs="Microsoft YaHei UI Western"/>
          <w:sz w:val="21"/>
          <w:szCs w:val="21"/>
        </w:rPr>
        <w:t>——</w:t>
      </w:r>
      <w:r w:rsidRPr="00E515A6">
        <w:rPr>
          <w:rFonts w:hint="eastAsia"/>
          <w:sz w:val="21"/>
          <w:szCs w:val="21"/>
        </w:rPr>
        <w:t>七上八下的。</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ascii="宋体" w:eastAsia="宋体" w:hAnsi="宋体" w:cs="宋体" w:hint="eastAsia"/>
          <w:sz w:val="21"/>
          <w:szCs w:val="21"/>
        </w:rPr>
        <w:t>⑦</w:t>
      </w:r>
      <w:r w:rsidRPr="00E515A6">
        <w:rPr>
          <w:rFonts w:hint="eastAsia"/>
          <w:sz w:val="21"/>
          <w:szCs w:val="21"/>
        </w:rPr>
        <w:t>别轻信了他的好话，爱耍小聪明的他是黄鼠狼给鸡拜年</w:t>
      </w:r>
      <w:r w:rsidRPr="00E515A6">
        <w:rPr>
          <w:rFonts w:ascii="Microsoft YaHei UI Western" w:hAnsi="Microsoft YaHei UI Western" w:cs="Microsoft YaHei UI Western"/>
          <w:sz w:val="21"/>
          <w:szCs w:val="21"/>
        </w:rPr>
        <w:t>——</w:t>
      </w:r>
      <w:r w:rsidRPr="00E515A6">
        <w:rPr>
          <w:rFonts w:hint="eastAsia"/>
          <w:sz w:val="21"/>
          <w:szCs w:val="21"/>
        </w:rPr>
        <w:t>没安好心，在动你财</w:t>
      </w:r>
    </w:p>
    <w:p w:rsidR="00D006C1" w:rsidRPr="00E515A6" w:rsidRDefault="00D006C1" w:rsidP="00E515A6">
      <w:pPr>
        <w:spacing w:after="0" w:line="280" w:lineRule="exact"/>
        <w:ind w:left="24" w:right="158"/>
        <w:rPr>
          <w:sz w:val="21"/>
          <w:szCs w:val="21"/>
        </w:rPr>
      </w:pPr>
      <w:r w:rsidRPr="00E515A6">
        <w:rPr>
          <w:rFonts w:hint="eastAsia"/>
          <w:sz w:val="21"/>
          <w:szCs w:val="21"/>
        </w:rPr>
        <w:t>产的脑筋。</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ascii="宋体" w:eastAsia="宋体" w:hAnsi="宋体" w:cs="宋体" w:hint="eastAsia"/>
          <w:sz w:val="21"/>
          <w:szCs w:val="21"/>
        </w:rPr>
        <w:t>⑧</w:t>
      </w:r>
      <w:r w:rsidRPr="00E515A6">
        <w:rPr>
          <w:rFonts w:hint="eastAsia"/>
          <w:sz w:val="21"/>
          <w:szCs w:val="21"/>
        </w:rPr>
        <w:t>一群猴子想把水中的月亮捞上来，费了好大的劲还是竹篮打水</w:t>
      </w:r>
      <w:r w:rsidRPr="00E515A6">
        <w:rPr>
          <w:rFonts w:ascii="Microsoft YaHei UI Western" w:hAnsi="Microsoft YaHei UI Western" w:cs="Microsoft YaHei UI Western"/>
          <w:sz w:val="21"/>
          <w:szCs w:val="21"/>
        </w:rPr>
        <w:t>——</w:t>
      </w:r>
      <w:r w:rsidRPr="00E515A6">
        <w:rPr>
          <w:rFonts w:hint="eastAsia"/>
          <w:sz w:val="21"/>
          <w:szCs w:val="21"/>
        </w:rPr>
        <w:t>一场空。</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6</w:t>
      </w:r>
      <w:r w:rsidRPr="00E515A6">
        <w:rPr>
          <w:rFonts w:hint="eastAsia"/>
          <w:sz w:val="21"/>
          <w:szCs w:val="21"/>
        </w:rPr>
        <w:t>．我们在写</w:t>
      </w:r>
      <w:r w:rsidRPr="00E515A6">
        <w:rPr>
          <w:rFonts w:ascii="Microsoft YaHei UI Western" w:hAnsi="Microsoft YaHei UI Western" w:cs="Microsoft YaHei UI Western"/>
          <w:sz w:val="21"/>
          <w:szCs w:val="21"/>
        </w:rPr>
        <w:t>“</w:t>
      </w:r>
      <w:r w:rsidRPr="00E515A6">
        <w:rPr>
          <w:rFonts w:hint="eastAsia"/>
          <w:sz w:val="21"/>
          <w:szCs w:val="21"/>
        </w:rPr>
        <w:t>官</w:t>
      </w:r>
      <w:r w:rsidRPr="00E515A6">
        <w:rPr>
          <w:rFonts w:ascii="Microsoft YaHei UI Western" w:hAnsi="Microsoft YaHei UI Western" w:cs="Microsoft YaHei UI Western"/>
          <w:sz w:val="21"/>
          <w:szCs w:val="21"/>
        </w:rPr>
        <w:t>”“</w:t>
      </w:r>
      <w:r w:rsidRPr="00E515A6">
        <w:rPr>
          <w:rFonts w:hint="eastAsia"/>
          <w:sz w:val="21"/>
          <w:szCs w:val="21"/>
        </w:rPr>
        <w:t>窜</w:t>
      </w:r>
      <w:r w:rsidRPr="00E515A6">
        <w:rPr>
          <w:rFonts w:ascii="Microsoft YaHei UI Western" w:hAnsi="Microsoft YaHei UI Western" w:cs="Microsoft YaHei UI Western"/>
          <w:sz w:val="21"/>
          <w:szCs w:val="21"/>
        </w:rPr>
        <w:t>”“</w:t>
      </w:r>
      <w:r w:rsidRPr="00E515A6">
        <w:rPr>
          <w:rFonts w:hint="eastAsia"/>
          <w:sz w:val="21"/>
          <w:szCs w:val="21"/>
        </w:rPr>
        <w:t>霞</w:t>
      </w:r>
      <w:r w:rsidRPr="00E515A6">
        <w:rPr>
          <w:rFonts w:ascii="Microsoft YaHei UI Western" w:hAnsi="Microsoft YaHei UI Western" w:cs="Microsoft YaHei UI Western"/>
          <w:sz w:val="21"/>
          <w:szCs w:val="21"/>
        </w:rPr>
        <w:t>”</w:t>
      </w:r>
      <w:r w:rsidRPr="00E515A6">
        <w:rPr>
          <w:rFonts w:hint="eastAsia"/>
          <w:sz w:val="21"/>
          <w:szCs w:val="21"/>
        </w:rPr>
        <w:t>等字时，上面的</w:t>
      </w:r>
      <w:r w:rsidRPr="00E515A6">
        <w:rPr>
          <w:rFonts w:ascii="Microsoft YaHei UI Western" w:hAnsi="Microsoft YaHei UI Western" w:cs="Microsoft YaHei UI Western"/>
          <w:sz w:val="21"/>
          <w:szCs w:val="21"/>
        </w:rPr>
        <w:t>“</w:t>
      </w:r>
      <w:r w:rsidRPr="00E515A6">
        <w:rPr>
          <w:rFonts w:hint="eastAsia"/>
          <w:sz w:val="21"/>
          <w:szCs w:val="21"/>
        </w:rPr>
        <w:t>帽子</w:t>
      </w:r>
      <w:r w:rsidRPr="00E515A6">
        <w:rPr>
          <w:rFonts w:ascii="Microsoft YaHei UI Western" w:hAnsi="Microsoft YaHei UI Western" w:cs="Microsoft YaHei UI Western"/>
          <w:sz w:val="21"/>
          <w:szCs w:val="21"/>
        </w:rPr>
        <w:t>”</w:t>
      </w:r>
      <w:r w:rsidRPr="00E515A6">
        <w:rPr>
          <w:rFonts w:hint="eastAsia"/>
          <w:sz w:val="21"/>
          <w:szCs w:val="21"/>
        </w:rPr>
        <w:t>会变化，有时大，有时小。</w:t>
      </w:r>
      <w:r w:rsidRPr="00E515A6">
        <w:rPr>
          <w:sz w:val="21"/>
          <w:szCs w:val="21"/>
        </w:rPr>
        <w:t xml:space="preserve"> </w:t>
      </w:r>
    </w:p>
    <w:p w:rsidR="00D006C1" w:rsidRPr="00E515A6" w:rsidRDefault="00D006C1" w:rsidP="00E515A6">
      <w:pPr>
        <w:spacing w:after="0" w:line="280" w:lineRule="exact"/>
        <w:ind w:left="24" w:right="158"/>
        <w:rPr>
          <w:sz w:val="21"/>
          <w:szCs w:val="21"/>
        </w:rPr>
      </w:pPr>
      <w:r w:rsidRPr="00E515A6">
        <w:rPr>
          <w:rFonts w:ascii="Microsoft YaHei UI Western" w:hAnsi="Microsoft YaHei UI Western" w:cs="Microsoft YaHei UI Western"/>
          <w:sz w:val="21"/>
          <w:szCs w:val="21"/>
        </w:rPr>
        <w:t>“</w:t>
      </w:r>
      <w:r w:rsidRPr="00E515A6">
        <w:rPr>
          <w:rFonts w:hint="eastAsia"/>
          <w:sz w:val="21"/>
          <w:szCs w:val="21"/>
        </w:rPr>
        <w:t>宀</w:t>
      </w:r>
      <w:r w:rsidRPr="00E515A6">
        <w:rPr>
          <w:rFonts w:ascii="Microsoft YaHei UI Western" w:hAnsi="Microsoft YaHei UI Western" w:cs="Microsoft YaHei UI Western"/>
          <w:sz w:val="21"/>
          <w:szCs w:val="21"/>
        </w:rPr>
        <w:t>”</w:t>
      </w:r>
      <w:r w:rsidRPr="00E515A6">
        <w:rPr>
          <w:rFonts w:hint="eastAsia"/>
          <w:sz w:val="21"/>
          <w:szCs w:val="21"/>
        </w:rPr>
        <w:t>小，</w:t>
      </w:r>
      <w:r w:rsidRPr="00E515A6">
        <w:rPr>
          <w:rFonts w:ascii="Microsoft YaHei UI Western" w:hAnsi="Microsoft YaHei UI Western" w:cs="Microsoft YaHei UI Western"/>
          <w:sz w:val="21"/>
          <w:szCs w:val="21"/>
        </w:rPr>
        <w:t>“</w:t>
      </w:r>
      <w:r w:rsidRPr="00E515A6">
        <w:rPr>
          <w:rFonts w:hint="eastAsia"/>
          <w:sz w:val="21"/>
          <w:szCs w:val="21"/>
        </w:rPr>
        <w:t>穴</w:t>
      </w:r>
      <w:r w:rsidRPr="00E515A6">
        <w:rPr>
          <w:rFonts w:ascii="Microsoft YaHei UI Western" w:hAnsi="Microsoft YaHei UI Western" w:cs="Microsoft YaHei UI Western"/>
          <w:sz w:val="21"/>
          <w:szCs w:val="21"/>
        </w:rPr>
        <w:t>”</w:t>
      </w:r>
      <w:r w:rsidRPr="00E515A6">
        <w:rPr>
          <w:rFonts w:hint="eastAsia"/>
          <w:sz w:val="21"/>
          <w:szCs w:val="21"/>
        </w:rPr>
        <w:t>大一点，</w:t>
      </w:r>
      <w:r w:rsidRPr="00E515A6">
        <w:rPr>
          <w:rFonts w:ascii="Microsoft YaHei UI Western" w:hAnsi="Microsoft YaHei UI Western" w:cs="Microsoft YaHei UI Western"/>
          <w:sz w:val="21"/>
          <w:szCs w:val="21"/>
        </w:rPr>
        <w:t>“</w:t>
      </w:r>
      <w:r w:rsidRPr="00E515A6">
        <w:rPr>
          <w:rFonts w:hint="eastAsia"/>
          <w:sz w:val="21"/>
          <w:szCs w:val="21"/>
        </w:rPr>
        <w:t>雨</w:t>
      </w:r>
      <w:r w:rsidRPr="00E515A6">
        <w:rPr>
          <w:rFonts w:ascii="Microsoft YaHei UI Western" w:hAnsi="Microsoft YaHei UI Western" w:cs="Microsoft YaHei UI Western"/>
          <w:sz w:val="21"/>
          <w:szCs w:val="21"/>
        </w:rPr>
        <w:t>”</w:t>
      </w:r>
      <w:r w:rsidRPr="00E515A6">
        <w:rPr>
          <w:rFonts w:hint="eastAsia"/>
          <w:sz w:val="21"/>
          <w:szCs w:val="21"/>
        </w:rPr>
        <w:t>更大了，写时要注意。</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noProof/>
          <w:sz w:val="21"/>
          <w:szCs w:val="21"/>
        </w:rPr>
        <w:pict>
          <v:shape id="Picture 2555" o:spid="_x0000_i1026" type="#_x0000_t75" style="width:15pt;height:11.25pt;visibility:visible">
            <v:imagedata r:id="rId7" o:title=""/>
          </v:shape>
        </w:pict>
      </w:r>
      <w:r w:rsidRPr="00E515A6">
        <w:rPr>
          <w:rFonts w:hint="eastAsia"/>
          <w:sz w:val="21"/>
          <w:szCs w:val="21"/>
        </w:rPr>
        <w:t>第四单元</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12</w:t>
      </w:r>
      <w:r w:rsidRPr="00E515A6">
        <w:rPr>
          <w:rFonts w:hint="eastAsia"/>
          <w:sz w:val="21"/>
          <w:szCs w:val="21"/>
        </w:rPr>
        <w:t>．开天辟地</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1</w:t>
      </w:r>
      <w:r w:rsidRPr="00E515A6">
        <w:rPr>
          <w:rFonts w:hint="eastAsia"/>
          <w:sz w:val="21"/>
          <w:szCs w:val="21"/>
        </w:rPr>
        <w:t>．《开天辟地》讲的是中国著名的神话传说，讲的是一个名叫盘古的大神以他的神</w:t>
      </w:r>
    </w:p>
    <w:p w:rsidR="00D006C1" w:rsidRPr="00E515A6" w:rsidRDefault="00D006C1" w:rsidP="00E515A6">
      <w:pPr>
        <w:spacing w:after="0" w:line="280" w:lineRule="exact"/>
        <w:ind w:left="24" w:right="158"/>
        <w:rPr>
          <w:sz w:val="21"/>
          <w:szCs w:val="21"/>
        </w:rPr>
      </w:pPr>
      <w:r w:rsidRPr="00E515A6">
        <w:rPr>
          <w:rFonts w:hint="eastAsia"/>
          <w:sz w:val="21"/>
          <w:szCs w:val="21"/>
        </w:rPr>
        <w:t>力和身躯，开辟了天地，化生出世间尤物的故事，赞颂了盘古无私的献身精神。课文最</w:t>
      </w:r>
    </w:p>
    <w:p w:rsidR="00D006C1" w:rsidRPr="00E515A6" w:rsidRDefault="00D006C1" w:rsidP="00E515A6">
      <w:pPr>
        <w:spacing w:after="0" w:line="280" w:lineRule="exact"/>
        <w:ind w:left="24" w:right="158"/>
        <w:rPr>
          <w:sz w:val="21"/>
          <w:szCs w:val="21"/>
        </w:rPr>
      </w:pPr>
      <w:r w:rsidRPr="00E515A6">
        <w:rPr>
          <w:rFonts w:hint="eastAsia"/>
          <w:sz w:val="21"/>
          <w:szCs w:val="21"/>
        </w:rPr>
        <w:t>后一个自然段用一句话概括了盘古开天辟地的经过，在文中起总结全文的作用。</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2</w:t>
      </w:r>
      <w:r w:rsidRPr="00E515A6">
        <w:rPr>
          <w:rFonts w:hint="eastAsia"/>
          <w:sz w:val="21"/>
          <w:szCs w:val="21"/>
        </w:rPr>
        <w:t>．课文的第一、二自然段写盘古开天辟地，突出表现了盘古力大无穷的特点；第三</w:t>
      </w:r>
    </w:p>
    <w:p w:rsidR="00D006C1" w:rsidRPr="00E515A6" w:rsidRDefault="00D006C1" w:rsidP="00E515A6">
      <w:pPr>
        <w:spacing w:after="0" w:line="280" w:lineRule="exact"/>
        <w:ind w:left="24" w:right="158"/>
        <w:rPr>
          <w:sz w:val="21"/>
          <w:szCs w:val="21"/>
        </w:rPr>
      </w:pPr>
      <w:r w:rsidRPr="00E515A6">
        <w:rPr>
          <w:rFonts w:hint="eastAsia"/>
          <w:sz w:val="21"/>
          <w:szCs w:val="21"/>
        </w:rPr>
        <w:t>到六自然段写盘古顶天立地，突出表现了盘古坚定不移的特点；第七自然段写盘古改天</w:t>
      </w:r>
    </w:p>
    <w:p w:rsidR="00D006C1" w:rsidRPr="00E515A6" w:rsidRDefault="00D006C1" w:rsidP="00E515A6">
      <w:pPr>
        <w:spacing w:after="0" w:line="280" w:lineRule="exact"/>
        <w:ind w:left="24" w:right="158"/>
        <w:rPr>
          <w:sz w:val="21"/>
          <w:szCs w:val="21"/>
        </w:rPr>
      </w:pPr>
      <w:r w:rsidRPr="00E515A6">
        <w:rPr>
          <w:rFonts w:hint="eastAsia"/>
          <w:sz w:val="21"/>
          <w:szCs w:val="21"/>
        </w:rPr>
        <w:t>换地，突出表现了盘古勇于献身的精神。</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3</w:t>
      </w:r>
      <w:r w:rsidRPr="00E515A6">
        <w:rPr>
          <w:rFonts w:hint="eastAsia"/>
          <w:sz w:val="21"/>
          <w:szCs w:val="21"/>
        </w:rPr>
        <w:t>．盘古（左）手持凿，（右）手握斧。盘古（头）顶（天），（脚）踏（地），站在天</w:t>
      </w:r>
    </w:p>
    <w:p w:rsidR="00D006C1" w:rsidRPr="00E515A6" w:rsidRDefault="00D006C1" w:rsidP="00E515A6">
      <w:pPr>
        <w:spacing w:after="0" w:line="280" w:lineRule="exact"/>
        <w:ind w:left="24" w:right="158"/>
        <w:rPr>
          <w:sz w:val="21"/>
          <w:szCs w:val="21"/>
        </w:rPr>
      </w:pPr>
      <w:r w:rsidRPr="00E515A6">
        <w:rPr>
          <w:rFonts w:hint="eastAsia"/>
          <w:sz w:val="21"/>
          <w:szCs w:val="21"/>
        </w:rPr>
        <w:t>地当中。</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（轻）而（清）的东西冉冉上升，变成了天；（重）而（浊）的东西慢慢下沉，变成</w:t>
      </w:r>
    </w:p>
    <w:p w:rsidR="00D006C1" w:rsidRPr="00E515A6" w:rsidRDefault="00D006C1" w:rsidP="00E515A6">
      <w:pPr>
        <w:spacing w:after="0" w:line="280" w:lineRule="exact"/>
        <w:ind w:left="24" w:right="158"/>
        <w:rPr>
          <w:sz w:val="21"/>
          <w:szCs w:val="21"/>
        </w:rPr>
      </w:pPr>
      <w:r w:rsidRPr="00E515A6">
        <w:rPr>
          <w:rFonts w:hint="eastAsia"/>
          <w:sz w:val="21"/>
          <w:szCs w:val="21"/>
        </w:rPr>
        <w:t>了地。</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传说天和地没有分开时，整个宇宙像个（大鸡蛋）。盘古昏睡了（一万八千）年，</w:t>
      </w:r>
    </w:p>
    <w:p w:rsidR="00D006C1" w:rsidRPr="00E515A6" w:rsidRDefault="00D006C1" w:rsidP="00E515A6">
      <w:pPr>
        <w:spacing w:after="0" w:line="280" w:lineRule="exact"/>
        <w:ind w:left="10" w:right="158"/>
        <w:rPr>
          <w:sz w:val="21"/>
          <w:szCs w:val="21"/>
        </w:rPr>
      </w:pPr>
      <w:r w:rsidRPr="00E515A6">
        <w:rPr>
          <w:rFonts w:hint="eastAsia"/>
          <w:sz w:val="21"/>
          <w:szCs w:val="21"/>
        </w:rPr>
        <w:t>他醒来后，用（板斧）和（凿子）猛劈猛凿，将天地分开。盘古又顶天立地了（几千</w:t>
      </w:r>
    </w:p>
    <w:p w:rsidR="00D006C1" w:rsidRPr="00E515A6" w:rsidRDefault="00D006C1" w:rsidP="00E515A6">
      <w:pPr>
        <w:spacing w:after="0" w:line="280" w:lineRule="exact"/>
        <w:ind w:left="10" w:right="158"/>
        <w:rPr>
          <w:sz w:val="21"/>
          <w:szCs w:val="21"/>
        </w:rPr>
      </w:pPr>
      <w:r w:rsidRPr="00E515A6">
        <w:rPr>
          <w:rFonts w:hint="eastAsia"/>
          <w:sz w:val="21"/>
          <w:szCs w:val="21"/>
        </w:rPr>
        <w:t>万）年，含笑倒下。临死的时候，他的身躯化成了万物：口中呼出的气变成了（风和</w:t>
      </w:r>
    </w:p>
    <w:p w:rsidR="00D006C1" w:rsidRPr="00E515A6" w:rsidRDefault="00D006C1" w:rsidP="00E515A6">
      <w:pPr>
        <w:spacing w:after="0" w:line="280" w:lineRule="exact"/>
        <w:ind w:left="10" w:right="158"/>
        <w:rPr>
          <w:sz w:val="21"/>
          <w:szCs w:val="21"/>
        </w:rPr>
      </w:pPr>
      <w:r w:rsidRPr="00E515A6">
        <w:rPr>
          <w:rFonts w:hint="eastAsia"/>
          <w:sz w:val="21"/>
          <w:szCs w:val="21"/>
        </w:rPr>
        <w:t>云），发出的声音变成了（轰隆的雷霆），左眼变成了（光芒万丈的太阳），右眼变成了（皎洁明亮的月</w:t>
      </w:r>
    </w:p>
    <w:p w:rsidR="00D006C1" w:rsidRPr="00E515A6" w:rsidRDefault="00D006C1" w:rsidP="00E515A6">
      <w:pPr>
        <w:spacing w:after="0" w:line="280" w:lineRule="exact"/>
        <w:ind w:left="34" w:right="158"/>
        <w:rPr>
          <w:sz w:val="21"/>
          <w:szCs w:val="21"/>
        </w:rPr>
      </w:pPr>
      <w:r w:rsidRPr="00E515A6">
        <w:rPr>
          <w:rFonts w:hint="eastAsia"/>
          <w:sz w:val="21"/>
          <w:szCs w:val="21"/>
        </w:rPr>
        <w:t>亮），隆起的肌肉变成了（三山五岳），流淌的血液变成了（奔腾的江河），筋脉变成了</w:t>
      </w:r>
    </w:p>
    <w:p w:rsidR="00D006C1" w:rsidRPr="00E515A6" w:rsidRDefault="00D006C1" w:rsidP="00E515A6">
      <w:pPr>
        <w:spacing w:after="0" w:line="280" w:lineRule="exact"/>
        <w:ind w:left="34" w:right="158"/>
        <w:rPr>
          <w:sz w:val="21"/>
          <w:szCs w:val="21"/>
        </w:rPr>
      </w:pPr>
      <w:r w:rsidRPr="00E515A6">
        <w:rPr>
          <w:rFonts w:hint="eastAsia"/>
          <w:sz w:val="21"/>
          <w:szCs w:val="21"/>
        </w:rPr>
        <w:t>（纵横交错的大道），皮肤变成了（万顷良田），就连流出的汗水也变成了（滋润万物的</w:t>
      </w:r>
    </w:p>
    <w:p w:rsidR="00D006C1" w:rsidRPr="00E515A6" w:rsidRDefault="00D006C1" w:rsidP="00E515A6">
      <w:pPr>
        <w:spacing w:after="0" w:line="280" w:lineRule="exact"/>
        <w:ind w:left="34" w:right="158"/>
        <w:rPr>
          <w:sz w:val="21"/>
          <w:szCs w:val="21"/>
        </w:rPr>
      </w:pPr>
      <w:r w:rsidRPr="00E515A6">
        <w:rPr>
          <w:rFonts w:hint="eastAsia"/>
          <w:sz w:val="21"/>
          <w:szCs w:val="21"/>
        </w:rPr>
        <w:t>雨露甘霖）。请你展开想象，接着往下写：他的（头发）变成了（绿油油的小草），他的</w:t>
      </w:r>
    </w:p>
    <w:p w:rsidR="00D006C1" w:rsidRPr="00E515A6" w:rsidRDefault="00D006C1" w:rsidP="00E515A6">
      <w:pPr>
        <w:spacing w:after="0" w:line="280" w:lineRule="exact"/>
        <w:ind w:left="34" w:right="158"/>
        <w:rPr>
          <w:sz w:val="21"/>
          <w:szCs w:val="21"/>
        </w:rPr>
      </w:pPr>
      <w:r w:rsidRPr="00E515A6">
        <w:rPr>
          <w:rFonts w:hint="eastAsia"/>
          <w:sz w:val="21"/>
          <w:szCs w:val="21"/>
        </w:rPr>
        <w:t>（嘴）变成了（很深的山洞）。</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13</w:t>
      </w:r>
      <w:r w:rsidRPr="00E515A6">
        <w:rPr>
          <w:rFonts w:hint="eastAsia"/>
          <w:sz w:val="21"/>
          <w:szCs w:val="21"/>
        </w:rPr>
        <w:t>．普罗米修斯盗火</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1</w:t>
      </w:r>
      <w:r w:rsidRPr="00E515A6">
        <w:rPr>
          <w:rFonts w:hint="eastAsia"/>
          <w:sz w:val="21"/>
          <w:szCs w:val="21"/>
        </w:rPr>
        <w:t>．《普罗米修斯盗火》是根据古希腊神话故事改编的，它浓缩了《被缚的普罗米修</w:t>
      </w:r>
    </w:p>
    <w:p w:rsidR="00D006C1" w:rsidRPr="00E515A6" w:rsidRDefault="00D006C1" w:rsidP="00E515A6">
      <w:pPr>
        <w:spacing w:after="0" w:line="280" w:lineRule="exact"/>
        <w:ind w:left="24" w:right="158"/>
        <w:rPr>
          <w:sz w:val="21"/>
          <w:szCs w:val="21"/>
        </w:rPr>
      </w:pPr>
      <w:r w:rsidRPr="00E515A6">
        <w:rPr>
          <w:rFonts w:hint="eastAsia"/>
          <w:sz w:val="21"/>
          <w:szCs w:val="21"/>
        </w:rPr>
        <w:t>斯》和《解放了的普罗米修斯》的主要情节，记叙了普罗米修斯为了解除人类没有火种</w:t>
      </w:r>
    </w:p>
    <w:p w:rsidR="00D006C1" w:rsidRPr="00E515A6" w:rsidRDefault="00D006C1" w:rsidP="00E515A6">
      <w:pPr>
        <w:spacing w:after="0" w:line="280" w:lineRule="exact"/>
        <w:ind w:left="24" w:right="158"/>
        <w:rPr>
          <w:sz w:val="21"/>
          <w:szCs w:val="21"/>
        </w:rPr>
      </w:pPr>
      <w:r w:rsidRPr="00E515A6">
        <w:rPr>
          <w:rFonts w:hint="eastAsia"/>
          <w:sz w:val="21"/>
          <w:szCs w:val="21"/>
        </w:rPr>
        <w:t>的困苦，不惜触犯天规，勇敢地盗取天火，从而给人类带来光明和智慧，并与宙斯进行</w:t>
      </w:r>
    </w:p>
    <w:p w:rsidR="00D006C1" w:rsidRPr="00E515A6" w:rsidRDefault="00D006C1" w:rsidP="00E515A6">
      <w:pPr>
        <w:spacing w:after="0" w:line="280" w:lineRule="exact"/>
        <w:ind w:left="24" w:right="158"/>
        <w:rPr>
          <w:sz w:val="21"/>
          <w:szCs w:val="21"/>
        </w:rPr>
      </w:pPr>
      <w:r w:rsidRPr="00E515A6">
        <w:rPr>
          <w:rFonts w:hint="eastAsia"/>
          <w:sz w:val="21"/>
          <w:szCs w:val="21"/>
        </w:rPr>
        <w:t>不屈不挠斗争的动人传说，颂扬了普罗米修斯不畏强暴、不惜牺牲一切为民造福的伟大</w:t>
      </w:r>
    </w:p>
    <w:p w:rsidR="00D006C1" w:rsidRPr="00E515A6" w:rsidRDefault="00D006C1" w:rsidP="00E515A6">
      <w:pPr>
        <w:spacing w:after="0" w:line="280" w:lineRule="exact"/>
        <w:ind w:left="24" w:right="158"/>
        <w:rPr>
          <w:sz w:val="21"/>
          <w:szCs w:val="21"/>
        </w:rPr>
      </w:pPr>
      <w:r w:rsidRPr="00E515A6">
        <w:rPr>
          <w:rFonts w:hint="eastAsia"/>
          <w:sz w:val="21"/>
          <w:szCs w:val="21"/>
        </w:rPr>
        <w:t>精神。用小标题的形式列出课文的主要内容：没有火种</w:t>
      </w:r>
      <w:r w:rsidRPr="00E515A6">
        <w:rPr>
          <w:rFonts w:ascii="Microsoft YaHei UI Western" w:hAnsi="Microsoft YaHei UI Western" w:cs="Microsoft YaHei UI Western"/>
          <w:sz w:val="21"/>
          <w:szCs w:val="21"/>
        </w:rPr>
        <w:t>→</w:t>
      </w:r>
      <w:r w:rsidRPr="00E515A6">
        <w:rPr>
          <w:rFonts w:hint="eastAsia"/>
          <w:sz w:val="21"/>
          <w:szCs w:val="21"/>
        </w:rPr>
        <w:t>盗取天火</w:t>
      </w:r>
      <w:r w:rsidRPr="00E515A6">
        <w:rPr>
          <w:rFonts w:ascii="Microsoft YaHei UI Western" w:hAnsi="Microsoft YaHei UI Western" w:cs="Microsoft YaHei UI Western"/>
          <w:sz w:val="21"/>
          <w:szCs w:val="21"/>
        </w:rPr>
        <w:t>→</w:t>
      </w:r>
      <w:r w:rsidRPr="00E515A6">
        <w:rPr>
          <w:rFonts w:hint="eastAsia"/>
          <w:sz w:val="21"/>
          <w:szCs w:val="21"/>
        </w:rPr>
        <w:t>受到惩罚</w:t>
      </w:r>
      <w:r w:rsidRPr="00E515A6">
        <w:rPr>
          <w:rFonts w:ascii="Microsoft YaHei UI Western" w:hAnsi="Microsoft YaHei UI Western" w:cs="Microsoft YaHei UI Western"/>
          <w:sz w:val="21"/>
          <w:szCs w:val="21"/>
        </w:rPr>
        <w:t>→</w:t>
      </w:r>
      <w:r w:rsidRPr="00E515A6">
        <w:rPr>
          <w:rFonts w:hint="eastAsia"/>
          <w:sz w:val="21"/>
          <w:szCs w:val="21"/>
        </w:rPr>
        <w:t>顽强斗</w:t>
      </w:r>
    </w:p>
    <w:p w:rsidR="00D006C1" w:rsidRPr="00E515A6" w:rsidRDefault="00D006C1" w:rsidP="00E515A6">
      <w:pPr>
        <w:spacing w:after="0" w:line="280" w:lineRule="exact"/>
        <w:ind w:left="24" w:right="158"/>
        <w:rPr>
          <w:sz w:val="21"/>
          <w:szCs w:val="21"/>
        </w:rPr>
      </w:pPr>
      <w:r w:rsidRPr="00E515A6">
        <w:rPr>
          <w:rFonts w:hint="eastAsia"/>
          <w:sz w:val="21"/>
          <w:szCs w:val="21"/>
        </w:rPr>
        <w:t>争</w:t>
      </w:r>
      <w:r w:rsidRPr="00E515A6">
        <w:rPr>
          <w:rFonts w:ascii="Microsoft YaHei UI Western" w:hAnsi="Microsoft YaHei UI Western" w:cs="Microsoft YaHei UI Western"/>
          <w:sz w:val="21"/>
          <w:szCs w:val="21"/>
        </w:rPr>
        <w:t>→</w:t>
      </w:r>
      <w:r w:rsidRPr="00E515A6">
        <w:rPr>
          <w:rFonts w:hint="eastAsia"/>
          <w:sz w:val="21"/>
          <w:szCs w:val="21"/>
        </w:rPr>
        <w:t>重获自由。读完课文，我觉得为人类盗取火种的普罗米修斯是个（勇敢）的神，也</w:t>
      </w:r>
    </w:p>
    <w:p w:rsidR="00D006C1" w:rsidRPr="00E515A6" w:rsidRDefault="00D006C1" w:rsidP="00E515A6">
      <w:pPr>
        <w:spacing w:after="0" w:line="280" w:lineRule="exact"/>
        <w:ind w:left="24" w:right="158"/>
        <w:rPr>
          <w:sz w:val="21"/>
          <w:szCs w:val="21"/>
        </w:rPr>
      </w:pPr>
      <w:r w:rsidRPr="00E515A6">
        <w:rPr>
          <w:rFonts w:hint="eastAsia"/>
          <w:sz w:val="21"/>
          <w:szCs w:val="21"/>
        </w:rPr>
        <w:t>是个（极富同情心）的神，我非常（崇敬）他。</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2</w:t>
      </w:r>
      <w:r w:rsidRPr="00E515A6">
        <w:rPr>
          <w:rFonts w:hint="eastAsia"/>
          <w:sz w:val="21"/>
          <w:szCs w:val="21"/>
        </w:rPr>
        <w:t>．火的作用真大，可以（烧熟食物），可以（驱寒取暖），可以（打造工具）可以</w:t>
      </w:r>
    </w:p>
    <w:p w:rsidR="00D006C1" w:rsidRPr="00E515A6" w:rsidRDefault="00D006C1" w:rsidP="00E515A6">
      <w:pPr>
        <w:spacing w:after="0" w:line="280" w:lineRule="exact"/>
        <w:ind w:left="24" w:right="158"/>
        <w:rPr>
          <w:sz w:val="21"/>
          <w:szCs w:val="21"/>
        </w:rPr>
      </w:pPr>
      <w:r w:rsidRPr="00E515A6">
        <w:rPr>
          <w:rFonts w:hint="eastAsia"/>
          <w:sz w:val="21"/>
          <w:szCs w:val="21"/>
        </w:rPr>
        <w:t>（驱赶猛兽）。我知道火还可以（照明），可以（用在烽火台上报警）。</w:t>
      </w:r>
      <w:r w:rsidRPr="00E515A6">
        <w:rPr>
          <w:sz w:val="21"/>
          <w:szCs w:val="21"/>
        </w:rPr>
        <w:t xml:space="preserve">  3</w:t>
      </w:r>
      <w:r w:rsidRPr="00E515A6">
        <w:rPr>
          <w:rFonts w:hint="eastAsia"/>
          <w:sz w:val="21"/>
          <w:szCs w:val="21"/>
        </w:rPr>
        <w:t>．宙斯：残暴专制、心狠手辣</w:t>
      </w:r>
      <w:r w:rsidRPr="00E515A6">
        <w:rPr>
          <w:sz w:val="21"/>
          <w:szCs w:val="21"/>
        </w:rPr>
        <w:t xml:space="preserve"> </w:t>
      </w:r>
      <w:r w:rsidRPr="00E515A6">
        <w:rPr>
          <w:rFonts w:hint="eastAsia"/>
          <w:sz w:val="21"/>
          <w:szCs w:val="21"/>
        </w:rPr>
        <w:t>普罗米修斯：不畏强暴、坚强不屈</w:t>
      </w:r>
      <w:r w:rsidRPr="00E515A6">
        <w:rPr>
          <w:sz w:val="21"/>
          <w:szCs w:val="21"/>
        </w:rPr>
        <w:t xml:space="preserve"> </w:t>
      </w:r>
      <w:r w:rsidRPr="00E515A6">
        <w:rPr>
          <w:rFonts w:hint="eastAsia"/>
          <w:sz w:val="21"/>
          <w:szCs w:val="21"/>
        </w:rPr>
        <w:t>赫剌克勒斯：正义神勇</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4</w:t>
      </w:r>
      <w:r w:rsidRPr="00E515A6">
        <w:rPr>
          <w:rFonts w:hint="eastAsia"/>
          <w:sz w:val="21"/>
          <w:szCs w:val="21"/>
        </w:rPr>
        <w:t>．</w:t>
      </w:r>
      <w:r w:rsidRPr="00E515A6">
        <w:rPr>
          <w:rFonts w:ascii="Microsoft YaHei UI Western" w:hAnsi="Microsoft YaHei UI Western" w:cs="Microsoft YaHei UI Western"/>
          <w:sz w:val="21"/>
          <w:szCs w:val="21"/>
        </w:rPr>
        <w:t>“</w:t>
      </w:r>
      <w:r w:rsidRPr="00E515A6">
        <w:rPr>
          <w:rFonts w:hint="eastAsia"/>
          <w:sz w:val="21"/>
          <w:szCs w:val="21"/>
        </w:rPr>
        <w:t>他看到人类生活在寒冷和黑暗中，决心为人类盗取天火。</w:t>
      </w:r>
      <w:r w:rsidRPr="00E515A6">
        <w:rPr>
          <w:rFonts w:ascii="Microsoft YaHei UI Western" w:hAnsi="Microsoft YaHei UI Western" w:cs="Microsoft YaHei UI Western"/>
          <w:sz w:val="21"/>
          <w:szCs w:val="21"/>
        </w:rPr>
        <w:t>”</w:t>
      </w:r>
      <w:r w:rsidRPr="00E515A6">
        <w:rPr>
          <w:rFonts w:hint="eastAsia"/>
          <w:sz w:val="21"/>
          <w:szCs w:val="21"/>
        </w:rPr>
        <w:t>与</w:t>
      </w:r>
      <w:r w:rsidRPr="00E515A6">
        <w:rPr>
          <w:rFonts w:ascii="Microsoft YaHei UI Western" w:hAnsi="Microsoft YaHei UI Western" w:cs="Microsoft YaHei UI Western"/>
          <w:sz w:val="21"/>
          <w:szCs w:val="21"/>
        </w:rPr>
        <w:t>“</w:t>
      </w:r>
      <w:r w:rsidRPr="00E515A6">
        <w:rPr>
          <w:rFonts w:hint="eastAsia"/>
          <w:sz w:val="21"/>
          <w:szCs w:val="21"/>
        </w:rPr>
        <w:t>当他得知是</w:t>
      </w:r>
    </w:p>
    <w:p w:rsidR="00D006C1" w:rsidRPr="00E515A6" w:rsidRDefault="00D006C1" w:rsidP="00E515A6">
      <w:pPr>
        <w:spacing w:after="0" w:line="280" w:lineRule="exact"/>
        <w:ind w:left="10" w:right="158"/>
        <w:rPr>
          <w:sz w:val="21"/>
          <w:szCs w:val="21"/>
        </w:rPr>
      </w:pPr>
      <w:r w:rsidRPr="00E515A6">
        <w:rPr>
          <w:rFonts w:hint="eastAsia"/>
          <w:sz w:val="21"/>
          <w:szCs w:val="21"/>
        </w:rPr>
        <w:t>普罗米修斯触犯了天规，便大发雷霆，决定要狠狠惩罚他。</w:t>
      </w:r>
      <w:r w:rsidRPr="00E515A6">
        <w:rPr>
          <w:rFonts w:ascii="Microsoft YaHei UI Western" w:hAnsi="Microsoft YaHei UI Western" w:cs="Microsoft YaHei UI Western"/>
          <w:sz w:val="21"/>
          <w:szCs w:val="21"/>
        </w:rPr>
        <w:t>”</w:t>
      </w:r>
      <w:r w:rsidRPr="00E515A6">
        <w:rPr>
          <w:rFonts w:hint="eastAsia"/>
          <w:sz w:val="21"/>
          <w:szCs w:val="21"/>
        </w:rPr>
        <w:t>中的</w:t>
      </w:r>
      <w:r w:rsidRPr="00E515A6">
        <w:rPr>
          <w:rFonts w:ascii="Microsoft YaHei UI Western" w:hAnsi="Microsoft YaHei UI Western" w:cs="Microsoft YaHei UI Western"/>
          <w:sz w:val="21"/>
          <w:szCs w:val="21"/>
        </w:rPr>
        <w:t>“</w:t>
      </w:r>
      <w:r w:rsidRPr="00E515A6">
        <w:rPr>
          <w:rFonts w:hint="eastAsia"/>
          <w:sz w:val="21"/>
          <w:szCs w:val="21"/>
        </w:rPr>
        <w:t>决心</w:t>
      </w:r>
      <w:r w:rsidRPr="00E515A6">
        <w:rPr>
          <w:rFonts w:ascii="Microsoft YaHei UI Western" w:hAnsi="Microsoft YaHei UI Western" w:cs="Microsoft YaHei UI Western"/>
          <w:sz w:val="21"/>
          <w:szCs w:val="21"/>
        </w:rPr>
        <w:t>”</w:t>
      </w:r>
      <w:r w:rsidRPr="00E515A6">
        <w:rPr>
          <w:rFonts w:hint="eastAsia"/>
          <w:sz w:val="21"/>
          <w:szCs w:val="21"/>
        </w:rPr>
        <w:t>与</w:t>
      </w:r>
      <w:r w:rsidRPr="00E515A6">
        <w:rPr>
          <w:rFonts w:ascii="Microsoft YaHei UI Western" w:hAnsi="Microsoft YaHei UI Western" w:cs="Microsoft YaHei UI Western"/>
          <w:sz w:val="21"/>
          <w:szCs w:val="21"/>
        </w:rPr>
        <w:t>“</w:t>
      </w:r>
      <w:r w:rsidRPr="00E515A6">
        <w:rPr>
          <w:rFonts w:hint="eastAsia"/>
          <w:sz w:val="21"/>
          <w:szCs w:val="21"/>
        </w:rPr>
        <w:t>决定</w:t>
      </w:r>
      <w:r w:rsidRPr="00E515A6">
        <w:rPr>
          <w:rFonts w:ascii="Microsoft YaHei UI Western" w:hAnsi="Microsoft YaHei UI Western" w:cs="Microsoft YaHei UI Western"/>
          <w:sz w:val="21"/>
          <w:szCs w:val="21"/>
        </w:rPr>
        <w:t>”</w:t>
      </w:r>
    </w:p>
    <w:p w:rsidR="00D006C1" w:rsidRPr="00E515A6" w:rsidRDefault="00D006C1" w:rsidP="00E515A6">
      <w:pPr>
        <w:spacing w:after="0" w:line="280" w:lineRule="exact"/>
        <w:ind w:left="10" w:right="158"/>
        <w:rPr>
          <w:sz w:val="21"/>
          <w:szCs w:val="21"/>
        </w:rPr>
      </w:pPr>
      <w:r w:rsidRPr="00E515A6">
        <w:rPr>
          <w:rFonts w:hint="eastAsia"/>
          <w:sz w:val="21"/>
          <w:szCs w:val="21"/>
        </w:rPr>
        <w:t>能否互换？为什么？</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不能。第一句中的</w:t>
      </w:r>
      <w:r w:rsidRPr="00E515A6">
        <w:rPr>
          <w:rFonts w:ascii="Microsoft YaHei UI Western" w:hAnsi="Microsoft YaHei UI Western" w:cs="Microsoft YaHei UI Western"/>
          <w:sz w:val="21"/>
          <w:szCs w:val="21"/>
        </w:rPr>
        <w:t>“</w:t>
      </w:r>
      <w:r w:rsidRPr="00E515A6">
        <w:rPr>
          <w:rFonts w:hint="eastAsia"/>
          <w:sz w:val="21"/>
          <w:szCs w:val="21"/>
        </w:rPr>
        <w:t>决心</w:t>
      </w:r>
      <w:r w:rsidRPr="00E515A6">
        <w:rPr>
          <w:rFonts w:ascii="Microsoft YaHei UI Western" w:hAnsi="Microsoft YaHei UI Western" w:cs="Microsoft YaHei UI Western"/>
          <w:sz w:val="21"/>
          <w:szCs w:val="21"/>
        </w:rPr>
        <w:t>”</w:t>
      </w:r>
      <w:r w:rsidRPr="00E515A6">
        <w:rPr>
          <w:rFonts w:hint="eastAsia"/>
          <w:sz w:val="21"/>
          <w:szCs w:val="21"/>
        </w:rPr>
        <w:t>一词用得非常准确，不仅说明了普罗米修斯立志要解除</w:t>
      </w:r>
    </w:p>
    <w:p w:rsidR="00D006C1" w:rsidRPr="00E515A6" w:rsidRDefault="00D006C1" w:rsidP="00E515A6">
      <w:pPr>
        <w:spacing w:after="0" w:line="280" w:lineRule="exact"/>
        <w:ind w:left="369" w:right="158"/>
        <w:rPr>
          <w:sz w:val="21"/>
          <w:szCs w:val="21"/>
        </w:rPr>
      </w:pPr>
      <w:r w:rsidRPr="00E515A6">
        <w:rPr>
          <w:rFonts w:hint="eastAsia"/>
          <w:sz w:val="21"/>
          <w:szCs w:val="21"/>
        </w:rPr>
        <w:t>人类无火的痛苦，还说明了盗取天火并非常简单的事，需要有克服困难和面对天神</w:t>
      </w:r>
    </w:p>
    <w:p w:rsidR="00D006C1" w:rsidRPr="00E515A6" w:rsidRDefault="00D006C1" w:rsidP="00E515A6">
      <w:pPr>
        <w:spacing w:after="0" w:line="280" w:lineRule="exact"/>
        <w:ind w:left="369" w:right="158"/>
        <w:rPr>
          <w:sz w:val="21"/>
          <w:szCs w:val="21"/>
        </w:rPr>
      </w:pPr>
      <w:r w:rsidRPr="00E515A6">
        <w:rPr>
          <w:rFonts w:hint="eastAsia"/>
          <w:sz w:val="21"/>
          <w:szCs w:val="21"/>
        </w:rPr>
        <w:t>宙斯严厉惩罚的勇气。第二句讲当宙斯得知普罗米修斯盗取天火时，</w:t>
      </w:r>
      <w:r w:rsidRPr="00E515A6">
        <w:rPr>
          <w:rFonts w:ascii="Microsoft YaHei UI Western" w:hAnsi="Microsoft YaHei UI Western" w:cs="Microsoft YaHei UI Western"/>
          <w:sz w:val="21"/>
          <w:szCs w:val="21"/>
        </w:rPr>
        <w:t>“</w:t>
      </w:r>
      <w:r w:rsidRPr="00E515A6">
        <w:rPr>
          <w:rFonts w:hint="eastAsia"/>
          <w:sz w:val="21"/>
          <w:szCs w:val="21"/>
        </w:rPr>
        <w:t>决定要狠狠</w:t>
      </w:r>
    </w:p>
    <w:p w:rsidR="00D006C1" w:rsidRPr="00E515A6" w:rsidRDefault="00D006C1" w:rsidP="00E515A6">
      <w:pPr>
        <w:spacing w:after="0" w:line="280" w:lineRule="exact"/>
        <w:ind w:left="369" w:right="158"/>
        <w:rPr>
          <w:sz w:val="21"/>
          <w:szCs w:val="21"/>
        </w:rPr>
      </w:pPr>
      <w:r w:rsidRPr="00E515A6">
        <w:rPr>
          <w:rFonts w:hint="eastAsia"/>
          <w:sz w:val="21"/>
          <w:szCs w:val="21"/>
        </w:rPr>
        <w:t>惩罚他</w:t>
      </w:r>
      <w:r w:rsidRPr="00E515A6">
        <w:rPr>
          <w:rFonts w:ascii="Microsoft YaHei UI Western" w:hAnsi="Microsoft YaHei UI Western" w:cs="Microsoft YaHei UI Western"/>
          <w:sz w:val="21"/>
          <w:szCs w:val="21"/>
        </w:rPr>
        <w:t>”</w:t>
      </w:r>
      <w:r w:rsidRPr="00E515A6">
        <w:rPr>
          <w:rFonts w:hint="eastAsia"/>
          <w:sz w:val="21"/>
          <w:szCs w:val="21"/>
        </w:rPr>
        <w:t>，这里用了</w:t>
      </w:r>
      <w:r w:rsidRPr="00E515A6">
        <w:rPr>
          <w:rFonts w:ascii="Microsoft YaHei UI Western" w:hAnsi="Microsoft YaHei UI Western" w:cs="Microsoft YaHei UI Western"/>
          <w:sz w:val="21"/>
          <w:szCs w:val="21"/>
        </w:rPr>
        <w:t>“</w:t>
      </w:r>
      <w:r w:rsidRPr="00E515A6">
        <w:rPr>
          <w:rFonts w:hint="eastAsia"/>
          <w:sz w:val="21"/>
          <w:szCs w:val="21"/>
        </w:rPr>
        <w:t>决定</w:t>
      </w:r>
      <w:r w:rsidRPr="00E515A6">
        <w:rPr>
          <w:rFonts w:ascii="Microsoft YaHei UI Western" w:hAnsi="Microsoft YaHei UI Western" w:cs="Microsoft YaHei UI Western"/>
          <w:sz w:val="21"/>
          <w:szCs w:val="21"/>
        </w:rPr>
        <w:t>”</w:t>
      </w:r>
      <w:r w:rsidRPr="00E515A6">
        <w:rPr>
          <w:rFonts w:hint="eastAsia"/>
          <w:sz w:val="21"/>
          <w:szCs w:val="21"/>
        </w:rPr>
        <w:t>，对于统管众神的宙斯而言，惩罚普罗米修斯当然只</w:t>
      </w:r>
    </w:p>
    <w:p w:rsidR="00D006C1" w:rsidRPr="00E515A6" w:rsidRDefault="00D006C1" w:rsidP="00E515A6">
      <w:pPr>
        <w:spacing w:after="0" w:line="280" w:lineRule="exact"/>
        <w:ind w:left="369" w:right="158"/>
        <w:rPr>
          <w:sz w:val="21"/>
          <w:szCs w:val="21"/>
        </w:rPr>
      </w:pPr>
      <w:r w:rsidRPr="00E515A6">
        <w:rPr>
          <w:rFonts w:hint="eastAsia"/>
          <w:sz w:val="21"/>
          <w:szCs w:val="21"/>
        </w:rPr>
        <w:t>要作个</w:t>
      </w:r>
      <w:r w:rsidRPr="00E515A6">
        <w:rPr>
          <w:rFonts w:ascii="Microsoft YaHei UI Western" w:hAnsi="Microsoft YaHei UI Western" w:cs="Microsoft YaHei UI Western"/>
          <w:sz w:val="21"/>
          <w:szCs w:val="21"/>
        </w:rPr>
        <w:t>“</w:t>
      </w:r>
      <w:r w:rsidRPr="00E515A6">
        <w:rPr>
          <w:rFonts w:hint="eastAsia"/>
          <w:sz w:val="21"/>
          <w:szCs w:val="21"/>
        </w:rPr>
        <w:t>决定</w:t>
      </w:r>
      <w:r w:rsidRPr="00E515A6">
        <w:rPr>
          <w:rFonts w:ascii="Microsoft YaHei UI Western" w:hAnsi="Microsoft YaHei UI Western" w:cs="Microsoft YaHei UI Western"/>
          <w:sz w:val="21"/>
          <w:szCs w:val="21"/>
        </w:rPr>
        <w:t xml:space="preserve">” </w:t>
      </w:r>
      <w:r w:rsidRPr="00E515A6">
        <w:rPr>
          <w:rFonts w:hint="eastAsia"/>
          <w:sz w:val="21"/>
          <w:szCs w:val="21"/>
        </w:rPr>
        <w:t>就行了。此外，</w:t>
      </w:r>
      <w:r w:rsidRPr="00E515A6">
        <w:rPr>
          <w:rFonts w:ascii="Microsoft YaHei UI Western" w:hAnsi="Microsoft YaHei UI Western" w:cs="Microsoft YaHei UI Western"/>
          <w:sz w:val="21"/>
          <w:szCs w:val="21"/>
        </w:rPr>
        <w:t>“</w:t>
      </w:r>
      <w:r w:rsidRPr="00E515A6">
        <w:rPr>
          <w:rFonts w:hint="eastAsia"/>
          <w:sz w:val="21"/>
          <w:szCs w:val="21"/>
        </w:rPr>
        <w:t>决心</w:t>
      </w:r>
      <w:r w:rsidRPr="00E515A6">
        <w:rPr>
          <w:rFonts w:ascii="Microsoft YaHei UI Western" w:hAnsi="Microsoft YaHei UI Western" w:cs="Microsoft YaHei UI Western"/>
          <w:sz w:val="21"/>
          <w:szCs w:val="21"/>
        </w:rPr>
        <w:t>”</w:t>
      </w:r>
      <w:r w:rsidRPr="00E515A6">
        <w:rPr>
          <w:rFonts w:hint="eastAsia"/>
          <w:sz w:val="21"/>
          <w:szCs w:val="21"/>
        </w:rPr>
        <w:t>一般用在好的方面，</w:t>
      </w:r>
      <w:r w:rsidRPr="00E515A6">
        <w:rPr>
          <w:rFonts w:ascii="Microsoft YaHei UI Western" w:hAnsi="Microsoft YaHei UI Western" w:cs="Microsoft YaHei UI Western"/>
          <w:sz w:val="21"/>
          <w:szCs w:val="21"/>
        </w:rPr>
        <w:t>“</w:t>
      </w:r>
      <w:r w:rsidRPr="00E515A6">
        <w:rPr>
          <w:rFonts w:hint="eastAsia"/>
          <w:sz w:val="21"/>
          <w:szCs w:val="21"/>
        </w:rPr>
        <w:t>决定</w:t>
      </w:r>
      <w:r w:rsidRPr="00E515A6">
        <w:rPr>
          <w:rFonts w:ascii="Microsoft YaHei UI Western" w:hAnsi="Microsoft YaHei UI Western" w:cs="Microsoft YaHei UI Western"/>
          <w:sz w:val="21"/>
          <w:szCs w:val="21"/>
        </w:rPr>
        <w:t>”</w:t>
      </w:r>
      <w:r w:rsidRPr="00E515A6">
        <w:rPr>
          <w:rFonts w:hint="eastAsia"/>
          <w:sz w:val="21"/>
          <w:szCs w:val="21"/>
        </w:rPr>
        <w:t>是中性词，</w:t>
      </w:r>
    </w:p>
    <w:p w:rsidR="00D006C1" w:rsidRPr="00E515A6" w:rsidRDefault="00D006C1" w:rsidP="00E515A6">
      <w:pPr>
        <w:spacing w:after="0" w:line="280" w:lineRule="exact"/>
        <w:ind w:left="369" w:right="158"/>
        <w:rPr>
          <w:sz w:val="21"/>
          <w:szCs w:val="21"/>
        </w:rPr>
      </w:pPr>
      <w:r w:rsidRPr="00E515A6">
        <w:rPr>
          <w:rFonts w:hint="eastAsia"/>
          <w:sz w:val="21"/>
          <w:szCs w:val="21"/>
        </w:rPr>
        <w:t>可用在好或坏的方面。</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4</w:t>
      </w:r>
      <w:r w:rsidRPr="00E515A6">
        <w:rPr>
          <w:rFonts w:hint="eastAsia"/>
          <w:sz w:val="21"/>
          <w:szCs w:val="21"/>
        </w:rPr>
        <w:t>．出自神话故事的成语：开天辟地、夸父追日、女娲补天、精卫填海、愚公移山</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5</w:t>
      </w:r>
      <w:r w:rsidRPr="00E515A6">
        <w:rPr>
          <w:rFonts w:hint="eastAsia"/>
          <w:sz w:val="21"/>
          <w:szCs w:val="21"/>
        </w:rPr>
        <w:t>．带</w:t>
      </w:r>
      <w:r w:rsidRPr="00E515A6">
        <w:rPr>
          <w:rFonts w:ascii="Microsoft YaHei UI Western" w:hAnsi="Microsoft YaHei UI Western" w:cs="Microsoft YaHei UI Western"/>
          <w:sz w:val="21"/>
          <w:szCs w:val="21"/>
        </w:rPr>
        <w:t>“</w:t>
      </w:r>
      <w:r w:rsidRPr="00E515A6">
        <w:rPr>
          <w:rFonts w:hint="eastAsia"/>
          <w:sz w:val="21"/>
          <w:szCs w:val="21"/>
        </w:rPr>
        <w:t>天地</w:t>
      </w:r>
      <w:r w:rsidRPr="00E515A6">
        <w:rPr>
          <w:rFonts w:ascii="Microsoft YaHei UI Western" w:hAnsi="Microsoft YaHei UI Western" w:cs="Microsoft YaHei UI Western"/>
          <w:sz w:val="21"/>
          <w:szCs w:val="21"/>
        </w:rPr>
        <w:t>”</w:t>
      </w:r>
      <w:r w:rsidRPr="00E515A6">
        <w:rPr>
          <w:rFonts w:hint="eastAsia"/>
          <w:sz w:val="21"/>
          <w:szCs w:val="21"/>
        </w:rPr>
        <w:t>的成语：谈天说地、开天辟地、改天换地、上天入地、顶天立地、昏</w:t>
      </w:r>
    </w:p>
    <w:p w:rsidR="00D006C1" w:rsidRPr="00E515A6" w:rsidRDefault="00D006C1" w:rsidP="00E515A6">
      <w:pPr>
        <w:spacing w:after="0" w:line="280" w:lineRule="exact"/>
        <w:ind w:left="24" w:right="158"/>
        <w:rPr>
          <w:sz w:val="21"/>
          <w:szCs w:val="21"/>
        </w:rPr>
      </w:pPr>
      <w:r w:rsidRPr="00E515A6">
        <w:rPr>
          <w:rFonts w:hint="eastAsia"/>
          <w:sz w:val="21"/>
          <w:szCs w:val="21"/>
        </w:rPr>
        <w:t>天黑地、天南地北、天高地厚、天经地义、天昏地暗</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14</w:t>
      </w:r>
      <w:r w:rsidRPr="00E515A6">
        <w:rPr>
          <w:rFonts w:hint="eastAsia"/>
          <w:sz w:val="21"/>
          <w:szCs w:val="21"/>
        </w:rPr>
        <w:t>．一路花香</w:t>
      </w:r>
      <w:r w:rsidRPr="00E515A6">
        <w:rPr>
          <w:sz w:val="21"/>
          <w:szCs w:val="21"/>
        </w:rPr>
        <w:t xml:space="preserve">  1</w:t>
      </w:r>
      <w:r w:rsidRPr="00E515A6">
        <w:rPr>
          <w:rFonts w:hint="eastAsia"/>
          <w:sz w:val="21"/>
          <w:szCs w:val="21"/>
        </w:rPr>
        <w:t>．《一路花香》是一则寓言，告诉我们：世上每一件东西、每一个人都有自身存在的价值，我们既不能骄傲自大，也不要妄自菲薄，只要恰到好处地利用自身的特点，就能充分发挥作用。</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练习</w:t>
      </w:r>
      <w:r w:rsidRPr="00E515A6">
        <w:rPr>
          <w:sz w:val="21"/>
          <w:szCs w:val="21"/>
        </w:rPr>
        <w:t xml:space="preserve"> 4  </w:t>
      </w:r>
    </w:p>
    <w:p w:rsidR="00D006C1" w:rsidRPr="00E515A6" w:rsidRDefault="00D006C1" w:rsidP="00E515A6">
      <w:pPr>
        <w:spacing w:after="0" w:line="280" w:lineRule="exact"/>
        <w:ind w:left="369" w:right="158"/>
        <w:rPr>
          <w:sz w:val="21"/>
          <w:szCs w:val="21"/>
        </w:rPr>
      </w:pPr>
      <w:r w:rsidRPr="00E515A6">
        <w:rPr>
          <w:sz w:val="21"/>
          <w:szCs w:val="21"/>
        </w:rPr>
        <w:t>1</w:t>
      </w:r>
      <w:r w:rsidRPr="00E515A6">
        <w:rPr>
          <w:rFonts w:hint="eastAsia"/>
          <w:sz w:val="21"/>
          <w:szCs w:val="21"/>
        </w:rPr>
        <w:t>．象声词：咕嘟咕嘟、呼噜呼噜、丁冬丁冬、哗啦哗啦、丁零丁零、</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2</w:t>
      </w:r>
      <w:r w:rsidRPr="00E515A6">
        <w:rPr>
          <w:rFonts w:hint="eastAsia"/>
          <w:sz w:val="21"/>
          <w:szCs w:val="21"/>
        </w:rPr>
        <w:t>．大神盘古没有醒来前，整个宇宙天地合一，混沌不分，昏天黑地；当沉睡了一万</w:t>
      </w:r>
    </w:p>
    <w:p w:rsidR="00D006C1" w:rsidRPr="00E515A6" w:rsidRDefault="00D006C1" w:rsidP="00E515A6">
      <w:pPr>
        <w:spacing w:after="0" w:line="280" w:lineRule="exact"/>
        <w:ind w:left="24" w:right="158"/>
        <w:rPr>
          <w:sz w:val="21"/>
          <w:szCs w:val="21"/>
        </w:rPr>
      </w:pPr>
      <w:r w:rsidRPr="00E515A6">
        <w:rPr>
          <w:rFonts w:hint="eastAsia"/>
          <w:sz w:val="21"/>
          <w:szCs w:val="21"/>
        </w:rPr>
        <w:t>八千年的盘古醒来后，大刀阔斧，开天辟地；天地分开后，盘古顶天立地，身躯随天地</w:t>
      </w:r>
    </w:p>
    <w:p w:rsidR="00D006C1" w:rsidRPr="00E515A6" w:rsidRDefault="00D006C1" w:rsidP="00E515A6">
      <w:pPr>
        <w:spacing w:after="0" w:line="280" w:lineRule="exact"/>
        <w:ind w:left="24" w:right="158"/>
        <w:rPr>
          <w:sz w:val="21"/>
          <w:szCs w:val="21"/>
        </w:rPr>
      </w:pPr>
      <w:r w:rsidRPr="00E515A6">
        <w:rPr>
          <w:rFonts w:hint="eastAsia"/>
          <w:sz w:val="21"/>
          <w:szCs w:val="21"/>
        </w:rPr>
        <w:t>而变化，与日俱增；又经过了几千万年，盘古累倒了，身躯变化万端，化生为世间万</w:t>
      </w:r>
    </w:p>
    <w:p w:rsidR="00D006C1" w:rsidRPr="00E515A6" w:rsidRDefault="00D006C1" w:rsidP="00E515A6">
      <w:pPr>
        <w:spacing w:after="0" w:line="280" w:lineRule="exact"/>
        <w:ind w:left="24" w:right="158"/>
        <w:rPr>
          <w:sz w:val="21"/>
          <w:szCs w:val="21"/>
        </w:rPr>
      </w:pPr>
      <w:r w:rsidRPr="00E515A6">
        <w:rPr>
          <w:rFonts w:hint="eastAsia"/>
          <w:sz w:val="21"/>
          <w:szCs w:val="21"/>
        </w:rPr>
        <w:t>物，整个宇宙改天换地。</w:t>
      </w:r>
      <w:r w:rsidRPr="00E515A6">
        <w:rPr>
          <w:sz w:val="21"/>
          <w:szCs w:val="21"/>
        </w:rPr>
        <w:t xml:space="preserve">  </w:t>
      </w:r>
    </w:p>
    <w:p w:rsidR="00D006C1" w:rsidRDefault="00D006C1" w:rsidP="00E515A6">
      <w:pPr>
        <w:spacing w:after="0" w:line="280" w:lineRule="exact"/>
        <w:ind w:left="369" w:right="158"/>
        <w:rPr>
          <w:sz w:val="21"/>
          <w:szCs w:val="21"/>
        </w:rPr>
      </w:pPr>
      <w:r w:rsidRPr="00E515A6">
        <w:rPr>
          <w:sz w:val="21"/>
          <w:szCs w:val="21"/>
        </w:rPr>
        <w:t xml:space="preserve">    3</w:t>
      </w:r>
      <w:r w:rsidRPr="00E515A6">
        <w:rPr>
          <w:rFonts w:hint="eastAsia"/>
          <w:sz w:val="21"/>
          <w:szCs w:val="21"/>
        </w:rPr>
        <w:t>．写字时，</w:t>
      </w:r>
      <w:r w:rsidRPr="00E515A6">
        <w:rPr>
          <w:rFonts w:ascii="Microsoft YaHei UI Western" w:hAnsi="Microsoft YaHei UI Western" w:cs="Microsoft YaHei UI Western"/>
          <w:sz w:val="21"/>
          <w:szCs w:val="21"/>
        </w:rPr>
        <w:t>“</w:t>
      </w:r>
      <w:r w:rsidRPr="00E515A6">
        <w:rPr>
          <w:rFonts w:hint="eastAsia"/>
          <w:sz w:val="21"/>
          <w:szCs w:val="21"/>
        </w:rPr>
        <w:t>口</w:t>
      </w:r>
      <w:r w:rsidRPr="00E515A6">
        <w:rPr>
          <w:rFonts w:ascii="Microsoft YaHei UI Western" w:hAnsi="Microsoft YaHei UI Western" w:cs="Microsoft YaHei UI Western"/>
          <w:sz w:val="21"/>
          <w:szCs w:val="21"/>
        </w:rPr>
        <w:t>”</w:t>
      </w:r>
      <w:r w:rsidRPr="00E515A6">
        <w:rPr>
          <w:rFonts w:hint="eastAsia"/>
          <w:sz w:val="21"/>
          <w:szCs w:val="21"/>
        </w:rPr>
        <w:t>在不同的位置，大小形状也不同。</w:t>
      </w:r>
      <w:r w:rsidRPr="00E515A6">
        <w:rPr>
          <w:sz w:val="21"/>
          <w:szCs w:val="21"/>
        </w:rPr>
        <w:t xml:space="preserve">  </w:t>
      </w:r>
    </w:p>
    <w:p w:rsidR="00D006C1" w:rsidRPr="00E515A6" w:rsidRDefault="00D006C1" w:rsidP="00C33A7B">
      <w:pPr>
        <w:spacing w:after="0" w:line="280" w:lineRule="exact"/>
        <w:ind w:left="0" w:right="158" w:firstLine="0"/>
        <w:rPr>
          <w:sz w:val="21"/>
          <w:szCs w:val="21"/>
        </w:rPr>
      </w:pPr>
    </w:p>
    <w:p w:rsidR="00D006C1" w:rsidRPr="00E515A6" w:rsidRDefault="00D006C1" w:rsidP="00E515A6">
      <w:pPr>
        <w:pStyle w:val="Heading1"/>
        <w:spacing w:after="0" w:line="280" w:lineRule="exact"/>
        <w:ind w:left="36" w:right="10"/>
        <w:rPr>
          <w:sz w:val="21"/>
          <w:szCs w:val="21"/>
        </w:rPr>
      </w:pPr>
      <w:r w:rsidRPr="00E515A6">
        <w:rPr>
          <w:rFonts w:hint="eastAsia"/>
          <w:sz w:val="21"/>
          <w:szCs w:val="21"/>
        </w:rPr>
        <w:t>第五单元</w:t>
      </w:r>
      <w:r w:rsidRPr="00E515A6">
        <w:rPr>
          <w:sz w:val="21"/>
          <w:szCs w:val="21"/>
        </w:rPr>
        <w:t xml:space="preserve"> 15</w:t>
      </w:r>
      <w:r w:rsidRPr="00E515A6">
        <w:rPr>
          <w:rFonts w:hint="eastAsia"/>
          <w:sz w:val="21"/>
          <w:szCs w:val="21"/>
        </w:rPr>
        <w:t>．说勤奋</w:t>
      </w:r>
      <w:r w:rsidRPr="00E515A6">
        <w:rPr>
          <w:sz w:val="21"/>
          <w:szCs w:val="21"/>
        </w:rPr>
        <w:t xml:space="preserve">  </w:t>
      </w:r>
    </w:p>
    <w:p w:rsidR="00D006C1" w:rsidRPr="00E515A6" w:rsidRDefault="00D006C1" w:rsidP="00E515A6">
      <w:pPr>
        <w:spacing w:after="0" w:line="280" w:lineRule="exact"/>
        <w:ind w:left="-1" w:firstLine="470"/>
        <w:rPr>
          <w:sz w:val="21"/>
          <w:szCs w:val="21"/>
        </w:rPr>
      </w:pPr>
      <w:r w:rsidRPr="00E515A6">
        <w:rPr>
          <w:sz w:val="21"/>
          <w:szCs w:val="21"/>
        </w:rPr>
        <w:t>1</w:t>
      </w:r>
      <w:r w:rsidRPr="00E515A6">
        <w:rPr>
          <w:rFonts w:hint="eastAsia"/>
          <w:sz w:val="21"/>
          <w:szCs w:val="21"/>
        </w:rPr>
        <w:t>．《说勤奋》是一篇说理性较强的课文。课文通过古今两个具体事例，告诉读者：勤奋是通往理想境界的桥梁；只有一生勤奋，才能有所作为，才能对人民、对社会作出应有的贡献。本文选择两个事例非常典型，一个是古代的，一个是现代的；一个是天资聪颖的人靠勤奋成才的，一个是基础较差的人靠勤奋成才的。这样，才能把道理说得更深刻，更能令人信服。</w:t>
      </w:r>
      <w:r w:rsidRPr="00E515A6">
        <w:rPr>
          <w:sz w:val="21"/>
          <w:szCs w:val="21"/>
        </w:rPr>
        <w:t xml:space="preserve">  </w:t>
      </w:r>
    </w:p>
    <w:p w:rsidR="00D006C1" w:rsidRPr="00E515A6" w:rsidRDefault="00D006C1" w:rsidP="00E515A6">
      <w:pPr>
        <w:spacing w:after="0" w:line="280" w:lineRule="exact"/>
        <w:ind w:left="-1" w:firstLine="470"/>
        <w:rPr>
          <w:sz w:val="21"/>
          <w:szCs w:val="21"/>
        </w:rPr>
      </w:pPr>
      <w:r w:rsidRPr="00E515A6">
        <w:rPr>
          <w:sz w:val="21"/>
          <w:szCs w:val="21"/>
        </w:rPr>
        <w:t>2</w:t>
      </w:r>
      <w:r w:rsidRPr="00E515A6">
        <w:rPr>
          <w:rFonts w:hint="eastAsia"/>
          <w:sz w:val="21"/>
          <w:szCs w:val="21"/>
        </w:rPr>
        <w:t>．课文一开始通过设问的形式明确摆出自己的观点：通往理想境界的桥梁是勤奋。课文通过司马光勤奋学习，编写《资治通鉴》的事例告诉我们：天资聪颖的人靠勤奋成才，说明了</w:t>
      </w:r>
      <w:r w:rsidRPr="00E515A6">
        <w:rPr>
          <w:rFonts w:ascii="Microsoft YaHei UI Western" w:hAnsi="Microsoft YaHei UI Western" w:cs="Microsoft YaHei UI Western"/>
          <w:sz w:val="21"/>
          <w:szCs w:val="21"/>
        </w:rPr>
        <w:t>“</w:t>
      </w:r>
      <w:r w:rsidRPr="00E515A6">
        <w:rPr>
          <w:rFonts w:hint="eastAsia"/>
          <w:sz w:val="21"/>
          <w:szCs w:val="21"/>
        </w:rPr>
        <w:t>成功等于一分天才加上九十九分血汗</w:t>
      </w:r>
      <w:r w:rsidRPr="00E515A6">
        <w:rPr>
          <w:rFonts w:ascii="Microsoft YaHei UI Western" w:hAnsi="Microsoft YaHei UI Western" w:cs="Microsoft YaHei UI Western"/>
          <w:sz w:val="21"/>
          <w:szCs w:val="21"/>
        </w:rPr>
        <w:t>”</w:t>
      </w:r>
      <w:r w:rsidRPr="00E515A6">
        <w:rPr>
          <w:rFonts w:hint="eastAsia"/>
          <w:sz w:val="21"/>
          <w:szCs w:val="21"/>
        </w:rPr>
        <w:t>的道理。通过童第周勤奋成才的事例告诉我们：基础较差的人靠勤奋成才，说明了</w:t>
      </w:r>
      <w:r w:rsidRPr="00E515A6">
        <w:rPr>
          <w:rFonts w:ascii="Microsoft YaHei UI Western" w:hAnsi="Microsoft YaHei UI Western" w:cs="Microsoft YaHei UI Western"/>
          <w:sz w:val="21"/>
          <w:szCs w:val="21"/>
        </w:rPr>
        <w:t>“</w:t>
      </w:r>
      <w:r w:rsidRPr="00E515A6">
        <w:rPr>
          <w:rFonts w:hint="eastAsia"/>
          <w:sz w:val="21"/>
          <w:szCs w:val="21"/>
        </w:rPr>
        <w:t>勤能补拙是良训，一分辛苦一分才</w:t>
      </w:r>
      <w:r w:rsidRPr="00E515A6">
        <w:rPr>
          <w:rFonts w:ascii="Microsoft YaHei UI Western" w:hAnsi="Microsoft YaHei UI Western" w:cs="Microsoft YaHei UI Western"/>
          <w:sz w:val="21"/>
          <w:szCs w:val="21"/>
        </w:rPr>
        <w:t>”</w:t>
      </w:r>
      <w:r w:rsidRPr="00E515A6">
        <w:rPr>
          <w:rFonts w:hint="eastAsia"/>
          <w:sz w:val="21"/>
          <w:szCs w:val="21"/>
        </w:rPr>
        <w:t>的道理。</w:t>
      </w:r>
      <w:r w:rsidRPr="00E515A6">
        <w:rPr>
          <w:sz w:val="21"/>
          <w:szCs w:val="21"/>
        </w:rPr>
        <w:t xml:space="preserve">  </w:t>
      </w:r>
    </w:p>
    <w:p w:rsidR="00D006C1" w:rsidRPr="00E515A6" w:rsidRDefault="00D006C1" w:rsidP="00E515A6">
      <w:pPr>
        <w:spacing w:after="0" w:line="280" w:lineRule="exact"/>
        <w:ind w:left="-1" w:firstLine="470"/>
        <w:rPr>
          <w:sz w:val="21"/>
          <w:szCs w:val="21"/>
        </w:rPr>
      </w:pPr>
      <w:r w:rsidRPr="00E515A6">
        <w:rPr>
          <w:sz w:val="21"/>
          <w:szCs w:val="21"/>
        </w:rPr>
        <w:t>3</w:t>
      </w:r>
      <w:r w:rsidRPr="00E515A6">
        <w:rPr>
          <w:rFonts w:hint="eastAsia"/>
          <w:sz w:val="21"/>
          <w:szCs w:val="21"/>
        </w:rPr>
        <w:t>．古今中外，每一个成功者手中的鲜花，都是他们用（汗水和心血浇灌出来的）。句中的</w:t>
      </w:r>
      <w:r w:rsidRPr="00E515A6">
        <w:rPr>
          <w:rFonts w:ascii="Microsoft YaHei UI Western" w:hAnsi="Microsoft YaHei UI Western" w:cs="Microsoft YaHei UI Western"/>
          <w:sz w:val="21"/>
          <w:szCs w:val="21"/>
        </w:rPr>
        <w:t>“</w:t>
      </w:r>
      <w:r w:rsidRPr="00E515A6">
        <w:rPr>
          <w:rFonts w:hint="eastAsia"/>
          <w:sz w:val="21"/>
          <w:szCs w:val="21"/>
        </w:rPr>
        <w:t>成功者手中的鲜花</w:t>
      </w:r>
      <w:r w:rsidRPr="00E515A6">
        <w:rPr>
          <w:rFonts w:ascii="Microsoft YaHei UI Western" w:hAnsi="Microsoft YaHei UI Western" w:cs="Microsoft YaHei UI Western"/>
          <w:sz w:val="21"/>
          <w:szCs w:val="21"/>
        </w:rPr>
        <w:t>”</w:t>
      </w:r>
      <w:r w:rsidRPr="00E515A6">
        <w:rPr>
          <w:rFonts w:hint="eastAsia"/>
          <w:sz w:val="21"/>
          <w:szCs w:val="21"/>
        </w:rPr>
        <w:t>指成功者所取得的成就。</w:t>
      </w:r>
      <w:r w:rsidRPr="00E515A6">
        <w:rPr>
          <w:rFonts w:ascii="Microsoft YaHei UI Western" w:hAnsi="Microsoft YaHei UI Western" w:cs="Microsoft YaHei UI Western"/>
          <w:sz w:val="21"/>
          <w:szCs w:val="21"/>
        </w:rPr>
        <w:t>“</w:t>
      </w:r>
      <w:r w:rsidRPr="00E515A6">
        <w:rPr>
          <w:rFonts w:hint="eastAsia"/>
          <w:sz w:val="21"/>
          <w:szCs w:val="21"/>
        </w:rPr>
        <w:t>汗水和心血</w:t>
      </w:r>
      <w:r w:rsidRPr="00E515A6">
        <w:rPr>
          <w:rFonts w:ascii="Microsoft YaHei UI Western" w:hAnsi="Microsoft YaHei UI Western" w:cs="Microsoft YaHei UI Western"/>
          <w:sz w:val="21"/>
          <w:szCs w:val="21"/>
        </w:rPr>
        <w:t xml:space="preserve">” </w:t>
      </w:r>
      <w:r w:rsidRPr="00E515A6">
        <w:rPr>
          <w:rFonts w:hint="eastAsia"/>
          <w:sz w:val="21"/>
          <w:szCs w:val="21"/>
        </w:rPr>
        <w:t>可以理解为（付出的劳动），</w:t>
      </w:r>
      <w:r w:rsidRPr="00E515A6">
        <w:rPr>
          <w:rFonts w:ascii="Microsoft YaHei UI Western" w:hAnsi="Microsoft YaHei UI Western" w:cs="Microsoft YaHei UI Western"/>
          <w:sz w:val="21"/>
          <w:szCs w:val="21"/>
        </w:rPr>
        <w:t>“</w:t>
      </w:r>
      <w:r w:rsidRPr="00E515A6">
        <w:rPr>
          <w:rFonts w:hint="eastAsia"/>
          <w:sz w:val="21"/>
          <w:szCs w:val="21"/>
        </w:rPr>
        <w:t>浇灌</w:t>
      </w:r>
      <w:r w:rsidRPr="00E515A6">
        <w:rPr>
          <w:rFonts w:ascii="Microsoft YaHei UI Western" w:hAnsi="Microsoft YaHei UI Western" w:cs="Microsoft YaHei UI Western"/>
          <w:sz w:val="21"/>
          <w:szCs w:val="21"/>
        </w:rPr>
        <w:t>”</w:t>
      </w:r>
      <w:r w:rsidRPr="00E515A6">
        <w:rPr>
          <w:rFonts w:hint="eastAsia"/>
          <w:sz w:val="21"/>
          <w:szCs w:val="21"/>
        </w:rPr>
        <w:t>实则是（作出的努力）。举个例子来证明这句话：（刘翔只有通过不懈的努力，不断改进训练方法，才能站在世界最高领奖台上。）司马</w:t>
      </w:r>
      <w:r w:rsidRPr="00E515A6">
        <w:rPr>
          <w:sz w:val="21"/>
          <w:szCs w:val="21"/>
        </w:rPr>
        <w:t xml:space="preserve">  </w:t>
      </w:r>
      <w:r w:rsidRPr="00E515A6">
        <w:rPr>
          <w:sz w:val="21"/>
          <w:szCs w:val="21"/>
        </w:rPr>
        <w:tab/>
      </w:r>
      <w:r w:rsidRPr="00E515A6">
        <w:rPr>
          <w:rFonts w:hint="eastAsia"/>
          <w:sz w:val="21"/>
          <w:szCs w:val="21"/>
        </w:rPr>
        <w:t>光这个成功者手中的鲜花是编成了著名的史学巨著《资治通</w:t>
      </w:r>
    </w:p>
    <w:p w:rsidR="00D006C1" w:rsidRPr="00E515A6" w:rsidRDefault="00D006C1" w:rsidP="00E515A6">
      <w:pPr>
        <w:spacing w:after="0" w:line="280" w:lineRule="exact"/>
        <w:ind w:left="9"/>
        <w:rPr>
          <w:sz w:val="21"/>
          <w:szCs w:val="21"/>
        </w:rPr>
      </w:pPr>
      <w:r w:rsidRPr="00E515A6">
        <w:rPr>
          <w:rFonts w:hint="eastAsia"/>
          <w:sz w:val="21"/>
          <w:szCs w:val="21"/>
        </w:rPr>
        <w:t>鉴》，童第周这个成功者手中的鲜花是完成了高难度的青蛙卵剥离手术。</w:t>
      </w:r>
      <w:r w:rsidRPr="00E515A6">
        <w:rPr>
          <w:sz w:val="21"/>
          <w:szCs w:val="21"/>
        </w:rPr>
        <w:t xml:space="preserve"> 4</w:t>
      </w:r>
      <w:r w:rsidRPr="00E515A6">
        <w:rPr>
          <w:rFonts w:hint="eastAsia"/>
          <w:sz w:val="21"/>
          <w:szCs w:val="21"/>
        </w:rPr>
        <w:t>．读读下面的句子，并结合生活实际，说说你对这些句子的理解。</w:t>
      </w:r>
      <w:r w:rsidRPr="00E515A6">
        <w:rPr>
          <w:sz w:val="21"/>
          <w:szCs w:val="21"/>
        </w:rPr>
        <w:t xml:space="preserve">  </w:t>
      </w:r>
    </w:p>
    <w:p w:rsidR="00D006C1" w:rsidRPr="00E515A6" w:rsidRDefault="00D006C1" w:rsidP="00E515A6">
      <w:pPr>
        <w:spacing w:after="0" w:line="280" w:lineRule="exact"/>
        <w:ind w:left="495"/>
        <w:rPr>
          <w:sz w:val="21"/>
          <w:szCs w:val="21"/>
        </w:rPr>
      </w:pPr>
      <w:r w:rsidRPr="00E515A6">
        <w:rPr>
          <w:rFonts w:hint="eastAsia"/>
          <w:sz w:val="21"/>
          <w:szCs w:val="21"/>
        </w:rPr>
        <w:t>古今中外，每一个成功者手中的鲜花，都是他们用汗水和心血浇灌出来的。</w:t>
      </w:r>
      <w:r w:rsidRPr="00E515A6">
        <w:rPr>
          <w:sz w:val="21"/>
          <w:szCs w:val="21"/>
        </w:rPr>
        <w:t xml:space="preserve">  </w:t>
      </w:r>
    </w:p>
    <w:p w:rsidR="00D006C1" w:rsidRPr="00E515A6" w:rsidRDefault="00D006C1" w:rsidP="00E515A6">
      <w:pPr>
        <w:spacing w:after="0" w:line="280" w:lineRule="exact"/>
        <w:ind w:left="480"/>
        <w:rPr>
          <w:sz w:val="21"/>
          <w:szCs w:val="21"/>
        </w:rPr>
      </w:pPr>
      <w:r w:rsidRPr="00E515A6">
        <w:rPr>
          <w:rFonts w:hint="eastAsia"/>
          <w:sz w:val="21"/>
          <w:szCs w:val="21"/>
        </w:rPr>
        <w:t>把成功者手中的</w:t>
      </w:r>
      <w:r w:rsidRPr="00E515A6">
        <w:rPr>
          <w:rFonts w:ascii="Microsoft YaHei UI Western" w:hAnsi="Microsoft YaHei UI Western" w:cs="Microsoft YaHei UI Western"/>
          <w:sz w:val="21"/>
          <w:szCs w:val="21"/>
        </w:rPr>
        <w:t>“</w:t>
      </w:r>
      <w:r w:rsidRPr="00E515A6">
        <w:rPr>
          <w:rFonts w:hint="eastAsia"/>
          <w:sz w:val="21"/>
          <w:szCs w:val="21"/>
        </w:rPr>
        <w:t>成就</w:t>
      </w:r>
      <w:r w:rsidRPr="00E515A6">
        <w:rPr>
          <w:rFonts w:ascii="Microsoft YaHei UI Western" w:hAnsi="Microsoft YaHei UI Western" w:cs="Microsoft YaHei UI Western"/>
          <w:sz w:val="21"/>
          <w:szCs w:val="21"/>
        </w:rPr>
        <w:t>”</w:t>
      </w:r>
      <w:r w:rsidRPr="00E515A6">
        <w:rPr>
          <w:rFonts w:hint="eastAsia"/>
          <w:sz w:val="21"/>
          <w:szCs w:val="21"/>
        </w:rPr>
        <w:t>比作</w:t>
      </w:r>
      <w:r w:rsidRPr="00E515A6">
        <w:rPr>
          <w:rFonts w:ascii="Microsoft YaHei UI Western" w:hAnsi="Microsoft YaHei UI Western" w:cs="Microsoft YaHei UI Western"/>
          <w:sz w:val="21"/>
          <w:szCs w:val="21"/>
        </w:rPr>
        <w:t>“</w:t>
      </w:r>
      <w:r w:rsidRPr="00E515A6">
        <w:rPr>
          <w:rFonts w:hint="eastAsia"/>
          <w:sz w:val="21"/>
          <w:szCs w:val="21"/>
        </w:rPr>
        <w:t>鲜花</w:t>
      </w:r>
      <w:r w:rsidRPr="00E515A6">
        <w:rPr>
          <w:rFonts w:ascii="Microsoft YaHei UI Western" w:hAnsi="Microsoft YaHei UI Western" w:cs="Microsoft YaHei UI Western"/>
          <w:sz w:val="21"/>
          <w:szCs w:val="21"/>
        </w:rPr>
        <w:t>”</w:t>
      </w:r>
      <w:r w:rsidRPr="00E515A6">
        <w:rPr>
          <w:rFonts w:hint="eastAsia"/>
          <w:sz w:val="21"/>
          <w:szCs w:val="21"/>
        </w:rPr>
        <w:t>，把他们为此付出的艰辛劳动比作</w:t>
      </w:r>
    </w:p>
    <w:p w:rsidR="00D006C1" w:rsidRPr="00E515A6" w:rsidRDefault="00D006C1" w:rsidP="00E515A6">
      <w:pPr>
        <w:spacing w:after="0" w:line="280" w:lineRule="exact"/>
        <w:ind w:left="9"/>
        <w:rPr>
          <w:sz w:val="21"/>
          <w:szCs w:val="21"/>
        </w:rPr>
      </w:pPr>
      <w:r w:rsidRPr="00E515A6">
        <w:rPr>
          <w:rFonts w:ascii="Microsoft YaHei UI Western" w:hAnsi="Microsoft YaHei UI Western" w:cs="Microsoft YaHei UI Western"/>
          <w:sz w:val="21"/>
          <w:szCs w:val="21"/>
        </w:rPr>
        <w:t>“</w:t>
      </w:r>
      <w:r w:rsidRPr="00E515A6">
        <w:rPr>
          <w:rFonts w:hint="eastAsia"/>
          <w:sz w:val="21"/>
          <w:szCs w:val="21"/>
        </w:rPr>
        <w:t>汗水</w:t>
      </w:r>
      <w:r w:rsidRPr="00E515A6">
        <w:rPr>
          <w:rFonts w:ascii="Microsoft YaHei UI Western" w:hAnsi="Microsoft YaHei UI Western" w:cs="Microsoft YaHei UI Western"/>
          <w:sz w:val="21"/>
          <w:szCs w:val="21"/>
        </w:rPr>
        <w:t>”</w:t>
      </w:r>
      <w:r w:rsidRPr="00E515A6">
        <w:rPr>
          <w:rFonts w:hint="eastAsia"/>
          <w:sz w:val="21"/>
          <w:szCs w:val="21"/>
        </w:rPr>
        <w:t>和</w:t>
      </w:r>
      <w:r w:rsidRPr="00E515A6">
        <w:rPr>
          <w:rFonts w:ascii="Microsoft YaHei UI Western" w:hAnsi="Microsoft YaHei UI Western" w:cs="Microsoft YaHei UI Western"/>
          <w:sz w:val="21"/>
          <w:szCs w:val="21"/>
        </w:rPr>
        <w:t>“</w:t>
      </w:r>
      <w:r w:rsidRPr="00E515A6">
        <w:rPr>
          <w:rFonts w:hint="eastAsia"/>
          <w:sz w:val="21"/>
          <w:szCs w:val="21"/>
        </w:rPr>
        <w:t>心血</w:t>
      </w:r>
      <w:r w:rsidRPr="00E515A6">
        <w:rPr>
          <w:rFonts w:ascii="Microsoft YaHei UI Western" w:hAnsi="Microsoft YaHei UI Western" w:cs="Microsoft YaHei UI Western"/>
          <w:sz w:val="21"/>
          <w:szCs w:val="21"/>
        </w:rPr>
        <w:t>”</w:t>
      </w:r>
      <w:r w:rsidRPr="00E515A6">
        <w:rPr>
          <w:rFonts w:hint="eastAsia"/>
          <w:sz w:val="21"/>
          <w:szCs w:val="21"/>
        </w:rPr>
        <w:t>。说明了从古至今，从中国到外国，成功者的成功无一不是他们勤奋刻苦、孜孜以求的结果，勤奋是他们的成功之路，是他们取得成功的必不可少的因素。</w:t>
      </w:r>
      <w:r w:rsidRPr="00E515A6">
        <w:rPr>
          <w:sz w:val="21"/>
          <w:szCs w:val="21"/>
        </w:rPr>
        <w:t xml:space="preserve">  </w:t>
      </w:r>
    </w:p>
    <w:p w:rsidR="00D006C1" w:rsidRPr="00E515A6" w:rsidRDefault="00D006C1" w:rsidP="00E515A6">
      <w:pPr>
        <w:spacing w:after="0" w:line="280" w:lineRule="exact"/>
        <w:ind w:left="495"/>
        <w:rPr>
          <w:sz w:val="21"/>
          <w:szCs w:val="21"/>
        </w:rPr>
      </w:pPr>
      <w:r w:rsidRPr="00E515A6">
        <w:rPr>
          <w:rFonts w:hint="eastAsia"/>
          <w:sz w:val="21"/>
          <w:szCs w:val="21"/>
        </w:rPr>
        <w:t>勤能补拙是良训，一分辛苦一份才。</w:t>
      </w:r>
      <w:r w:rsidRPr="00E515A6">
        <w:rPr>
          <w:sz w:val="21"/>
          <w:szCs w:val="21"/>
        </w:rPr>
        <w:t xml:space="preserve">  </w:t>
      </w:r>
    </w:p>
    <w:p w:rsidR="00D006C1" w:rsidRPr="00E515A6" w:rsidRDefault="00D006C1" w:rsidP="00E515A6">
      <w:pPr>
        <w:spacing w:after="0" w:line="280" w:lineRule="exact"/>
        <w:ind w:left="504"/>
        <w:rPr>
          <w:sz w:val="21"/>
          <w:szCs w:val="21"/>
        </w:rPr>
      </w:pPr>
      <w:r w:rsidRPr="00E515A6">
        <w:rPr>
          <w:rFonts w:hint="eastAsia"/>
          <w:sz w:val="21"/>
          <w:szCs w:val="21"/>
        </w:rPr>
        <w:t>即使基础比别人差一些，只要肯下功夫，也是照样可以成才的。</w:t>
      </w:r>
      <w:r w:rsidRPr="00E515A6">
        <w:rPr>
          <w:sz w:val="21"/>
          <w:szCs w:val="21"/>
        </w:rPr>
        <w:t xml:space="preserve">  </w:t>
      </w:r>
    </w:p>
    <w:p w:rsidR="00D006C1" w:rsidRPr="00E515A6" w:rsidRDefault="00D006C1" w:rsidP="00E515A6">
      <w:pPr>
        <w:spacing w:after="0" w:line="280" w:lineRule="exact"/>
        <w:ind w:left="504"/>
        <w:rPr>
          <w:sz w:val="21"/>
          <w:szCs w:val="21"/>
        </w:rPr>
      </w:pPr>
      <w:r w:rsidRPr="00E515A6">
        <w:rPr>
          <w:sz w:val="21"/>
          <w:szCs w:val="21"/>
        </w:rPr>
        <w:t>5</w:t>
      </w:r>
      <w:r w:rsidRPr="00E515A6">
        <w:rPr>
          <w:rFonts w:hint="eastAsia"/>
          <w:sz w:val="21"/>
          <w:szCs w:val="21"/>
        </w:rPr>
        <w:t>．描写勤学苦练的成语：悬梁刺股、闻鸡起舞、手不释卷、起早贪黑有关学习的成语：学而不厌、不耻下问、废寝忘食、学以致用</w:t>
      </w:r>
      <w:r w:rsidRPr="00E515A6">
        <w:rPr>
          <w:sz w:val="21"/>
          <w:szCs w:val="21"/>
        </w:rPr>
        <w:t xml:space="preserve">  </w:t>
      </w:r>
    </w:p>
    <w:p w:rsidR="00D006C1" w:rsidRPr="00E515A6" w:rsidRDefault="00D006C1" w:rsidP="00E515A6">
      <w:pPr>
        <w:pStyle w:val="Heading1"/>
        <w:spacing w:after="0" w:line="280" w:lineRule="exact"/>
        <w:ind w:left="36" w:right="5"/>
        <w:rPr>
          <w:sz w:val="21"/>
          <w:szCs w:val="21"/>
        </w:rPr>
      </w:pPr>
      <w:r w:rsidRPr="00E515A6">
        <w:rPr>
          <w:sz w:val="21"/>
          <w:szCs w:val="21"/>
        </w:rPr>
        <w:t>16</w:t>
      </w:r>
      <w:r w:rsidRPr="00E515A6">
        <w:rPr>
          <w:rFonts w:hint="eastAsia"/>
          <w:sz w:val="21"/>
          <w:szCs w:val="21"/>
        </w:rPr>
        <w:t>．李时珍夜宿古寺</w:t>
      </w:r>
      <w:r w:rsidRPr="00E515A6">
        <w:rPr>
          <w:sz w:val="21"/>
          <w:szCs w:val="21"/>
        </w:rPr>
        <w:t xml:space="preserve">  </w:t>
      </w:r>
    </w:p>
    <w:p w:rsidR="00D006C1" w:rsidRPr="00E515A6" w:rsidRDefault="00D006C1" w:rsidP="00E515A6">
      <w:pPr>
        <w:spacing w:after="0" w:line="280" w:lineRule="exact"/>
        <w:ind w:left="-1" w:firstLine="470"/>
        <w:rPr>
          <w:sz w:val="21"/>
          <w:szCs w:val="21"/>
        </w:rPr>
      </w:pPr>
      <w:r w:rsidRPr="00E515A6">
        <w:rPr>
          <w:sz w:val="21"/>
          <w:szCs w:val="21"/>
        </w:rPr>
        <w:t>1</w:t>
      </w:r>
      <w:r w:rsidRPr="00E515A6">
        <w:rPr>
          <w:rFonts w:hint="eastAsia"/>
          <w:sz w:val="21"/>
          <w:szCs w:val="21"/>
        </w:rPr>
        <w:t>．《李时珍夜宿古寺》记叙的是我国古代伟大的医学家和药物学家李时珍不顾年岁大，为修好《本草纲目》住破庙、吃干粮，以及在月光下认真记载寻访所得的事迹，表现了李时珍不怕吃苦的可贵精神和严谨认真的踏实作风。</w:t>
      </w:r>
      <w:r w:rsidRPr="00E515A6">
        <w:rPr>
          <w:sz w:val="21"/>
          <w:szCs w:val="21"/>
        </w:rPr>
        <w:t xml:space="preserve">  </w:t>
      </w:r>
    </w:p>
    <w:p w:rsidR="00D006C1" w:rsidRPr="00E515A6" w:rsidRDefault="00D006C1" w:rsidP="00E515A6">
      <w:pPr>
        <w:spacing w:after="0" w:line="280" w:lineRule="exact"/>
        <w:ind w:left="-1" w:firstLine="470"/>
        <w:rPr>
          <w:sz w:val="21"/>
          <w:szCs w:val="21"/>
        </w:rPr>
      </w:pPr>
      <w:r w:rsidRPr="00E515A6">
        <w:rPr>
          <w:sz w:val="21"/>
          <w:szCs w:val="21"/>
        </w:rPr>
        <w:t>2</w:t>
      </w:r>
      <w:r w:rsidRPr="00E515A6">
        <w:rPr>
          <w:rFonts w:hint="eastAsia"/>
          <w:sz w:val="21"/>
          <w:szCs w:val="21"/>
        </w:rPr>
        <w:t>．为了修好《本草纲目》，（李时珍领着弟子饥餐渴饮，晓行夜宿，在安徽河南湖北等地察访药材，已经走了好几个月了）。</w:t>
      </w:r>
      <w:r w:rsidRPr="00E515A6">
        <w:rPr>
          <w:sz w:val="21"/>
          <w:szCs w:val="21"/>
        </w:rPr>
        <w:t xml:space="preserve">  </w:t>
      </w:r>
    </w:p>
    <w:p w:rsidR="00D006C1" w:rsidRPr="00E515A6" w:rsidRDefault="00D006C1" w:rsidP="00E515A6">
      <w:pPr>
        <w:spacing w:after="0" w:line="280" w:lineRule="exact"/>
        <w:ind w:left="-1" w:firstLine="470"/>
        <w:rPr>
          <w:sz w:val="21"/>
          <w:szCs w:val="21"/>
        </w:rPr>
      </w:pPr>
      <w:r w:rsidRPr="00E515A6">
        <w:rPr>
          <w:sz w:val="21"/>
          <w:szCs w:val="21"/>
        </w:rPr>
        <w:t>3</w:t>
      </w:r>
      <w:r w:rsidRPr="00E515A6">
        <w:rPr>
          <w:rFonts w:hint="eastAsia"/>
          <w:sz w:val="21"/>
          <w:szCs w:val="21"/>
        </w:rPr>
        <w:t>．课文结尾：</w:t>
      </w:r>
      <w:r w:rsidRPr="00E515A6">
        <w:rPr>
          <w:rFonts w:ascii="Microsoft YaHei UI Western" w:hAnsi="Microsoft YaHei UI Western" w:cs="Microsoft YaHei UI Western"/>
          <w:sz w:val="21"/>
          <w:szCs w:val="21"/>
        </w:rPr>
        <w:t>“</w:t>
      </w:r>
      <w:r w:rsidRPr="00E515A6">
        <w:rPr>
          <w:rFonts w:hint="eastAsia"/>
          <w:sz w:val="21"/>
          <w:szCs w:val="21"/>
        </w:rPr>
        <w:t>寺外，山风呼啸，猫头鹰在尖叫着。圆盘似的月亮，慢慢移到了当空。</w:t>
      </w:r>
      <w:r w:rsidRPr="00E515A6">
        <w:rPr>
          <w:rFonts w:ascii="Microsoft YaHei UI Western" w:hAnsi="Microsoft YaHei UI Western" w:cs="Microsoft YaHei UI Western"/>
          <w:sz w:val="21"/>
          <w:szCs w:val="21"/>
        </w:rPr>
        <w:t>”</w:t>
      </w:r>
      <w:r w:rsidRPr="00E515A6">
        <w:rPr>
          <w:rFonts w:hint="eastAsia"/>
          <w:sz w:val="21"/>
          <w:szCs w:val="21"/>
        </w:rPr>
        <w:t>不是写寺内的人，而是写寺外的风啸鹰叫和皓月当空。这样写有什么好处？（课文结尾虽然不是直接写人，但通过景物描写衬托了李时珍师徒不畏艰苦，一心修订《本草纲目》，为民造福的可敬形象。）</w:t>
      </w:r>
      <w:r w:rsidRPr="00E515A6">
        <w:rPr>
          <w:sz w:val="21"/>
          <w:szCs w:val="21"/>
        </w:rPr>
        <w:t xml:space="preserve">  </w:t>
      </w:r>
    </w:p>
    <w:p w:rsidR="00D006C1" w:rsidRPr="00E515A6" w:rsidRDefault="00D006C1" w:rsidP="00E515A6">
      <w:pPr>
        <w:spacing w:after="0" w:line="280" w:lineRule="exact"/>
        <w:ind w:left="504"/>
        <w:rPr>
          <w:sz w:val="21"/>
          <w:szCs w:val="21"/>
        </w:rPr>
      </w:pPr>
      <w:r w:rsidRPr="00E515A6">
        <w:rPr>
          <w:sz w:val="21"/>
          <w:szCs w:val="21"/>
        </w:rPr>
        <w:t>4</w:t>
      </w:r>
      <w:r w:rsidRPr="00E515A6">
        <w:rPr>
          <w:rFonts w:hint="eastAsia"/>
          <w:sz w:val="21"/>
          <w:szCs w:val="21"/>
        </w:rPr>
        <w:t>．中药及药效：板蓝根、感冒冲剂可以治疗感冒，川贝枇杷冲剂可以止咳</w:t>
      </w:r>
      <w:r w:rsidRPr="00E515A6">
        <w:rPr>
          <w:sz w:val="21"/>
          <w:szCs w:val="21"/>
        </w:rPr>
        <w:t xml:space="preserve"> </w:t>
      </w:r>
    </w:p>
    <w:p w:rsidR="00D006C1" w:rsidRPr="00E515A6" w:rsidRDefault="00D006C1" w:rsidP="00E515A6">
      <w:pPr>
        <w:spacing w:after="0" w:line="280" w:lineRule="exact"/>
        <w:ind w:left="9"/>
        <w:rPr>
          <w:sz w:val="21"/>
          <w:szCs w:val="21"/>
        </w:rPr>
      </w:pPr>
      <w:r w:rsidRPr="00E515A6">
        <w:rPr>
          <w:rFonts w:hint="eastAsia"/>
          <w:sz w:val="21"/>
          <w:szCs w:val="21"/>
        </w:rPr>
        <w:t>化痰。</w:t>
      </w:r>
      <w:r w:rsidRPr="00E515A6">
        <w:rPr>
          <w:sz w:val="21"/>
          <w:szCs w:val="21"/>
        </w:rPr>
        <w:t xml:space="preserve">  </w:t>
      </w:r>
    </w:p>
    <w:p w:rsidR="00D006C1" w:rsidRPr="00E515A6" w:rsidRDefault="00D006C1" w:rsidP="00E515A6">
      <w:pPr>
        <w:pStyle w:val="Heading1"/>
        <w:spacing w:after="0" w:line="280" w:lineRule="exact"/>
        <w:ind w:left="36" w:right="4"/>
        <w:rPr>
          <w:sz w:val="21"/>
          <w:szCs w:val="21"/>
        </w:rPr>
      </w:pPr>
      <w:r w:rsidRPr="00E515A6">
        <w:rPr>
          <w:sz w:val="21"/>
          <w:szCs w:val="21"/>
        </w:rPr>
        <w:t>17</w:t>
      </w:r>
      <w:r w:rsidRPr="00E515A6">
        <w:rPr>
          <w:rFonts w:hint="eastAsia"/>
          <w:sz w:val="21"/>
          <w:szCs w:val="21"/>
        </w:rPr>
        <w:t>．维生素</w:t>
      </w:r>
      <w:r w:rsidRPr="00E515A6">
        <w:rPr>
          <w:sz w:val="21"/>
          <w:szCs w:val="21"/>
        </w:rPr>
        <w:t xml:space="preserve"> C </w:t>
      </w:r>
      <w:r w:rsidRPr="00E515A6">
        <w:rPr>
          <w:rFonts w:hint="eastAsia"/>
          <w:sz w:val="21"/>
          <w:szCs w:val="21"/>
        </w:rPr>
        <w:t>的故事</w:t>
      </w:r>
      <w:r w:rsidRPr="00E515A6">
        <w:rPr>
          <w:sz w:val="21"/>
          <w:szCs w:val="21"/>
        </w:rPr>
        <w:t xml:space="preserve">  </w:t>
      </w:r>
    </w:p>
    <w:p w:rsidR="00D006C1" w:rsidRPr="00E515A6" w:rsidRDefault="00D006C1" w:rsidP="00E515A6">
      <w:pPr>
        <w:spacing w:after="0" w:line="280" w:lineRule="exact"/>
        <w:ind w:left="-1" w:firstLine="470"/>
        <w:rPr>
          <w:sz w:val="21"/>
          <w:szCs w:val="21"/>
        </w:rPr>
      </w:pPr>
      <w:r w:rsidRPr="00E515A6">
        <w:rPr>
          <w:sz w:val="21"/>
          <w:szCs w:val="21"/>
        </w:rPr>
        <w:t>1</w:t>
      </w:r>
      <w:r w:rsidRPr="00E515A6">
        <w:rPr>
          <w:rFonts w:hint="eastAsia"/>
          <w:sz w:val="21"/>
          <w:szCs w:val="21"/>
        </w:rPr>
        <w:t>．《维生素</w:t>
      </w:r>
      <w:r w:rsidRPr="00E515A6">
        <w:rPr>
          <w:sz w:val="21"/>
          <w:szCs w:val="21"/>
        </w:rPr>
        <w:t xml:space="preserve"> C </w:t>
      </w:r>
      <w:r w:rsidRPr="00E515A6">
        <w:rPr>
          <w:rFonts w:hint="eastAsia"/>
          <w:sz w:val="21"/>
          <w:szCs w:val="21"/>
        </w:rPr>
        <w:t>的故事》记叙了维生素</w:t>
      </w:r>
      <w:r w:rsidRPr="00E515A6">
        <w:rPr>
          <w:sz w:val="21"/>
          <w:szCs w:val="21"/>
        </w:rPr>
        <w:t xml:space="preserve"> C </w:t>
      </w:r>
      <w:r w:rsidRPr="00E515A6">
        <w:rPr>
          <w:rFonts w:hint="eastAsia"/>
          <w:sz w:val="21"/>
          <w:szCs w:val="21"/>
        </w:rPr>
        <w:t>的发现过程。文中写哥伦布带领船队在大西洋探险中遇到了</w:t>
      </w:r>
      <w:r w:rsidRPr="00E515A6">
        <w:rPr>
          <w:rFonts w:ascii="Microsoft YaHei UI Western" w:hAnsi="Microsoft YaHei UI Western" w:cs="Microsoft YaHei UI Western"/>
          <w:sz w:val="21"/>
          <w:szCs w:val="21"/>
        </w:rPr>
        <w:t>“</w:t>
      </w:r>
      <w:r w:rsidRPr="00E515A6">
        <w:rPr>
          <w:rFonts w:hint="eastAsia"/>
          <w:sz w:val="21"/>
          <w:szCs w:val="21"/>
        </w:rPr>
        <w:t>海上凶神</w:t>
      </w:r>
      <w:r w:rsidRPr="00E515A6">
        <w:rPr>
          <w:rFonts w:ascii="Microsoft YaHei UI Western" w:hAnsi="Microsoft YaHei UI Western" w:cs="Microsoft YaHei UI Western"/>
          <w:sz w:val="21"/>
          <w:szCs w:val="21"/>
        </w:rPr>
        <w:t>”</w:t>
      </w:r>
      <w:r w:rsidRPr="00E515A6">
        <w:rPr>
          <w:rFonts w:hint="eastAsia"/>
          <w:sz w:val="21"/>
          <w:szCs w:val="21"/>
        </w:rPr>
        <w:t>的怪病，部分被留在荒岛上的病重船员靠吃野果子存活下来，由野果子人们发现了人体中不可缺少的维生素</w:t>
      </w:r>
      <w:r w:rsidRPr="00E515A6">
        <w:rPr>
          <w:sz w:val="21"/>
          <w:szCs w:val="21"/>
        </w:rPr>
        <w:t xml:space="preserve"> C</w:t>
      </w:r>
      <w:r w:rsidRPr="00E515A6">
        <w:rPr>
          <w:rFonts w:hint="eastAsia"/>
          <w:sz w:val="21"/>
          <w:szCs w:val="21"/>
        </w:rPr>
        <w:t>。这篇课文告诉我们：许多科学的新发现都是在生活实践中经过细心观察、反复研究才获得的。</w:t>
      </w:r>
      <w:r w:rsidRPr="00E515A6">
        <w:rPr>
          <w:sz w:val="21"/>
          <w:szCs w:val="21"/>
        </w:rPr>
        <w:t xml:space="preserve">  </w:t>
      </w:r>
    </w:p>
    <w:p w:rsidR="00D006C1" w:rsidRPr="00E515A6" w:rsidRDefault="00D006C1" w:rsidP="00E515A6">
      <w:pPr>
        <w:spacing w:after="0" w:line="280" w:lineRule="exact"/>
        <w:ind w:left="-1" w:firstLine="470"/>
        <w:rPr>
          <w:sz w:val="21"/>
          <w:szCs w:val="21"/>
        </w:rPr>
      </w:pPr>
      <w:r w:rsidRPr="00E515A6">
        <w:rPr>
          <w:sz w:val="21"/>
          <w:szCs w:val="21"/>
        </w:rPr>
        <w:t>2</w:t>
      </w:r>
      <w:r w:rsidRPr="00E515A6">
        <w:rPr>
          <w:rFonts w:hint="eastAsia"/>
          <w:sz w:val="21"/>
          <w:szCs w:val="21"/>
        </w:rPr>
        <w:t>．哥伦布是</w:t>
      </w:r>
      <w:r w:rsidRPr="00E515A6">
        <w:rPr>
          <w:sz w:val="21"/>
          <w:szCs w:val="21"/>
        </w:rPr>
        <w:t xml:space="preserve"> 16 </w:t>
      </w:r>
      <w:r w:rsidRPr="00E515A6">
        <w:rPr>
          <w:rFonts w:hint="eastAsia"/>
          <w:sz w:val="21"/>
          <w:szCs w:val="21"/>
        </w:rPr>
        <w:t>世纪意大利伟大的航海家。他远航探险的重大贡献是发现了维生素</w:t>
      </w:r>
      <w:r w:rsidRPr="00E515A6">
        <w:rPr>
          <w:sz w:val="21"/>
          <w:szCs w:val="21"/>
        </w:rPr>
        <w:t xml:space="preserve"> C</w:t>
      </w:r>
      <w:r w:rsidRPr="00E515A6">
        <w:rPr>
          <w:rFonts w:hint="eastAsia"/>
          <w:sz w:val="21"/>
          <w:szCs w:val="21"/>
        </w:rPr>
        <w:t>。这种物质能治愈坏血病。</w:t>
      </w:r>
      <w:r w:rsidRPr="00E515A6">
        <w:rPr>
          <w:sz w:val="21"/>
          <w:szCs w:val="21"/>
        </w:rPr>
        <w:t xml:space="preserve">  </w:t>
      </w:r>
    </w:p>
    <w:p w:rsidR="00D006C1" w:rsidRPr="00E515A6" w:rsidRDefault="00D006C1" w:rsidP="00E515A6">
      <w:pPr>
        <w:spacing w:after="0" w:line="280" w:lineRule="exact"/>
        <w:ind w:left="-1" w:right="164" w:firstLine="470"/>
        <w:rPr>
          <w:sz w:val="21"/>
          <w:szCs w:val="21"/>
        </w:rPr>
      </w:pPr>
      <w:r w:rsidRPr="00E515A6">
        <w:rPr>
          <w:sz w:val="21"/>
          <w:szCs w:val="21"/>
        </w:rPr>
        <w:t>3</w:t>
      </w:r>
      <w:r w:rsidRPr="00E515A6">
        <w:rPr>
          <w:rFonts w:hint="eastAsia"/>
          <w:sz w:val="21"/>
          <w:szCs w:val="21"/>
        </w:rPr>
        <w:t>．</w:t>
      </w:r>
      <w:r w:rsidRPr="00E515A6">
        <w:rPr>
          <w:rFonts w:ascii="Microsoft YaHei UI Western" w:hAnsi="Microsoft YaHei UI Western" w:cs="Microsoft YaHei UI Western"/>
          <w:sz w:val="21"/>
          <w:szCs w:val="21"/>
        </w:rPr>
        <w:t>“</w:t>
      </w:r>
      <w:r w:rsidRPr="00E515A6">
        <w:rPr>
          <w:rFonts w:hint="eastAsia"/>
          <w:sz w:val="21"/>
          <w:szCs w:val="21"/>
        </w:rPr>
        <w:t>海上凶神</w:t>
      </w:r>
      <w:r w:rsidRPr="00E515A6">
        <w:rPr>
          <w:rFonts w:ascii="Microsoft YaHei UI Western" w:hAnsi="Microsoft YaHei UI Western" w:cs="Microsoft YaHei UI Western"/>
          <w:sz w:val="21"/>
          <w:szCs w:val="21"/>
        </w:rPr>
        <w:t>”</w:t>
      </w:r>
      <w:r w:rsidRPr="00E515A6">
        <w:rPr>
          <w:rFonts w:hint="eastAsia"/>
          <w:sz w:val="21"/>
          <w:szCs w:val="21"/>
        </w:rPr>
        <w:t>其实就是（坏血）病，这种病的症状是（病人先是浑身无力，走不动路，接着就会全身出血，然后慢慢地死去）。产生这种怪病的原因是（由于人体内长期缺乏维生素</w:t>
      </w:r>
      <w:r w:rsidRPr="00E515A6">
        <w:rPr>
          <w:sz w:val="21"/>
          <w:szCs w:val="21"/>
        </w:rPr>
        <w:t xml:space="preserve"> C</w:t>
      </w:r>
      <w:r w:rsidRPr="00E515A6">
        <w:rPr>
          <w:rFonts w:hint="eastAsia"/>
          <w:sz w:val="21"/>
          <w:szCs w:val="21"/>
        </w:rPr>
        <w:t>）。防止这种疾病，我们应该（多吃一些含维生素</w:t>
      </w:r>
      <w:r w:rsidRPr="00E515A6">
        <w:rPr>
          <w:sz w:val="21"/>
          <w:szCs w:val="21"/>
        </w:rPr>
        <w:t xml:space="preserve"> C </w:t>
      </w:r>
      <w:r w:rsidRPr="00E515A6">
        <w:rPr>
          <w:rFonts w:hint="eastAsia"/>
          <w:sz w:val="21"/>
          <w:szCs w:val="21"/>
        </w:rPr>
        <w:t>多的水果蔬菜）。</w:t>
      </w:r>
      <w:r w:rsidRPr="00E515A6">
        <w:rPr>
          <w:sz w:val="21"/>
          <w:szCs w:val="21"/>
        </w:rPr>
        <w:t xml:space="preserve"> 4</w:t>
      </w:r>
      <w:r w:rsidRPr="00E515A6">
        <w:rPr>
          <w:rFonts w:hint="eastAsia"/>
          <w:sz w:val="21"/>
          <w:szCs w:val="21"/>
        </w:rPr>
        <w:t>．哥伦布又惊又喜地问道：</w:t>
      </w:r>
      <w:r w:rsidRPr="00E515A6">
        <w:rPr>
          <w:rFonts w:ascii="Microsoft YaHei UI Western" w:hAnsi="Microsoft YaHei UI Western" w:cs="Microsoft YaHei UI Western"/>
          <w:sz w:val="21"/>
          <w:szCs w:val="21"/>
        </w:rPr>
        <w:t>“</w:t>
      </w:r>
      <w:r w:rsidRPr="00E515A6">
        <w:rPr>
          <w:rFonts w:hint="eastAsia"/>
          <w:sz w:val="21"/>
          <w:szCs w:val="21"/>
        </w:rPr>
        <w:t>你们是怎么活下来的？</w:t>
      </w:r>
      <w:r w:rsidRPr="00E515A6">
        <w:rPr>
          <w:rFonts w:ascii="Microsoft YaHei UI Western" w:hAnsi="Microsoft YaHei UI Western" w:cs="Microsoft YaHei UI Western"/>
          <w:sz w:val="21"/>
          <w:szCs w:val="21"/>
        </w:rPr>
        <w:t>”</w:t>
      </w:r>
    </w:p>
    <w:p w:rsidR="00D006C1" w:rsidRPr="00E515A6" w:rsidRDefault="00D006C1" w:rsidP="00E515A6">
      <w:pPr>
        <w:spacing w:after="0" w:line="280" w:lineRule="exact"/>
        <w:ind w:left="9"/>
        <w:rPr>
          <w:sz w:val="21"/>
          <w:szCs w:val="21"/>
        </w:rPr>
      </w:pPr>
      <w:r w:rsidRPr="00E515A6">
        <w:rPr>
          <w:rFonts w:hint="eastAsia"/>
          <w:sz w:val="21"/>
          <w:szCs w:val="21"/>
        </w:rPr>
        <w:t>（哥伦布</w:t>
      </w:r>
      <w:r w:rsidRPr="00E515A6">
        <w:rPr>
          <w:rFonts w:ascii="Microsoft YaHei UI Western" w:hAnsi="Microsoft YaHei UI Western" w:cs="Microsoft YaHei UI Western"/>
          <w:sz w:val="21"/>
          <w:szCs w:val="21"/>
        </w:rPr>
        <w:t>“</w:t>
      </w:r>
      <w:r w:rsidRPr="00E515A6">
        <w:rPr>
          <w:rFonts w:hint="eastAsia"/>
          <w:sz w:val="21"/>
          <w:szCs w:val="21"/>
        </w:rPr>
        <w:t>惊</w:t>
      </w:r>
      <w:r w:rsidRPr="00E515A6">
        <w:rPr>
          <w:rFonts w:ascii="Microsoft YaHei UI Western" w:hAnsi="Microsoft YaHei UI Western" w:cs="Microsoft YaHei UI Western"/>
          <w:sz w:val="21"/>
          <w:szCs w:val="21"/>
        </w:rPr>
        <w:t>”</w:t>
      </w:r>
      <w:r w:rsidRPr="00E515A6">
        <w:rPr>
          <w:rFonts w:hint="eastAsia"/>
          <w:sz w:val="21"/>
          <w:szCs w:val="21"/>
        </w:rPr>
        <w:t>的是那些船员竟然还活着，</w:t>
      </w:r>
      <w:r w:rsidRPr="00E515A6">
        <w:rPr>
          <w:rFonts w:ascii="Microsoft YaHei UI Western" w:hAnsi="Microsoft YaHei UI Western" w:cs="Microsoft YaHei UI Western"/>
          <w:sz w:val="21"/>
          <w:szCs w:val="21"/>
        </w:rPr>
        <w:t>“</w:t>
      </w:r>
      <w:r w:rsidRPr="00E515A6">
        <w:rPr>
          <w:rFonts w:hint="eastAsia"/>
          <w:sz w:val="21"/>
          <w:szCs w:val="21"/>
        </w:rPr>
        <w:t>喜</w:t>
      </w:r>
      <w:r w:rsidRPr="00E515A6">
        <w:rPr>
          <w:rFonts w:ascii="Microsoft YaHei UI Western" w:hAnsi="Microsoft YaHei UI Western" w:cs="Microsoft YaHei UI Western"/>
          <w:sz w:val="21"/>
          <w:szCs w:val="21"/>
        </w:rPr>
        <w:t>”</w:t>
      </w:r>
      <w:r w:rsidRPr="00E515A6">
        <w:rPr>
          <w:rFonts w:hint="eastAsia"/>
          <w:sz w:val="21"/>
          <w:szCs w:val="21"/>
        </w:rPr>
        <w:t>的是他们的病竟然不治而愈了。）</w:t>
      </w:r>
      <w:r w:rsidRPr="00E515A6">
        <w:rPr>
          <w:sz w:val="21"/>
          <w:szCs w:val="21"/>
        </w:rPr>
        <w:t xml:space="preserve">  </w:t>
      </w:r>
    </w:p>
    <w:p w:rsidR="00D006C1" w:rsidRPr="00E515A6" w:rsidRDefault="00D006C1" w:rsidP="00E515A6">
      <w:pPr>
        <w:pStyle w:val="Heading1"/>
        <w:spacing w:after="0" w:line="280" w:lineRule="exact"/>
        <w:ind w:left="36"/>
        <w:rPr>
          <w:sz w:val="21"/>
          <w:szCs w:val="21"/>
        </w:rPr>
      </w:pPr>
      <w:r w:rsidRPr="00E515A6">
        <w:rPr>
          <w:sz w:val="21"/>
          <w:szCs w:val="21"/>
        </w:rPr>
        <w:t>18</w:t>
      </w:r>
      <w:r w:rsidRPr="00E515A6">
        <w:rPr>
          <w:rFonts w:hint="eastAsia"/>
          <w:sz w:val="21"/>
          <w:szCs w:val="21"/>
        </w:rPr>
        <w:t>．奇妙的国际互联网</w:t>
      </w:r>
      <w:r w:rsidRPr="00E515A6">
        <w:rPr>
          <w:sz w:val="21"/>
          <w:szCs w:val="21"/>
        </w:rPr>
        <w:t xml:space="preserve">  </w:t>
      </w:r>
    </w:p>
    <w:p w:rsidR="00D006C1" w:rsidRPr="00E515A6" w:rsidRDefault="00D006C1" w:rsidP="00E515A6">
      <w:pPr>
        <w:spacing w:after="0" w:line="280" w:lineRule="exact"/>
        <w:ind w:left="-1" w:firstLine="470"/>
        <w:rPr>
          <w:sz w:val="21"/>
          <w:szCs w:val="21"/>
        </w:rPr>
      </w:pPr>
      <w:r w:rsidRPr="00E515A6">
        <w:rPr>
          <w:sz w:val="21"/>
          <w:szCs w:val="21"/>
        </w:rPr>
        <w:t>1.</w:t>
      </w:r>
      <w:r w:rsidRPr="00E515A6">
        <w:rPr>
          <w:rFonts w:hint="eastAsia"/>
          <w:sz w:val="21"/>
          <w:szCs w:val="21"/>
        </w:rPr>
        <w:t>《奇妙的国际互联网》是一篇介绍现代科技的说明文。课文通过对国际互联网的结构、工作原理及与人们关系的介绍，让我们了解奇妙的国际互联网随着科学技术的飞速发展给人们生活带来的方便也将越来越多。课文让我们了解到国际互联网和我们的生活息息相关，利用国际互联网可以做许多事情：</w:t>
      </w:r>
      <w:r w:rsidRPr="00E515A6">
        <w:rPr>
          <w:rFonts w:ascii="宋体" w:eastAsia="宋体" w:hAnsi="宋体" w:cs="宋体" w:hint="eastAsia"/>
          <w:sz w:val="21"/>
          <w:szCs w:val="21"/>
        </w:rPr>
        <w:t>①</w:t>
      </w:r>
      <w:r w:rsidRPr="00E515A6">
        <w:rPr>
          <w:rFonts w:hint="eastAsia"/>
          <w:sz w:val="21"/>
          <w:szCs w:val="21"/>
        </w:rPr>
        <w:t>上网听音乐聊天；</w:t>
      </w:r>
      <w:r w:rsidRPr="00E515A6">
        <w:rPr>
          <w:rFonts w:ascii="宋体" w:eastAsia="宋体" w:hAnsi="宋体" w:cs="宋体" w:hint="eastAsia"/>
          <w:sz w:val="21"/>
          <w:szCs w:val="21"/>
        </w:rPr>
        <w:t>②</w:t>
      </w:r>
      <w:r w:rsidRPr="00E515A6">
        <w:rPr>
          <w:rFonts w:hint="eastAsia"/>
          <w:sz w:val="21"/>
          <w:szCs w:val="21"/>
        </w:rPr>
        <w:t>上网学习；</w:t>
      </w:r>
      <w:r w:rsidRPr="00E515A6">
        <w:rPr>
          <w:rFonts w:ascii="宋体" w:eastAsia="宋体" w:hAnsi="宋体" w:cs="宋体" w:hint="eastAsia"/>
          <w:sz w:val="21"/>
          <w:szCs w:val="21"/>
        </w:rPr>
        <w:t>③</w:t>
      </w:r>
      <w:r w:rsidRPr="00E515A6">
        <w:rPr>
          <w:rFonts w:hint="eastAsia"/>
          <w:sz w:val="21"/>
          <w:szCs w:val="21"/>
        </w:rPr>
        <w:t>上网购物。它的特点是：</w:t>
      </w:r>
      <w:r w:rsidRPr="00E515A6">
        <w:rPr>
          <w:rFonts w:ascii="宋体" w:eastAsia="宋体" w:hAnsi="宋体" w:cs="宋体" w:hint="eastAsia"/>
          <w:sz w:val="21"/>
          <w:szCs w:val="21"/>
        </w:rPr>
        <w:t>①</w:t>
      </w:r>
      <w:r w:rsidRPr="00E515A6">
        <w:rPr>
          <w:rFonts w:hint="eastAsia"/>
          <w:sz w:val="21"/>
          <w:szCs w:val="21"/>
        </w:rPr>
        <w:t>纵横交错，巨大无比；</w:t>
      </w:r>
      <w:r w:rsidRPr="00E515A6">
        <w:rPr>
          <w:rFonts w:ascii="宋体" w:eastAsia="宋体" w:hAnsi="宋体" w:cs="宋体" w:hint="eastAsia"/>
          <w:sz w:val="21"/>
          <w:szCs w:val="21"/>
        </w:rPr>
        <w:t>②</w:t>
      </w:r>
      <w:r w:rsidRPr="00E515A6">
        <w:rPr>
          <w:rFonts w:hint="eastAsia"/>
          <w:sz w:val="21"/>
          <w:szCs w:val="21"/>
        </w:rPr>
        <w:t>构造神奇，信息传输迅速；</w:t>
      </w:r>
      <w:r w:rsidRPr="00E515A6">
        <w:rPr>
          <w:rFonts w:ascii="宋体" w:eastAsia="宋体" w:hAnsi="宋体" w:cs="宋体" w:hint="eastAsia"/>
          <w:sz w:val="21"/>
          <w:szCs w:val="21"/>
        </w:rPr>
        <w:t>③</w:t>
      </w:r>
      <w:r w:rsidRPr="00E515A6">
        <w:rPr>
          <w:rFonts w:hint="eastAsia"/>
          <w:sz w:val="21"/>
          <w:szCs w:val="21"/>
        </w:rPr>
        <w:t>信息获取快捷，带来方便多。</w:t>
      </w:r>
      <w:r w:rsidRPr="00E515A6">
        <w:rPr>
          <w:sz w:val="21"/>
          <w:szCs w:val="21"/>
        </w:rPr>
        <w:t xml:space="preserve">  </w:t>
      </w:r>
    </w:p>
    <w:p w:rsidR="00D006C1" w:rsidRPr="00E515A6" w:rsidRDefault="00D006C1" w:rsidP="00E515A6">
      <w:pPr>
        <w:spacing w:after="0" w:line="280" w:lineRule="exact"/>
        <w:ind w:left="-1" w:firstLine="470"/>
        <w:rPr>
          <w:sz w:val="21"/>
          <w:szCs w:val="21"/>
        </w:rPr>
      </w:pPr>
      <w:r w:rsidRPr="00E515A6">
        <w:rPr>
          <w:sz w:val="21"/>
          <w:szCs w:val="21"/>
        </w:rPr>
        <w:t>2</w:t>
      </w:r>
      <w:r w:rsidRPr="00E515A6">
        <w:rPr>
          <w:rFonts w:hint="eastAsia"/>
          <w:sz w:val="21"/>
          <w:szCs w:val="21"/>
        </w:rPr>
        <w:t>．</w:t>
      </w:r>
      <w:r w:rsidRPr="00E515A6">
        <w:rPr>
          <w:rFonts w:ascii="Microsoft YaHei UI Western" w:hAnsi="Microsoft YaHei UI Western" w:cs="Microsoft YaHei UI Western"/>
          <w:sz w:val="21"/>
          <w:szCs w:val="21"/>
        </w:rPr>
        <w:t>“</w:t>
      </w:r>
      <w:r w:rsidRPr="00E515A6">
        <w:rPr>
          <w:rFonts w:hint="eastAsia"/>
          <w:sz w:val="21"/>
          <w:szCs w:val="21"/>
        </w:rPr>
        <w:t>上网</w:t>
      </w:r>
      <w:r w:rsidRPr="00E515A6">
        <w:rPr>
          <w:rFonts w:ascii="Microsoft YaHei UI Western" w:hAnsi="Microsoft YaHei UI Western" w:cs="Microsoft YaHei UI Western"/>
          <w:sz w:val="21"/>
          <w:szCs w:val="21"/>
        </w:rPr>
        <w:t>”“</w:t>
      </w:r>
      <w:r w:rsidRPr="00E515A6">
        <w:rPr>
          <w:rFonts w:hint="eastAsia"/>
          <w:sz w:val="21"/>
          <w:szCs w:val="21"/>
        </w:rPr>
        <w:t>入网</w:t>
      </w:r>
      <w:r w:rsidRPr="00E515A6">
        <w:rPr>
          <w:rFonts w:ascii="Microsoft YaHei UI Western" w:hAnsi="Microsoft YaHei UI Western" w:cs="Microsoft YaHei UI Western"/>
          <w:sz w:val="21"/>
          <w:szCs w:val="21"/>
        </w:rPr>
        <w:t>”“</w:t>
      </w:r>
      <w:r w:rsidRPr="00E515A6">
        <w:rPr>
          <w:rFonts w:hint="eastAsia"/>
          <w:sz w:val="21"/>
          <w:szCs w:val="21"/>
        </w:rPr>
        <w:t>网上商场</w:t>
      </w:r>
      <w:r w:rsidRPr="00E515A6">
        <w:rPr>
          <w:rFonts w:ascii="Microsoft YaHei UI Western" w:hAnsi="Microsoft YaHei UI Western" w:cs="Microsoft YaHei UI Western"/>
          <w:sz w:val="21"/>
          <w:szCs w:val="21"/>
        </w:rPr>
        <w:t>”</w:t>
      </w:r>
      <w:r w:rsidRPr="00E515A6">
        <w:rPr>
          <w:rFonts w:hint="eastAsia"/>
          <w:sz w:val="21"/>
          <w:szCs w:val="21"/>
        </w:rPr>
        <w:t>等这些词加上引号表示（它们有特殊的意思，不是平时所说的一般的网。）</w:t>
      </w:r>
      <w:r w:rsidRPr="00E515A6">
        <w:rPr>
          <w:sz w:val="21"/>
          <w:szCs w:val="21"/>
        </w:rPr>
        <w:t xml:space="preserve">  </w:t>
      </w:r>
    </w:p>
    <w:p w:rsidR="00D006C1" w:rsidRPr="00E515A6" w:rsidRDefault="00D006C1" w:rsidP="00E515A6">
      <w:pPr>
        <w:spacing w:after="0" w:line="280" w:lineRule="exact"/>
        <w:ind w:left="504"/>
        <w:rPr>
          <w:sz w:val="21"/>
          <w:szCs w:val="21"/>
        </w:rPr>
      </w:pPr>
      <w:r w:rsidRPr="00E515A6">
        <w:rPr>
          <w:sz w:val="21"/>
          <w:szCs w:val="21"/>
        </w:rPr>
        <w:t>3.</w:t>
      </w:r>
      <w:r w:rsidRPr="00E515A6">
        <w:rPr>
          <w:rFonts w:hint="eastAsia"/>
          <w:sz w:val="21"/>
          <w:szCs w:val="21"/>
        </w:rPr>
        <w:t>中心句在片断中起（总起作用）。</w:t>
      </w:r>
      <w:r w:rsidRPr="00E515A6">
        <w:rPr>
          <w:sz w:val="21"/>
          <w:szCs w:val="21"/>
        </w:rPr>
        <w:t xml:space="preserve">  </w:t>
      </w:r>
    </w:p>
    <w:p w:rsidR="00D006C1" w:rsidRPr="00E515A6" w:rsidRDefault="00D006C1" w:rsidP="00E515A6">
      <w:pPr>
        <w:spacing w:after="0" w:line="280" w:lineRule="exact"/>
        <w:ind w:left="-1" w:firstLine="470"/>
        <w:rPr>
          <w:sz w:val="21"/>
          <w:szCs w:val="21"/>
        </w:rPr>
      </w:pPr>
      <w:r w:rsidRPr="00E515A6">
        <w:rPr>
          <w:sz w:val="21"/>
          <w:szCs w:val="21"/>
        </w:rPr>
        <w:t>4</w:t>
      </w:r>
      <w:r w:rsidRPr="00E515A6">
        <w:rPr>
          <w:rFonts w:hint="eastAsia"/>
          <w:sz w:val="21"/>
          <w:szCs w:val="21"/>
        </w:rPr>
        <w:t>．学完本单元，我们有幸结识了好几位名人。（童第周）</w:t>
      </w:r>
      <w:r w:rsidRPr="00E515A6">
        <w:rPr>
          <w:sz w:val="21"/>
          <w:szCs w:val="21"/>
        </w:rPr>
        <w:t xml:space="preserve">17 </w:t>
      </w:r>
      <w:r w:rsidRPr="00E515A6">
        <w:rPr>
          <w:rFonts w:hint="eastAsia"/>
          <w:sz w:val="21"/>
          <w:szCs w:val="21"/>
        </w:rPr>
        <w:t>岁才进中学，在留学时完成了高难度的（青蛙卵剥离手术）而轰动了欧洲生物学界；司马光是</w:t>
      </w:r>
    </w:p>
    <w:p w:rsidR="00D006C1" w:rsidRPr="00E515A6" w:rsidRDefault="00D006C1" w:rsidP="00E515A6">
      <w:pPr>
        <w:spacing w:after="0" w:line="280" w:lineRule="exact"/>
        <w:ind w:left="9"/>
        <w:rPr>
          <w:sz w:val="21"/>
          <w:szCs w:val="21"/>
        </w:rPr>
      </w:pPr>
      <w:r w:rsidRPr="00E515A6">
        <w:rPr>
          <w:rFonts w:hint="eastAsia"/>
          <w:sz w:val="21"/>
          <w:szCs w:val="21"/>
        </w:rPr>
        <w:t>（北宋史学家），用了</w:t>
      </w:r>
      <w:r w:rsidRPr="00E515A6">
        <w:rPr>
          <w:sz w:val="21"/>
          <w:szCs w:val="21"/>
        </w:rPr>
        <w:t xml:space="preserve"> 19 </w:t>
      </w:r>
      <w:r w:rsidRPr="00E515A6">
        <w:rPr>
          <w:rFonts w:hint="eastAsia"/>
          <w:sz w:val="21"/>
          <w:szCs w:val="21"/>
        </w:rPr>
        <w:t>年时间编成了（《资治通鉴》），李时珍编（《本草纲目》）</w:t>
      </w:r>
    </w:p>
    <w:p w:rsidR="00D006C1" w:rsidRPr="00E515A6" w:rsidRDefault="00D006C1" w:rsidP="00E515A6">
      <w:pPr>
        <w:spacing w:after="0" w:line="280" w:lineRule="exact"/>
        <w:ind w:left="9"/>
        <w:rPr>
          <w:sz w:val="21"/>
          <w:szCs w:val="21"/>
        </w:rPr>
      </w:pPr>
      <w:r w:rsidRPr="00E515A6">
        <w:rPr>
          <w:rFonts w:hint="eastAsia"/>
          <w:sz w:val="21"/>
          <w:szCs w:val="21"/>
        </w:rPr>
        <w:t>为的是（使万民得福），哥伦布发现了维生素</w:t>
      </w:r>
      <w:r w:rsidRPr="00E515A6">
        <w:rPr>
          <w:sz w:val="21"/>
          <w:szCs w:val="21"/>
        </w:rPr>
        <w:t xml:space="preserve"> C</w:t>
      </w:r>
      <w:r w:rsidRPr="00E515A6">
        <w:rPr>
          <w:rFonts w:hint="eastAsia"/>
          <w:sz w:val="21"/>
          <w:szCs w:val="21"/>
        </w:rPr>
        <w:t>，找到了治疗</w:t>
      </w:r>
      <w:r w:rsidRPr="00E515A6">
        <w:rPr>
          <w:rFonts w:ascii="Microsoft YaHei UI Western" w:hAnsi="Microsoft YaHei UI Western" w:cs="Microsoft YaHei UI Western"/>
          <w:sz w:val="21"/>
          <w:szCs w:val="21"/>
        </w:rPr>
        <w:t xml:space="preserve"> “</w:t>
      </w:r>
      <w:r w:rsidRPr="00E515A6">
        <w:rPr>
          <w:rFonts w:hint="eastAsia"/>
          <w:sz w:val="21"/>
          <w:szCs w:val="21"/>
        </w:rPr>
        <w:t>坏血病</w:t>
      </w:r>
      <w:r w:rsidRPr="00E515A6">
        <w:rPr>
          <w:rFonts w:ascii="Microsoft YaHei UI Western" w:hAnsi="Microsoft YaHei UI Western" w:cs="Microsoft YaHei UI Western"/>
          <w:sz w:val="21"/>
          <w:szCs w:val="21"/>
        </w:rPr>
        <w:t>”</w:t>
      </w:r>
      <w:r w:rsidRPr="00E515A6">
        <w:rPr>
          <w:rFonts w:hint="eastAsia"/>
          <w:sz w:val="21"/>
          <w:szCs w:val="21"/>
        </w:rPr>
        <w:t>的方法。</w:t>
      </w:r>
      <w:r w:rsidRPr="00E515A6">
        <w:rPr>
          <w:sz w:val="21"/>
          <w:szCs w:val="21"/>
        </w:rPr>
        <w:t xml:space="preserve">  </w:t>
      </w:r>
    </w:p>
    <w:p w:rsidR="00D006C1" w:rsidRPr="00E515A6" w:rsidRDefault="00D006C1" w:rsidP="00E515A6">
      <w:pPr>
        <w:spacing w:after="0" w:line="280" w:lineRule="exact"/>
        <w:ind w:left="382"/>
        <w:rPr>
          <w:sz w:val="21"/>
          <w:szCs w:val="21"/>
        </w:rPr>
      </w:pPr>
      <w:r w:rsidRPr="00E515A6">
        <w:rPr>
          <w:rFonts w:hint="eastAsia"/>
          <w:sz w:val="21"/>
          <w:szCs w:val="21"/>
        </w:rPr>
        <w:t>勤奋努力、孜孜不倦的司马光和童第周</w:t>
      </w:r>
      <w:r w:rsidRPr="00E515A6">
        <w:rPr>
          <w:sz w:val="21"/>
          <w:szCs w:val="21"/>
        </w:rPr>
        <w:t xml:space="preserve">    </w:t>
      </w:r>
      <w:r w:rsidRPr="00E515A6">
        <w:rPr>
          <w:rFonts w:hint="eastAsia"/>
          <w:sz w:val="21"/>
          <w:szCs w:val="21"/>
        </w:rPr>
        <w:t>勇于探险、关心船员的哥伦布不怕吃苦、严谨认真、为民造福的李时珍练习</w:t>
      </w:r>
      <w:r w:rsidRPr="00E515A6">
        <w:rPr>
          <w:sz w:val="21"/>
          <w:szCs w:val="21"/>
        </w:rPr>
        <w:t xml:space="preserve"> 5  </w:t>
      </w:r>
    </w:p>
    <w:p w:rsidR="00D006C1" w:rsidRPr="00E515A6" w:rsidRDefault="00D006C1" w:rsidP="00E515A6">
      <w:pPr>
        <w:spacing w:after="0" w:line="280" w:lineRule="exact"/>
        <w:ind w:left="9"/>
        <w:rPr>
          <w:sz w:val="21"/>
          <w:szCs w:val="21"/>
        </w:rPr>
      </w:pPr>
      <w:r w:rsidRPr="00E515A6">
        <w:rPr>
          <w:sz w:val="21"/>
          <w:szCs w:val="21"/>
        </w:rPr>
        <w:t>1</w:t>
      </w:r>
      <w:r w:rsidRPr="00E515A6">
        <w:rPr>
          <w:rFonts w:hint="eastAsia"/>
          <w:sz w:val="21"/>
          <w:szCs w:val="21"/>
        </w:rPr>
        <w:t>．表现勤奋学习的词：学富五车、满腹经纶、学贯中西、博古通今、功成</w:t>
      </w:r>
    </w:p>
    <w:p w:rsidR="00D006C1" w:rsidRPr="00E515A6" w:rsidRDefault="00D006C1" w:rsidP="00E515A6">
      <w:pPr>
        <w:spacing w:after="0" w:line="280" w:lineRule="exact"/>
        <w:ind w:left="3527"/>
        <w:rPr>
          <w:sz w:val="21"/>
          <w:szCs w:val="21"/>
        </w:rPr>
      </w:pPr>
      <w:r w:rsidRPr="00E515A6">
        <w:rPr>
          <w:rFonts w:hint="eastAsia"/>
          <w:sz w:val="21"/>
          <w:szCs w:val="21"/>
        </w:rPr>
        <w:t>名就、著作等身、温文尔雅、文质彬彬。</w:t>
      </w:r>
      <w:r w:rsidRPr="00E515A6">
        <w:rPr>
          <w:sz w:val="21"/>
          <w:szCs w:val="21"/>
        </w:rPr>
        <w:t xml:space="preserve">  </w:t>
      </w:r>
    </w:p>
    <w:p w:rsidR="00D006C1" w:rsidRPr="00E515A6" w:rsidRDefault="00D006C1" w:rsidP="00E515A6">
      <w:pPr>
        <w:spacing w:after="0" w:line="280" w:lineRule="exact"/>
        <w:ind w:left="-1" w:firstLine="470"/>
        <w:rPr>
          <w:sz w:val="21"/>
          <w:szCs w:val="21"/>
        </w:rPr>
      </w:pPr>
      <w:r w:rsidRPr="00E515A6">
        <w:rPr>
          <w:sz w:val="21"/>
          <w:szCs w:val="21"/>
        </w:rPr>
        <w:t>2</w:t>
      </w:r>
      <w:r w:rsidRPr="00E515A6">
        <w:rPr>
          <w:rFonts w:hint="eastAsia"/>
          <w:sz w:val="21"/>
          <w:szCs w:val="21"/>
        </w:rPr>
        <w:t>．关于勤奋的名言：</w:t>
      </w:r>
      <w:r w:rsidRPr="00E515A6">
        <w:rPr>
          <w:rFonts w:ascii="宋体" w:eastAsia="宋体" w:hAnsi="宋体" w:cs="宋体" w:hint="eastAsia"/>
          <w:sz w:val="21"/>
          <w:szCs w:val="21"/>
        </w:rPr>
        <w:t>①</w:t>
      </w:r>
      <w:r w:rsidRPr="00E515A6">
        <w:rPr>
          <w:rFonts w:hint="eastAsia"/>
          <w:sz w:val="21"/>
          <w:szCs w:val="21"/>
        </w:rPr>
        <w:t>哪里有天才，我是把别人喝咖啡的功夫都用在工作上。</w:t>
      </w:r>
      <w:r w:rsidRPr="00E515A6">
        <w:rPr>
          <w:rFonts w:ascii="Microsoft YaHei UI Western" w:hAnsi="Microsoft YaHei UI Western" w:cs="Microsoft YaHei UI Western"/>
          <w:sz w:val="21"/>
          <w:szCs w:val="21"/>
        </w:rPr>
        <w:t>——</w:t>
      </w:r>
      <w:r w:rsidRPr="00E515A6">
        <w:rPr>
          <w:rFonts w:hint="eastAsia"/>
          <w:sz w:val="21"/>
          <w:szCs w:val="21"/>
        </w:rPr>
        <w:t>鲁迅</w:t>
      </w:r>
      <w:r w:rsidRPr="00E515A6">
        <w:rPr>
          <w:rFonts w:ascii="宋体" w:eastAsia="宋体" w:hAnsi="宋体" w:cs="宋体" w:hint="eastAsia"/>
          <w:sz w:val="21"/>
          <w:szCs w:val="21"/>
        </w:rPr>
        <w:t>②</w:t>
      </w:r>
      <w:r w:rsidRPr="00E515A6">
        <w:rPr>
          <w:rFonts w:hint="eastAsia"/>
          <w:sz w:val="21"/>
          <w:szCs w:val="21"/>
        </w:rPr>
        <w:t>应知学问难，在乎点滴勤。</w:t>
      </w:r>
      <w:r w:rsidRPr="00E515A6">
        <w:rPr>
          <w:rFonts w:ascii="Microsoft YaHei UI Western" w:hAnsi="Microsoft YaHei UI Western" w:cs="Microsoft YaHei UI Western"/>
          <w:sz w:val="21"/>
          <w:szCs w:val="21"/>
        </w:rPr>
        <w:t>——</w:t>
      </w:r>
      <w:r w:rsidRPr="00E515A6">
        <w:rPr>
          <w:rFonts w:hint="eastAsia"/>
          <w:sz w:val="21"/>
          <w:szCs w:val="21"/>
        </w:rPr>
        <w:t>陈毅</w:t>
      </w:r>
      <w:r w:rsidRPr="00E515A6">
        <w:rPr>
          <w:sz w:val="21"/>
          <w:szCs w:val="21"/>
        </w:rPr>
        <w:t xml:space="preserve">  </w:t>
      </w:r>
    </w:p>
    <w:p w:rsidR="00D006C1" w:rsidRPr="00E515A6" w:rsidRDefault="00D006C1" w:rsidP="00E515A6">
      <w:pPr>
        <w:spacing w:after="0" w:line="280" w:lineRule="exact"/>
        <w:ind w:left="504"/>
        <w:rPr>
          <w:sz w:val="21"/>
          <w:szCs w:val="21"/>
        </w:rPr>
      </w:pPr>
      <w:r w:rsidRPr="00E515A6">
        <w:rPr>
          <w:rFonts w:ascii="宋体" w:eastAsia="宋体" w:hAnsi="宋体" w:cs="宋体" w:hint="eastAsia"/>
          <w:sz w:val="21"/>
          <w:szCs w:val="21"/>
        </w:rPr>
        <w:t>③</w:t>
      </w:r>
      <w:r w:rsidRPr="00E515A6">
        <w:rPr>
          <w:rFonts w:hint="eastAsia"/>
          <w:sz w:val="21"/>
          <w:szCs w:val="21"/>
        </w:rPr>
        <w:t>勤能补拙是良训，一分辛苦一分才。</w:t>
      </w:r>
      <w:r w:rsidRPr="00E515A6">
        <w:rPr>
          <w:rFonts w:ascii="Microsoft YaHei UI Western" w:hAnsi="Microsoft YaHei UI Western" w:cs="Microsoft YaHei UI Western"/>
          <w:sz w:val="21"/>
          <w:szCs w:val="21"/>
        </w:rPr>
        <w:t xml:space="preserve">  ——</w:t>
      </w:r>
      <w:r w:rsidRPr="00E515A6">
        <w:rPr>
          <w:rFonts w:hint="eastAsia"/>
          <w:sz w:val="21"/>
          <w:szCs w:val="21"/>
        </w:rPr>
        <w:t>华罗庚</w:t>
      </w:r>
      <w:r w:rsidRPr="00E515A6">
        <w:rPr>
          <w:sz w:val="21"/>
          <w:szCs w:val="21"/>
        </w:rPr>
        <w:t xml:space="preserve">  </w:t>
      </w:r>
    </w:p>
    <w:p w:rsidR="00D006C1" w:rsidRPr="00E515A6" w:rsidRDefault="00D006C1" w:rsidP="00E515A6">
      <w:pPr>
        <w:spacing w:after="0" w:line="280" w:lineRule="exact"/>
        <w:ind w:left="504"/>
        <w:rPr>
          <w:sz w:val="21"/>
          <w:szCs w:val="21"/>
        </w:rPr>
      </w:pPr>
      <w:r w:rsidRPr="00E515A6">
        <w:rPr>
          <w:rFonts w:ascii="宋体" w:eastAsia="宋体" w:hAnsi="宋体" w:cs="宋体" w:hint="eastAsia"/>
          <w:sz w:val="21"/>
          <w:szCs w:val="21"/>
        </w:rPr>
        <w:t>④</w:t>
      </w:r>
      <w:r w:rsidRPr="00E515A6">
        <w:rPr>
          <w:rFonts w:hint="eastAsia"/>
          <w:sz w:val="21"/>
          <w:szCs w:val="21"/>
        </w:rPr>
        <w:t>业精于勤而荒于嬉，行成于思而毁于随。</w:t>
      </w:r>
      <w:r w:rsidRPr="00E515A6">
        <w:rPr>
          <w:rFonts w:ascii="Microsoft YaHei UI Western" w:hAnsi="Microsoft YaHei UI Western" w:cs="Microsoft YaHei UI Western"/>
          <w:sz w:val="21"/>
          <w:szCs w:val="21"/>
        </w:rPr>
        <w:t>——</w:t>
      </w:r>
      <w:r w:rsidRPr="00E515A6">
        <w:rPr>
          <w:rFonts w:hint="eastAsia"/>
          <w:sz w:val="21"/>
          <w:szCs w:val="21"/>
        </w:rPr>
        <w:t>韩愈</w:t>
      </w:r>
      <w:r w:rsidRPr="00E515A6">
        <w:rPr>
          <w:sz w:val="21"/>
          <w:szCs w:val="21"/>
        </w:rPr>
        <w:t xml:space="preserve">  </w:t>
      </w:r>
      <w:r w:rsidRPr="00E515A6">
        <w:rPr>
          <w:rFonts w:ascii="宋体" w:eastAsia="宋体" w:hAnsi="宋体" w:cs="宋体" w:hint="eastAsia"/>
          <w:sz w:val="21"/>
          <w:szCs w:val="21"/>
        </w:rPr>
        <w:t>⑤</w:t>
      </w:r>
      <w:r w:rsidRPr="00E515A6">
        <w:rPr>
          <w:rFonts w:hint="eastAsia"/>
          <w:sz w:val="21"/>
          <w:szCs w:val="21"/>
        </w:rPr>
        <w:t>应知学问难，在乎点滴勤。</w:t>
      </w:r>
      <w:r w:rsidRPr="00E515A6">
        <w:rPr>
          <w:rFonts w:ascii="Microsoft YaHei UI Western" w:hAnsi="Microsoft YaHei UI Western" w:cs="Microsoft YaHei UI Western"/>
          <w:sz w:val="21"/>
          <w:szCs w:val="21"/>
        </w:rPr>
        <w:t>——</w:t>
      </w:r>
      <w:r w:rsidRPr="00E515A6">
        <w:rPr>
          <w:rFonts w:hint="eastAsia"/>
          <w:sz w:val="21"/>
          <w:szCs w:val="21"/>
        </w:rPr>
        <w:t>陈毅</w:t>
      </w:r>
      <w:r w:rsidRPr="00E515A6">
        <w:rPr>
          <w:sz w:val="21"/>
          <w:szCs w:val="21"/>
        </w:rPr>
        <w:t xml:space="preserve">  </w:t>
      </w:r>
    </w:p>
    <w:p w:rsidR="00D006C1" w:rsidRPr="00E515A6" w:rsidRDefault="00D006C1" w:rsidP="00E515A6">
      <w:pPr>
        <w:spacing w:after="0" w:line="280" w:lineRule="exact"/>
        <w:ind w:left="0" w:right="357" w:firstLine="470"/>
        <w:jc w:val="both"/>
        <w:rPr>
          <w:sz w:val="21"/>
          <w:szCs w:val="21"/>
        </w:rPr>
      </w:pPr>
      <w:r w:rsidRPr="00E515A6">
        <w:rPr>
          <w:sz w:val="21"/>
          <w:szCs w:val="21"/>
        </w:rPr>
        <w:t>3</w:t>
      </w:r>
      <w:r w:rsidRPr="00E515A6">
        <w:rPr>
          <w:rFonts w:hint="eastAsia"/>
          <w:sz w:val="21"/>
          <w:szCs w:val="21"/>
        </w:rPr>
        <w:t>．在写</w:t>
      </w:r>
      <w:r w:rsidRPr="00E515A6">
        <w:rPr>
          <w:rFonts w:ascii="Microsoft YaHei UI Western" w:hAnsi="Microsoft YaHei UI Western" w:cs="Microsoft YaHei UI Western"/>
          <w:sz w:val="21"/>
          <w:szCs w:val="21"/>
        </w:rPr>
        <w:t>“</w:t>
      </w:r>
      <w:r w:rsidRPr="00E515A6">
        <w:rPr>
          <w:rFonts w:hint="eastAsia"/>
          <w:sz w:val="21"/>
          <w:szCs w:val="21"/>
        </w:rPr>
        <w:t>题</w:t>
      </w:r>
      <w:r w:rsidRPr="00E515A6">
        <w:rPr>
          <w:rFonts w:ascii="Microsoft YaHei UI Western" w:hAnsi="Microsoft YaHei UI Western" w:cs="Microsoft YaHei UI Western"/>
          <w:sz w:val="21"/>
          <w:szCs w:val="21"/>
        </w:rPr>
        <w:t>”“</w:t>
      </w:r>
      <w:r w:rsidRPr="00E515A6">
        <w:rPr>
          <w:rFonts w:hint="eastAsia"/>
          <w:sz w:val="21"/>
          <w:szCs w:val="21"/>
        </w:rPr>
        <w:t>起</w:t>
      </w:r>
      <w:r w:rsidRPr="00E515A6">
        <w:rPr>
          <w:rFonts w:ascii="Microsoft YaHei UI Western" w:hAnsi="Microsoft YaHei UI Western" w:cs="Microsoft YaHei UI Western"/>
          <w:sz w:val="21"/>
          <w:szCs w:val="21"/>
        </w:rPr>
        <w:t>”“</w:t>
      </w:r>
      <w:r w:rsidRPr="00E515A6">
        <w:rPr>
          <w:rFonts w:hint="eastAsia"/>
          <w:sz w:val="21"/>
          <w:szCs w:val="21"/>
        </w:rPr>
        <w:t>迈</w:t>
      </w:r>
      <w:r w:rsidRPr="00E515A6">
        <w:rPr>
          <w:rFonts w:ascii="Microsoft YaHei UI Western" w:hAnsi="Microsoft YaHei UI Western" w:cs="Microsoft YaHei UI Western"/>
          <w:sz w:val="21"/>
          <w:szCs w:val="21"/>
        </w:rPr>
        <w:t>”</w:t>
      </w:r>
      <w:r w:rsidRPr="00E515A6">
        <w:rPr>
          <w:rFonts w:hint="eastAsia"/>
          <w:sz w:val="21"/>
          <w:szCs w:val="21"/>
        </w:rPr>
        <w:t>等字时，捺都要伸长，才能托起上面。</w:t>
      </w:r>
      <w:r w:rsidRPr="00E515A6">
        <w:rPr>
          <w:rFonts w:ascii="Microsoft YaHei UI Western" w:hAnsi="Microsoft YaHei UI Western" w:cs="Microsoft YaHei UI Western"/>
          <w:sz w:val="21"/>
          <w:szCs w:val="21"/>
        </w:rPr>
        <w:t>“</w:t>
      </w:r>
      <w:r w:rsidRPr="00E515A6">
        <w:rPr>
          <w:rFonts w:hint="eastAsia"/>
          <w:sz w:val="21"/>
          <w:szCs w:val="21"/>
        </w:rPr>
        <w:t>题</w:t>
      </w:r>
      <w:r w:rsidRPr="00E515A6">
        <w:rPr>
          <w:rFonts w:ascii="Microsoft YaHei UI Western" w:hAnsi="Microsoft YaHei UI Western" w:cs="Microsoft YaHei UI Western"/>
          <w:sz w:val="21"/>
          <w:szCs w:val="21"/>
        </w:rPr>
        <w:t xml:space="preserve">” </w:t>
      </w:r>
      <w:r w:rsidRPr="00E515A6">
        <w:rPr>
          <w:rFonts w:hint="eastAsia"/>
          <w:sz w:val="21"/>
          <w:szCs w:val="21"/>
        </w:rPr>
        <w:t>的捺稍陡一些；</w:t>
      </w:r>
      <w:r w:rsidRPr="00E515A6">
        <w:rPr>
          <w:rFonts w:ascii="Microsoft YaHei UI Western" w:hAnsi="Microsoft YaHei UI Western" w:cs="Microsoft YaHei UI Western"/>
          <w:sz w:val="21"/>
          <w:szCs w:val="21"/>
        </w:rPr>
        <w:t>“</w:t>
      </w:r>
      <w:r w:rsidRPr="00E515A6">
        <w:rPr>
          <w:rFonts w:hint="eastAsia"/>
          <w:sz w:val="21"/>
          <w:szCs w:val="21"/>
        </w:rPr>
        <w:t>起</w:t>
      </w:r>
      <w:r w:rsidRPr="00E515A6">
        <w:rPr>
          <w:rFonts w:ascii="Microsoft YaHei UI Western" w:hAnsi="Microsoft YaHei UI Western" w:cs="Microsoft YaHei UI Western"/>
          <w:sz w:val="21"/>
          <w:szCs w:val="21"/>
        </w:rPr>
        <w:t>”</w:t>
      </w:r>
      <w:r w:rsidRPr="00E515A6">
        <w:rPr>
          <w:rFonts w:hint="eastAsia"/>
          <w:sz w:val="21"/>
          <w:szCs w:val="21"/>
        </w:rPr>
        <w:t>的一捺则稍平一些，在整个字的半部；</w:t>
      </w:r>
      <w:r w:rsidRPr="00E515A6">
        <w:rPr>
          <w:rFonts w:ascii="Microsoft YaHei UI Western" w:hAnsi="Microsoft YaHei UI Western" w:cs="Microsoft YaHei UI Western"/>
          <w:sz w:val="21"/>
          <w:szCs w:val="21"/>
        </w:rPr>
        <w:t>“</w:t>
      </w:r>
      <w:r w:rsidRPr="00E515A6">
        <w:rPr>
          <w:rFonts w:hint="eastAsia"/>
          <w:sz w:val="21"/>
          <w:szCs w:val="21"/>
        </w:rPr>
        <w:t>迈</w:t>
      </w:r>
      <w:r w:rsidRPr="00E515A6">
        <w:rPr>
          <w:rFonts w:ascii="Microsoft YaHei UI Western" w:hAnsi="Microsoft YaHei UI Western" w:cs="Microsoft YaHei UI Western"/>
          <w:sz w:val="21"/>
          <w:szCs w:val="21"/>
        </w:rPr>
        <w:t>”</w:t>
      </w:r>
      <w:r w:rsidRPr="00E515A6">
        <w:rPr>
          <w:rFonts w:hint="eastAsia"/>
          <w:sz w:val="21"/>
          <w:szCs w:val="21"/>
        </w:rPr>
        <w:t>的一捺则较平缓。</w:t>
      </w:r>
      <w:r w:rsidRPr="00E515A6">
        <w:rPr>
          <w:sz w:val="21"/>
          <w:szCs w:val="21"/>
        </w:rPr>
        <w:t xml:space="preserve">  </w:t>
      </w:r>
    </w:p>
    <w:p w:rsidR="00D006C1" w:rsidRPr="00E515A6" w:rsidRDefault="00D006C1" w:rsidP="00E515A6">
      <w:pPr>
        <w:spacing w:after="0" w:line="280" w:lineRule="exact"/>
        <w:ind w:left="14" w:firstLine="0"/>
        <w:rPr>
          <w:sz w:val="21"/>
          <w:szCs w:val="21"/>
        </w:rPr>
      </w:pP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第六单元</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 xml:space="preserve">19 </w:t>
      </w:r>
      <w:r w:rsidRPr="00E515A6">
        <w:rPr>
          <w:rFonts w:hint="eastAsia"/>
          <w:sz w:val="21"/>
          <w:szCs w:val="21"/>
        </w:rPr>
        <w:t>诚实与信任</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1</w:t>
      </w:r>
      <w:r w:rsidRPr="00E515A6">
        <w:rPr>
          <w:rFonts w:hint="eastAsia"/>
          <w:sz w:val="21"/>
          <w:szCs w:val="21"/>
        </w:rPr>
        <w:t>．《诚实与信任》记叙了</w:t>
      </w:r>
      <w:r w:rsidRPr="00E515A6">
        <w:rPr>
          <w:rFonts w:ascii="Microsoft YaHei UI Western" w:hAnsi="Microsoft YaHei UI Western" w:cs="Microsoft YaHei UI Western"/>
          <w:sz w:val="21"/>
          <w:szCs w:val="21"/>
        </w:rPr>
        <w:t>“</w:t>
      </w:r>
      <w:r w:rsidRPr="00E515A6">
        <w:rPr>
          <w:rFonts w:hint="eastAsia"/>
          <w:sz w:val="21"/>
          <w:szCs w:val="21"/>
        </w:rPr>
        <w:t>我</w:t>
      </w:r>
      <w:r w:rsidRPr="00E515A6">
        <w:rPr>
          <w:rFonts w:ascii="Microsoft YaHei UI Western" w:hAnsi="Microsoft YaHei UI Western" w:cs="Microsoft YaHei UI Western"/>
          <w:sz w:val="21"/>
          <w:szCs w:val="21"/>
        </w:rPr>
        <w:t>”</w:t>
      </w:r>
      <w:r w:rsidRPr="00E515A6">
        <w:rPr>
          <w:rFonts w:hint="eastAsia"/>
          <w:sz w:val="21"/>
          <w:szCs w:val="21"/>
        </w:rPr>
        <w:t>深夜驱车回家途中，不小心撞碎了路边小红车的反</w:t>
      </w:r>
    </w:p>
    <w:p w:rsidR="00D006C1" w:rsidRPr="00E515A6" w:rsidRDefault="00D006C1" w:rsidP="00E515A6">
      <w:pPr>
        <w:spacing w:after="0" w:line="280" w:lineRule="exact"/>
        <w:ind w:left="24" w:right="158"/>
        <w:rPr>
          <w:sz w:val="21"/>
          <w:szCs w:val="21"/>
        </w:rPr>
      </w:pPr>
      <w:r w:rsidRPr="00E515A6">
        <w:rPr>
          <w:rFonts w:hint="eastAsia"/>
          <w:sz w:val="21"/>
          <w:szCs w:val="21"/>
        </w:rPr>
        <w:t>光镜后，主动留下写有自己姓名、电话的字条，后来，双方通过电话使事情得到圆满解</w:t>
      </w:r>
    </w:p>
    <w:p w:rsidR="00D006C1" w:rsidRPr="00E515A6" w:rsidRDefault="00D006C1" w:rsidP="00E515A6">
      <w:pPr>
        <w:spacing w:after="0" w:line="280" w:lineRule="exact"/>
        <w:ind w:left="24" w:right="158"/>
        <w:rPr>
          <w:sz w:val="21"/>
          <w:szCs w:val="21"/>
        </w:rPr>
      </w:pPr>
      <w:r w:rsidRPr="00E515A6">
        <w:rPr>
          <w:rFonts w:hint="eastAsia"/>
          <w:sz w:val="21"/>
          <w:szCs w:val="21"/>
        </w:rPr>
        <w:t>决，说明了诚实与信任比金钱更重要的道理。</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2</w:t>
      </w:r>
      <w:r w:rsidRPr="00E515A6">
        <w:rPr>
          <w:rFonts w:hint="eastAsia"/>
          <w:sz w:val="21"/>
          <w:szCs w:val="21"/>
        </w:rPr>
        <w:t>．</w:t>
      </w:r>
      <w:r w:rsidRPr="00E515A6">
        <w:rPr>
          <w:rFonts w:ascii="Microsoft YaHei UI Western" w:hAnsi="Microsoft YaHei UI Western" w:cs="Microsoft YaHei UI Western"/>
          <w:sz w:val="21"/>
          <w:szCs w:val="21"/>
        </w:rPr>
        <w:t>“</w:t>
      </w:r>
      <w:r w:rsidRPr="00E515A6">
        <w:rPr>
          <w:rFonts w:hint="eastAsia"/>
          <w:sz w:val="21"/>
          <w:szCs w:val="21"/>
        </w:rPr>
        <w:t>人与人之间还有比金钱更重要的东西，你给我留下了诚实和信任，这比金钱更</w:t>
      </w:r>
    </w:p>
    <w:p w:rsidR="00D006C1" w:rsidRPr="00E515A6" w:rsidRDefault="00D006C1" w:rsidP="00E515A6">
      <w:pPr>
        <w:spacing w:after="0" w:line="280" w:lineRule="exact"/>
        <w:ind w:left="24" w:right="158"/>
        <w:rPr>
          <w:sz w:val="21"/>
          <w:szCs w:val="21"/>
        </w:rPr>
      </w:pPr>
      <w:r w:rsidRPr="00E515A6">
        <w:rPr>
          <w:rFonts w:hint="eastAsia"/>
          <w:sz w:val="21"/>
          <w:szCs w:val="21"/>
        </w:rPr>
        <w:t>重要。</w:t>
      </w:r>
      <w:r w:rsidRPr="00E515A6">
        <w:rPr>
          <w:rFonts w:ascii="Microsoft YaHei UI Western" w:hAnsi="Microsoft YaHei UI Western" w:cs="Microsoft YaHei UI Western"/>
          <w:sz w:val="21"/>
          <w:szCs w:val="21"/>
        </w:rPr>
        <w:t>”</w:t>
      </w:r>
      <w:r w:rsidRPr="00E515A6">
        <w:rPr>
          <w:rFonts w:hint="eastAsia"/>
          <w:sz w:val="21"/>
          <w:szCs w:val="21"/>
        </w:rPr>
        <w:t>你对这句话是如何理解的？（诚实比什么都重要；诚实的美德是无价之宝；拥</w:t>
      </w:r>
    </w:p>
    <w:p w:rsidR="00D006C1" w:rsidRPr="00E515A6" w:rsidRDefault="00D006C1" w:rsidP="00E515A6">
      <w:pPr>
        <w:spacing w:after="0" w:line="280" w:lineRule="exact"/>
        <w:ind w:left="24" w:right="158"/>
        <w:rPr>
          <w:sz w:val="21"/>
          <w:szCs w:val="21"/>
        </w:rPr>
      </w:pPr>
      <w:r w:rsidRPr="00E515A6">
        <w:rPr>
          <w:rFonts w:hint="eastAsia"/>
          <w:sz w:val="21"/>
          <w:szCs w:val="21"/>
        </w:rPr>
        <w:t>有诚实的人也讲拥有别人的尊重。）</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20</w:t>
      </w:r>
      <w:r w:rsidRPr="00E515A6">
        <w:rPr>
          <w:rFonts w:hint="eastAsia"/>
          <w:sz w:val="21"/>
          <w:szCs w:val="21"/>
        </w:rPr>
        <w:t>．珍珠鸟</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1</w:t>
      </w:r>
      <w:r w:rsidRPr="00E515A6">
        <w:rPr>
          <w:rFonts w:hint="eastAsia"/>
          <w:sz w:val="21"/>
          <w:szCs w:val="21"/>
        </w:rPr>
        <w:t>．《珍珠鸟》是根据作家冯骥才的散文改编的。文章生动、细致地描述了珍珠鸟的</w:t>
      </w:r>
    </w:p>
    <w:p w:rsidR="00D006C1" w:rsidRPr="00E515A6" w:rsidRDefault="00D006C1" w:rsidP="00E515A6">
      <w:pPr>
        <w:spacing w:after="0" w:line="280" w:lineRule="exact"/>
        <w:ind w:left="24" w:right="158"/>
        <w:rPr>
          <w:sz w:val="21"/>
          <w:szCs w:val="21"/>
        </w:rPr>
      </w:pPr>
      <w:r w:rsidRPr="00E515A6">
        <w:rPr>
          <w:rFonts w:hint="eastAsia"/>
          <w:sz w:val="21"/>
          <w:szCs w:val="21"/>
        </w:rPr>
        <w:t>外形特点及在</w:t>
      </w:r>
      <w:r w:rsidRPr="00E515A6">
        <w:rPr>
          <w:rFonts w:ascii="Microsoft YaHei UI Western" w:hAnsi="Microsoft YaHei UI Western" w:cs="Microsoft YaHei UI Western"/>
          <w:sz w:val="21"/>
          <w:szCs w:val="21"/>
        </w:rPr>
        <w:t>“</w:t>
      </w:r>
      <w:r w:rsidRPr="00E515A6">
        <w:rPr>
          <w:rFonts w:hint="eastAsia"/>
          <w:sz w:val="21"/>
          <w:szCs w:val="21"/>
        </w:rPr>
        <w:t>我</w:t>
      </w:r>
      <w:r w:rsidRPr="00E515A6">
        <w:rPr>
          <w:rFonts w:ascii="Microsoft YaHei UI Western" w:hAnsi="Microsoft YaHei UI Western" w:cs="Microsoft YaHei UI Western"/>
          <w:sz w:val="21"/>
          <w:szCs w:val="21"/>
        </w:rPr>
        <w:t>”</w:t>
      </w:r>
      <w:r w:rsidRPr="00E515A6">
        <w:rPr>
          <w:rFonts w:hint="eastAsia"/>
          <w:sz w:val="21"/>
          <w:szCs w:val="21"/>
        </w:rPr>
        <w:t>的爱心呵护下，由害怕人到亲近人的过程，揭示了信赖就能创造出</w:t>
      </w:r>
    </w:p>
    <w:p w:rsidR="00D006C1" w:rsidRPr="00E515A6" w:rsidRDefault="00D006C1" w:rsidP="00E515A6">
      <w:pPr>
        <w:spacing w:after="0" w:line="280" w:lineRule="exact"/>
        <w:ind w:left="24" w:right="158"/>
        <w:rPr>
          <w:sz w:val="21"/>
          <w:szCs w:val="21"/>
        </w:rPr>
      </w:pPr>
      <w:r w:rsidRPr="00E515A6">
        <w:rPr>
          <w:rFonts w:hint="eastAsia"/>
          <w:sz w:val="21"/>
          <w:szCs w:val="21"/>
        </w:rPr>
        <w:t>美好的境界的道理。</w:t>
      </w:r>
      <w:r w:rsidRPr="00E515A6">
        <w:rPr>
          <w:rFonts w:ascii="Microsoft YaHei UI Western" w:hAnsi="Microsoft YaHei UI Western" w:cs="Microsoft YaHei UI Western"/>
          <w:sz w:val="21"/>
          <w:szCs w:val="21"/>
        </w:rPr>
        <w:t>“</w:t>
      </w:r>
      <w:r w:rsidRPr="00E515A6">
        <w:rPr>
          <w:rFonts w:hint="eastAsia"/>
          <w:sz w:val="21"/>
          <w:szCs w:val="21"/>
        </w:rPr>
        <w:t>美好的境界</w:t>
      </w:r>
      <w:r w:rsidRPr="00E515A6">
        <w:rPr>
          <w:rFonts w:ascii="Microsoft YaHei UI Western" w:hAnsi="Microsoft YaHei UI Western" w:cs="Microsoft YaHei UI Western"/>
          <w:sz w:val="21"/>
          <w:szCs w:val="21"/>
        </w:rPr>
        <w:t>”</w:t>
      </w:r>
      <w:r w:rsidRPr="00E515A6">
        <w:rPr>
          <w:rFonts w:hint="eastAsia"/>
          <w:sz w:val="21"/>
          <w:szCs w:val="21"/>
        </w:rPr>
        <w:t>指的是相互信任，友好共处的境界。</w:t>
      </w:r>
      <w:r w:rsidRPr="00E515A6">
        <w:rPr>
          <w:sz w:val="21"/>
          <w:szCs w:val="21"/>
        </w:rPr>
        <w:t xml:space="preserve">  2</w:t>
      </w:r>
      <w:r w:rsidRPr="00E515A6">
        <w:rPr>
          <w:rFonts w:hint="eastAsia"/>
          <w:sz w:val="21"/>
          <w:szCs w:val="21"/>
        </w:rPr>
        <w:t>．珍珠鸟是怎样逐步</w:t>
      </w:r>
      <w:r w:rsidRPr="00E515A6">
        <w:rPr>
          <w:rFonts w:ascii="Microsoft YaHei UI Western" w:hAnsi="Microsoft YaHei UI Western" w:cs="Microsoft YaHei UI Western"/>
          <w:sz w:val="21"/>
          <w:szCs w:val="21"/>
        </w:rPr>
        <w:t>“</w:t>
      </w:r>
      <w:r w:rsidRPr="00E515A6">
        <w:rPr>
          <w:rFonts w:hint="eastAsia"/>
          <w:sz w:val="21"/>
          <w:szCs w:val="21"/>
        </w:rPr>
        <w:t>依赖</w:t>
      </w:r>
      <w:r w:rsidRPr="00E515A6">
        <w:rPr>
          <w:rFonts w:ascii="Microsoft YaHei UI Western" w:hAnsi="Microsoft YaHei UI Western" w:cs="Microsoft YaHei UI Western"/>
          <w:sz w:val="21"/>
          <w:szCs w:val="21"/>
        </w:rPr>
        <w:t>”</w:t>
      </w:r>
      <w:r w:rsidRPr="00E515A6">
        <w:rPr>
          <w:rFonts w:hint="eastAsia"/>
          <w:sz w:val="21"/>
          <w:szCs w:val="21"/>
        </w:rPr>
        <w:t>我的？（在课文的描写中，小鸟与</w:t>
      </w:r>
      <w:r w:rsidRPr="00E515A6">
        <w:rPr>
          <w:rFonts w:ascii="Microsoft YaHei UI Western" w:hAnsi="Microsoft YaHei UI Western" w:cs="Microsoft YaHei UI Western"/>
          <w:sz w:val="21"/>
          <w:szCs w:val="21"/>
        </w:rPr>
        <w:t>“</w:t>
      </w:r>
      <w:r w:rsidRPr="00E515A6">
        <w:rPr>
          <w:rFonts w:hint="eastAsia"/>
          <w:sz w:val="21"/>
          <w:szCs w:val="21"/>
        </w:rPr>
        <w:t>我</w:t>
      </w:r>
      <w:r w:rsidRPr="00E515A6">
        <w:rPr>
          <w:rFonts w:ascii="Microsoft YaHei UI Western" w:hAnsi="Microsoft YaHei UI Western" w:cs="Microsoft YaHei UI Western"/>
          <w:sz w:val="21"/>
          <w:szCs w:val="21"/>
        </w:rPr>
        <w:t>”</w:t>
      </w:r>
      <w:r w:rsidRPr="00E515A6">
        <w:rPr>
          <w:rFonts w:hint="eastAsia"/>
          <w:sz w:val="21"/>
          <w:szCs w:val="21"/>
        </w:rPr>
        <w:t>越来越亲近</w:t>
      </w:r>
    </w:p>
    <w:p w:rsidR="00D006C1" w:rsidRPr="00E515A6" w:rsidRDefault="00D006C1" w:rsidP="00E515A6">
      <w:pPr>
        <w:spacing w:after="0" w:line="280" w:lineRule="exact"/>
        <w:ind w:left="24" w:right="158"/>
        <w:rPr>
          <w:sz w:val="21"/>
          <w:szCs w:val="21"/>
        </w:rPr>
      </w:pPr>
      <w:r w:rsidRPr="00E515A6">
        <w:rPr>
          <w:rFonts w:hint="eastAsia"/>
          <w:sz w:val="21"/>
          <w:szCs w:val="21"/>
        </w:rPr>
        <w:t>的过程中，表面都是小鸟主动来亲近</w:t>
      </w:r>
      <w:r w:rsidRPr="00E515A6">
        <w:rPr>
          <w:rFonts w:ascii="Microsoft YaHei UI Western" w:hAnsi="Microsoft YaHei UI Western" w:cs="Microsoft YaHei UI Western"/>
          <w:sz w:val="21"/>
          <w:szCs w:val="21"/>
        </w:rPr>
        <w:t>“</w:t>
      </w:r>
      <w:r w:rsidRPr="00E515A6">
        <w:rPr>
          <w:rFonts w:hint="eastAsia"/>
          <w:sz w:val="21"/>
          <w:szCs w:val="21"/>
        </w:rPr>
        <w:t>我</w:t>
      </w:r>
      <w:r w:rsidRPr="00E515A6">
        <w:rPr>
          <w:rFonts w:ascii="Microsoft YaHei UI Western" w:hAnsi="Microsoft YaHei UI Western" w:cs="Microsoft YaHei UI Western"/>
          <w:sz w:val="21"/>
          <w:szCs w:val="21"/>
        </w:rPr>
        <w:t>”</w:t>
      </w:r>
      <w:r w:rsidRPr="00E515A6">
        <w:rPr>
          <w:rFonts w:hint="eastAsia"/>
          <w:sz w:val="21"/>
          <w:szCs w:val="21"/>
        </w:rPr>
        <w:t>的，而实际上，小鸟与</w:t>
      </w:r>
      <w:r w:rsidRPr="00E515A6">
        <w:rPr>
          <w:rFonts w:ascii="Microsoft YaHei UI Western" w:hAnsi="Microsoft YaHei UI Western" w:cs="Microsoft YaHei UI Western"/>
          <w:sz w:val="21"/>
          <w:szCs w:val="21"/>
        </w:rPr>
        <w:t>“</w:t>
      </w:r>
      <w:r w:rsidRPr="00E515A6">
        <w:rPr>
          <w:rFonts w:hint="eastAsia"/>
          <w:sz w:val="21"/>
          <w:szCs w:val="21"/>
        </w:rPr>
        <w:t>我</w:t>
      </w:r>
      <w:r w:rsidRPr="00E515A6">
        <w:rPr>
          <w:rFonts w:ascii="Microsoft YaHei UI Western" w:hAnsi="Microsoft YaHei UI Western" w:cs="Microsoft YaHei UI Western"/>
          <w:sz w:val="21"/>
          <w:szCs w:val="21"/>
        </w:rPr>
        <w:t>”</w:t>
      </w:r>
      <w:r w:rsidRPr="00E515A6">
        <w:rPr>
          <w:rFonts w:hint="eastAsia"/>
          <w:sz w:val="21"/>
          <w:szCs w:val="21"/>
        </w:rPr>
        <w:t>每靠近一步都</w:t>
      </w:r>
    </w:p>
    <w:p w:rsidR="00D006C1" w:rsidRPr="00E515A6" w:rsidRDefault="00D006C1" w:rsidP="00E515A6">
      <w:pPr>
        <w:spacing w:after="0" w:line="280" w:lineRule="exact"/>
        <w:ind w:left="24" w:right="158"/>
        <w:rPr>
          <w:sz w:val="21"/>
          <w:szCs w:val="21"/>
        </w:rPr>
      </w:pPr>
      <w:r w:rsidRPr="00E515A6">
        <w:rPr>
          <w:rFonts w:hint="eastAsia"/>
          <w:sz w:val="21"/>
          <w:szCs w:val="21"/>
        </w:rPr>
        <w:t>是以</w:t>
      </w:r>
      <w:r w:rsidRPr="00E515A6">
        <w:rPr>
          <w:rFonts w:ascii="Microsoft YaHei UI Western" w:hAnsi="Microsoft YaHei UI Western" w:cs="Microsoft YaHei UI Western"/>
          <w:sz w:val="21"/>
          <w:szCs w:val="21"/>
        </w:rPr>
        <w:t>“</w:t>
      </w:r>
      <w:r w:rsidRPr="00E515A6">
        <w:rPr>
          <w:rFonts w:hint="eastAsia"/>
          <w:sz w:val="21"/>
          <w:szCs w:val="21"/>
        </w:rPr>
        <w:t>我</w:t>
      </w:r>
      <w:r w:rsidRPr="00E515A6">
        <w:rPr>
          <w:rFonts w:ascii="Microsoft YaHei UI Western" w:hAnsi="Microsoft YaHei UI Western" w:cs="Microsoft YaHei UI Western"/>
          <w:sz w:val="21"/>
          <w:szCs w:val="21"/>
        </w:rPr>
        <w:t>”</w:t>
      </w:r>
      <w:r w:rsidRPr="00E515A6">
        <w:rPr>
          <w:rFonts w:hint="eastAsia"/>
          <w:sz w:val="21"/>
          <w:szCs w:val="21"/>
        </w:rPr>
        <w:t>的照料与呵护为前提的。起先，是</w:t>
      </w:r>
      <w:r w:rsidRPr="00E515A6">
        <w:rPr>
          <w:rFonts w:ascii="Microsoft YaHei UI Western" w:hAnsi="Microsoft YaHei UI Western" w:cs="Microsoft YaHei UI Western"/>
          <w:sz w:val="21"/>
          <w:szCs w:val="21"/>
        </w:rPr>
        <w:t>“</w:t>
      </w:r>
      <w:r w:rsidRPr="00E515A6">
        <w:rPr>
          <w:rFonts w:hint="eastAsia"/>
          <w:sz w:val="21"/>
          <w:szCs w:val="21"/>
        </w:rPr>
        <w:t>我</w:t>
      </w:r>
      <w:r w:rsidRPr="00E515A6">
        <w:rPr>
          <w:rFonts w:ascii="Microsoft YaHei UI Western" w:hAnsi="Microsoft YaHei UI Western" w:cs="Microsoft YaHei UI Western"/>
          <w:sz w:val="21"/>
          <w:szCs w:val="21"/>
        </w:rPr>
        <w:t>”</w:t>
      </w:r>
      <w:r w:rsidRPr="00E515A6">
        <w:rPr>
          <w:rFonts w:hint="eastAsia"/>
          <w:sz w:val="21"/>
          <w:szCs w:val="21"/>
        </w:rPr>
        <w:t>把鸟笼挂在生着长长垂蔓的吊兰中</w:t>
      </w:r>
    </w:p>
    <w:p w:rsidR="00D006C1" w:rsidRPr="00E515A6" w:rsidRDefault="00D006C1" w:rsidP="00E515A6">
      <w:pPr>
        <w:spacing w:after="0" w:line="280" w:lineRule="exact"/>
        <w:ind w:left="24" w:right="158"/>
        <w:rPr>
          <w:sz w:val="21"/>
          <w:szCs w:val="21"/>
        </w:rPr>
      </w:pPr>
      <w:r w:rsidRPr="00E515A6">
        <w:rPr>
          <w:rFonts w:hint="eastAsia"/>
          <w:sz w:val="21"/>
          <w:szCs w:val="21"/>
        </w:rPr>
        <w:t>间，为珍珠鸟营造了安全、舒适、温暖的生存环境；小鸟出生后，因为</w:t>
      </w:r>
      <w:r w:rsidRPr="00E515A6">
        <w:rPr>
          <w:rFonts w:ascii="Microsoft YaHei UI Western" w:hAnsi="Microsoft YaHei UI Western" w:cs="Microsoft YaHei UI Western"/>
          <w:sz w:val="21"/>
          <w:szCs w:val="21"/>
        </w:rPr>
        <w:t>“</w:t>
      </w:r>
      <w:r w:rsidRPr="00E515A6">
        <w:rPr>
          <w:rFonts w:hint="eastAsia"/>
          <w:sz w:val="21"/>
          <w:szCs w:val="21"/>
        </w:rPr>
        <w:t>我</w:t>
      </w:r>
      <w:r w:rsidRPr="00E515A6">
        <w:rPr>
          <w:rFonts w:ascii="Microsoft YaHei UI Western" w:hAnsi="Microsoft YaHei UI Western" w:cs="Microsoft YaHei UI Western"/>
          <w:sz w:val="21"/>
          <w:szCs w:val="21"/>
        </w:rPr>
        <w:t>”</w:t>
      </w:r>
      <w:r w:rsidRPr="00E515A6">
        <w:rPr>
          <w:rFonts w:hint="eastAsia"/>
          <w:sz w:val="21"/>
          <w:szCs w:val="21"/>
        </w:rPr>
        <w:t>不伤害</w:t>
      </w:r>
    </w:p>
    <w:p w:rsidR="00D006C1" w:rsidRPr="00E515A6" w:rsidRDefault="00D006C1" w:rsidP="00E515A6">
      <w:pPr>
        <w:spacing w:after="0" w:line="280" w:lineRule="exact"/>
        <w:ind w:left="24" w:right="158"/>
        <w:rPr>
          <w:sz w:val="21"/>
          <w:szCs w:val="21"/>
        </w:rPr>
      </w:pPr>
      <w:r w:rsidRPr="00E515A6">
        <w:rPr>
          <w:rFonts w:hint="eastAsia"/>
          <w:sz w:val="21"/>
          <w:szCs w:val="21"/>
        </w:rPr>
        <w:t>它，它才敢一点点挨近</w:t>
      </w:r>
      <w:r w:rsidRPr="00E515A6">
        <w:rPr>
          <w:rFonts w:ascii="Microsoft YaHei UI Western" w:hAnsi="Microsoft YaHei UI Western" w:cs="Microsoft YaHei UI Western"/>
          <w:sz w:val="21"/>
          <w:szCs w:val="21"/>
        </w:rPr>
        <w:t>“</w:t>
      </w:r>
      <w:r w:rsidRPr="00E515A6">
        <w:rPr>
          <w:rFonts w:hint="eastAsia"/>
          <w:sz w:val="21"/>
          <w:szCs w:val="21"/>
        </w:rPr>
        <w:t>我</w:t>
      </w:r>
      <w:r w:rsidRPr="00E515A6">
        <w:rPr>
          <w:rFonts w:ascii="Microsoft YaHei UI Western" w:hAnsi="Microsoft YaHei UI Western" w:cs="Microsoft YaHei UI Western"/>
          <w:sz w:val="21"/>
          <w:szCs w:val="21"/>
        </w:rPr>
        <w:t>”</w:t>
      </w:r>
      <w:r w:rsidRPr="00E515A6">
        <w:rPr>
          <w:rFonts w:hint="eastAsia"/>
          <w:sz w:val="21"/>
          <w:szCs w:val="21"/>
        </w:rPr>
        <w:t>；因为</w:t>
      </w:r>
      <w:r w:rsidRPr="00E515A6">
        <w:rPr>
          <w:rFonts w:ascii="Microsoft YaHei UI Western" w:hAnsi="Microsoft YaHei UI Western" w:cs="Microsoft YaHei UI Western"/>
          <w:sz w:val="21"/>
          <w:szCs w:val="21"/>
        </w:rPr>
        <w:t>“</w:t>
      </w:r>
      <w:r w:rsidRPr="00E515A6">
        <w:rPr>
          <w:rFonts w:hint="eastAsia"/>
          <w:sz w:val="21"/>
          <w:szCs w:val="21"/>
        </w:rPr>
        <w:t>我</w:t>
      </w:r>
      <w:r w:rsidRPr="00E515A6">
        <w:rPr>
          <w:rFonts w:ascii="Microsoft YaHei UI Western" w:hAnsi="Microsoft YaHei UI Western" w:cs="Microsoft YaHei UI Western"/>
          <w:sz w:val="21"/>
          <w:szCs w:val="21"/>
        </w:rPr>
        <w:t>”</w:t>
      </w:r>
      <w:r w:rsidRPr="00E515A6">
        <w:rPr>
          <w:rFonts w:hint="eastAsia"/>
          <w:sz w:val="21"/>
          <w:szCs w:val="21"/>
        </w:rPr>
        <w:t>没有用手抓它，而只是</w:t>
      </w:r>
      <w:r w:rsidRPr="00E515A6">
        <w:rPr>
          <w:rFonts w:ascii="Microsoft YaHei UI Western" w:hAnsi="Microsoft YaHei UI Western" w:cs="Microsoft YaHei UI Western"/>
          <w:sz w:val="21"/>
          <w:szCs w:val="21"/>
        </w:rPr>
        <w:t>“</w:t>
      </w:r>
      <w:r w:rsidRPr="00E515A6">
        <w:rPr>
          <w:rFonts w:hint="eastAsia"/>
          <w:sz w:val="21"/>
          <w:szCs w:val="21"/>
        </w:rPr>
        <w:t>抚一抚</w:t>
      </w:r>
      <w:r w:rsidRPr="00E515A6">
        <w:rPr>
          <w:rFonts w:ascii="Microsoft YaHei UI Western" w:hAnsi="Microsoft YaHei UI Western" w:cs="Microsoft YaHei UI Western"/>
          <w:sz w:val="21"/>
          <w:szCs w:val="21"/>
        </w:rPr>
        <w:t>”</w:t>
      </w:r>
      <w:r w:rsidRPr="00E515A6">
        <w:rPr>
          <w:rFonts w:hint="eastAsia"/>
          <w:sz w:val="21"/>
          <w:szCs w:val="21"/>
        </w:rPr>
        <w:t>，所以它</w:t>
      </w:r>
    </w:p>
    <w:p w:rsidR="00D006C1" w:rsidRPr="00E515A6" w:rsidRDefault="00D006C1" w:rsidP="00E515A6">
      <w:pPr>
        <w:spacing w:after="0" w:line="280" w:lineRule="exact"/>
        <w:ind w:left="24" w:right="158"/>
        <w:rPr>
          <w:sz w:val="21"/>
          <w:szCs w:val="21"/>
        </w:rPr>
      </w:pPr>
      <w:r w:rsidRPr="00E515A6">
        <w:rPr>
          <w:rFonts w:hint="eastAsia"/>
          <w:sz w:val="21"/>
          <w:szCs w:val="21"/>
        </w:rPr>
        <w:t>才会</w:t>
      </w:r>
      <w:r w:rsidRPr="00E515A6">
        <w:rPr>
          <w:rFonts w:ascii="Microsoft YaHei UI Western" w:hAnsi="Microsoft YaHei UI Western" w:cs="Microsoft YaHei UI Western"/>
          <w:sz w:val="21"/>
          <w:szCs w:val="21"/>
        </w:rPr>
        <w:t>“</w:t>
      </w:r>
      <w:r w:rsidRPr="00E515A6">
        <w:rPr>
          <w:rFonts w:hint="eastAsia"/>
          <w:sz w:val="21"/>
          <w:szCs w:val="21"/>
        </w:rPr>
        <w:t>友好地啄两下我的手指</w:t>
      </w:r>
      <w:r w:rsidRPr="00E515A6">
        <w:rPr>
          <w:rFonts w:ascii="Microsoft YaHei UI Western" w:hAnsi="Microsoft YaHei UI Western" w:cs="Microsoft YaHei UI Western"/>
          <w:sz w:val="21"/>
          <w:szCs w:val="21"/>
        </w:rPr>
        <w:t>”</w:t>
      </w:r>
      <w:r w:rsidRPr="00E515A6">
        <w:rPr>
          <w:rFonts w:hint="eastAsia"/>
          <w:sz w:val="21"/>
          <w:szCs w:val="21"/>
        </w:rPr>
        <w:t>，直到最后最放心地在</w:t>
      </w:r>
      <w:r w:rsidRPr="00E515A6">
        <w:rPr>
          <w:rFonts w:ascii="Microsoft YaHei UI Western" w:hAnsi="Microsoft YaHei UI Western" w:cs="Microsoft YaHei UI Western"/>
          <w:sz w:val="21"/>
          <w:szCs w:val="21"/>
        </w:rPr>
        <w:t>“</w:t>
      </w:r>
      <w:r w:rsidRPr="00E515A6">
        <w:rPr>
          <w:rFonts w:hint="eastAsia"/>
          <w:sz w:val="21"/>
          <w:szCs w:val="21"/>
        </w:rPr>
        <w:t>我</w:t>
      </w:r>
      <w:r w:rsidRPr="00E515A6">
        <w:rPr>
          <w:rFonts w:ascii="Microsoft YaHei UI Western" w:hAnsi="Microsoft YaHei UI Western" w:cs="Microsoft YaHei UI Western"/>
          <w:sz w:val="21"/>
          <w:szCs w:val="21"/>
        </w:rPr>
        <w:t>”</w:t>
      </w:r>
      <w:r w:rsidRPr="00E515A6">
        <w:rPr>
          <w:rFonts w:hint="eastAsia"/>
          <w:sz w:val="21"/>
          <w:szCs w:val="21"/>
        </w:rPr>
        <w:t>的肩上熟睡。）</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课文第四自然段中有不少表示时间顺序的词语，依次有（起先）、（随后）、（渐渐地）、</w:t>
      </w:r>
      <w:r w:rsidRPr="00E515A6">
        <w:rPr>
          <w:sz w:val="21"/>
          <w:szCs w:val="21"/>
        </w:rPr>
        <w:t xml:space="preserve"> </w:t>
      </w:r>
    </w:p>
    <w:p w:rsidR="00D006C1" w:rsidRPr="00E515A6" w:rsidRDefault="00D006C1" w:rsidP="00E515A6">
      <w:pPr>
        <w:spacing w:after="0" w:line="280" w:lineRule="exact"/>
        <w:ind w:left="24" w:right="158"/>
        <w:rPr>
          <w:sz w:val="21"/>
          <w:szCs w:val="21"/>
        </w:rPr>
      </w:pPr>
      <w:r w:rsidRPr="00E515A6">
        <w:rPr>
          <w:rFonts w:hint="eastAsia"/>
          <w:sz w:val="21"/>
          <w:szCs w:val="21"/>
        </w:rPr>
        <w:t>（先是）、（然后）、（再）、（后来）等，这些词语，恰如其分地说明了珍珠鸟和</w:t>
      </w:r>
      <w:r w:rsidRPr="00E515A6">
        <w:rPr>
          <w:rFonts w:ascii="Microsoft YaHei UI Western" w:hAnsi="Microsoft YaHei UI Western" w:cs="Microsoft YaHei UI Western"/>
          <w:sz w:val="21"/>
          <w:szCs w:val="21"/>
        </w:rPr>
        <w:t>“</w:t>
      </w:r>
      <w:r w:rsidRPr="00E515A6">
        <w:rPr>
          <w:rFonts w:hint="eastAsia"/>
          <w:sz w:val="21"/>
          <w:szCs w:val="21"/>
        </w:rPr>
        <w:t>我</w:t>
      </w:r>
      <w:r w:rsidRPr="00E515A6">
        <w:rPr>
          <w:rFonts w:ascii="Microsoft YaHei UI Western" w:hAnsi="Microsoft YaHei UI Western" w:cs="Microsoft YaHei UI Western"/>
          <w:sz w:val="21"/>
          <w:szCs w:val="21"/>
        </w:rPr>
        <w:t>”</w:t>
      </w:r>
      <w:r w:rsidRPr="00E515A6">
        <w:rPr>
          <w:rFonts w:hint="eastAsia"/>
          <w:sz w:val="21"/>
          <w:szCs w:val="21"/>
        </w:rPr>
        <w:t>亲</w:t>
      </w:r>
    </w:p>
    <w:p w:rsidR="00D006C1" w:rsidRPr="00E515A6" w:rsidRDefault="00D006C1" w:rsidP="00E515A6">
      <w:pPr>
        <w:spacing w:after="0" w:line="280" w:lineRule="exact"/>
        <w:ind w:left="34" w:right="158"/>
        <w:rPr>
          <w:sz w:val="21"/>
          <w:szCs w:val="21"/>
        </w:rPr>
      </w:pPr>
      <w:r w:rsidRPr="00E515A6">
        <w:rPr>
          <w:rFonts w:hint="eastAsia"/>
          <w:sz w:val="21"/>
          <w:szCs w:val="21"/>
        </w:rPr>
        <w:t>近是一个（逐步信赖）的过程。</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3</w:t>
      </w:r>
      <w:r w:rsidRPr="00E515A6">
        <w:rPr>
          <w:rFonts w:hint="eastAsia"/>
          <w:sz w:val="21"/>
          <w:szCs w:val="21"/>
        </w:rPr>
        <w:t>．《珍珠鸟》中细致介绍文中</w:t>
      </w:r>
      <w:r w:rsidRPr="00E515A6">
        <w:rPr>
          <w:rFonts w:ascii="Microsoft YaHei UI Western" w:hAnsi="Microsoft YaHei UI Western" w:cs="Microsoft YaHei UI Western"/>
          <w:sz w:val="21"/>
          <w:szCs w:val="21"/>
        </w:rPr>
        <w:t>“</w:t>
      </w:r>
      <w:r w:rsidRPr="00E515A6">
        <w:rPr>
          <w:rFonts w:hint="eastAsia"/>
          <w:sz w:val="21"/>
          <w:szCs w:val="21"/>
        </w:rPr>
        <w:t>我</w:t>
      </w:r>
      <w:r w:rsidRPr="00E515A6">
        <w:rPr>
          <w:rFonts w:ascii="Microsoft YaHei UI Western" w:hAnsi="Microsoft YaHei UI Western" w:cs="Microsoft YaHei UI Western"/>
          <w:sz w:val="21"/>
          <w:szCs w:val="21"/>
        </w:rPr>
        <w:t>”</w:t>
      </w:r>
      <w:r w:rsidRPr="00E515A6">
        <w:rPr>
          <w:rFonts w:hint="eastAsia"/>
          <w:sz w:val="21"/>
          <w:szCs w:val="21"/>
        </w:rPr>
        <w:t>为珍珠鸟精心安排的</w:t>
      </w:r>
      <w:r w:rsidRPr="00E515A6">
        <w:rPr>
          <w:rFonts w:ascii="Microsoft YaHei UI Western" w:hAnsi="Microsoft YaHei UI Western" w:cs="Microsoft YaHei UI Western"/>
          <w:sz w:val="21"/>
          <w:szCs w:val="21"/>
        </w:rPr>
        <w:t>“</w:t>
      </w:r>
      <w:r w:rsidRPr="00E515A6">
        <w:rPr>
          <w:rFonts w:hint="eastAsia"/>
          <w:sz w:val="21"/>
          <w:szCs w:val="21"/>
        </w:rPr>
        <w:t>家</w:t>
      </w:r>
      <w:r w:rsidRPr="00E515A6">
        <w:rPr>
          <w:rFonts w:ascii="Microsoft YaHei UI Western" w:hAnsi="Microsoft YaHei UI Western" w:cs="Microsoft YaHei UI Western"/>
          <w:sz w:val="21"/>
          <w:szCs w:val="21"/>
        </w:rPr>
        <w:t>”</w:t>
      </w:r>
      <w:r w:rsidRPr="00E515A6">
        <w:rPr>
          <w:rFonts w:hint="eastAsia"/>
          <w:sz w:val="21"/>
          <w:szCs w:val="21"/>
        </w:rPr>
        <w:t>：（我把这对鸟儿放</w:t>
      </w:r>
    </w:p>
    <w:p w:rsidR="00D006C1" w:rsidRPr="00E515A6" w:rsidRDefault="00D006C1" w:rsidP="00E515A6">
      <w:pPr>
        <w:spacing w:after="0" w:line="280" w:lineRule="exact"/>
        <w:ind w:left="24" w:right="158"/>
        <w:rPr>
          <w:sz w:val="21"/>
          <w:szCs w:val="21"/>
        </w:rPr>
      </w:pPr>
      <w:r w:rsidRPr="00E515A6">
        <w:rPr>
          <w:rFonts w:hint="eastAsia"/>
          <w:sz w:val="21"/>
          <w:szCs w:val="21"/>
        </w:rPr>
        <w:t>在一个用竹条编成的笼子里。笼子里还有一卷干草，那是小鸟舒适而又温暖的家。）你</w:t>
      </w:r>
    </w:p>
    <w:p w:rsidR="00D006C1" w:rsidRPr="00E515A6" w:rsidRDefault="00D006C1" w:rsidP="00E515A6">
      <w:pPr>
        <w:spacing w:after="0" w:line="280" w:lineRule="exact"/>
        <w:ind w:left="24" w:right="158"/>
        <w:rPr>
          <w:sz w:val="21"/>
          <w:szCs w:val="21"/>
        </w:rPr>
      </w:pPr>
      <w:r w:rsidRPr="00E515A6">
        <w:rPr>
          <w:rFonts w:hint="eastAsia"/>
          <w:sz w:val="21"/>
          <w:szCs w:val="21"/>
        </w:rPr>
        <w:t>看，珍珠鸟多可爱啊！用几句话写写它的样子或是活动吧！（</w:t>
      </w:r>
      <w:r w:rsidRPr="00E515A6">
        <w:rPr>
          <w:rFonts w:ascii="宋体" w:eastAsia="宋体" w:hAnsi="宋体" w:cs="宋体" w:hint="eastAsia"/>
          <w:sz w:val="21"/>
          <w:szCs w:val="21"/>
        </w:rPr>
        <w:t>①</w:t>
      </w:r>
      <w:r w:rsidRPr="00E515A6">
        <w:rPr>
          <w:rFonts w:hint="eastAsia"/>
          <w:sz w:val="21"/>
          <w:szCs w:val="21"/>
        </w:rPr>
        <w:t>样子：珍珠鸟红嘴红</w:t>
      </w:r>
    </w:p>
    <w:p w:rsidR="00D006C1" w:rsidRPr="00E515A6" w:rsidRDefault="00D006C1" w:rsidP="00E515A6">
      <w:pPr>
        <w:spacing w:after="0" w:line="280" w:lineRule="exact"/>
        <w:ind w:left="24" w:right="158"/>
        <w:rPr>
          <w:sz w:val="21"/>
          <w:szCs w:val="21"/>
        </w:rPr>
      </w:pPr>
      <w:r w:rsidRPr="00E515A6">
        <w:rPr>
          <w:rFonts w:hint="eastAsia"/>
          <w:sz w:val="21"/>
          <w:szCs w:val="21"/>
        </w:rPr>
        <w:t>脚，灰蓝色的毛，只是后背还没有生出珍珠似的白点；它好肥，整个身子好像一个蓬松</w:t>
      </w:r>
    </w:p>
    <w:p w:rsidR="00D006C1" w:rsidRPr="00E515A6" w:rsidRDefault="00D006C1" w:rsidP="00E515A6">
      <w:pPr>
        <w:spacing w:after="0" w:line="280" w:lineRule="exact"/>
        <w:ind w:left="24" w:right="158"/>
        <w:rPr>
          <w:sz w:val="21"/>
          <w:szCs w:val="21"/>
        </w:rPr>
      </w:pPr>
      <w:r w:rsidRPr="00E515A6">
        <w:rPr>
          <w:rFonts w:hint="eastAsia"/>
          <w:sz w:val="21"/>
          <w:szCs w:val="21"/>
        </w:rPr>
        <w:t>的球儿。</w:t>
      </w:r>
      <w:r w:rsidRPr="00E515A6">
        <w:rPr>
          <w:rFonts w:ascii="宋体" w:eastAsia="宋体" w:hAnsi="宋体" w:cs="宋体" w:hint="eastAsia"/>
          <w:sz w:val="21"/>
          <w:szCs w:val="21"/>
        </w:rPr>
        <w:t>②</w:t>
      </w:r>
      <w:r w:rsidRPr="00E515A6">
        <w:rPr>
          <w:rFonts w:hint="eastAsia"/>
          <w:sz w:val="21"/>
          <w:szCs w:val="21"/>
        </w:rPr>
        <w:t>活动：起先，这小家伙只在笼子四周活动，随后就在屋里飞来飞去，一会儿</w:t>
      </w:r>
    </w:p>
    <w:p w:rsidR="00D006C1" w:rsidRPr="00E515A6" w:rsidRDefault="00D006C1" w:rsidP="00E515A6">
      <w:pPr>
        <w:spacing w:after="0" w:line="280" w:lineRule="exact"/>
        <w:ind w:left="24" w:right="158"/>
        <w:rPr>
          <w:sz w:val="21"/>
          <w:szCs w:val="21"/>
        </w:rPr>
      </w:pPr>
      <w:r w:rsidRPr="00E515A6">
        <w:rPr>
          <w:rFonts w:hint="eastAsia"/>
          <w:sz w:val="21"/>
          <w:szCs w:val="21"/>
        </w:rPr>
        <w:t>落在柜顶上，一会儿神气十足地站在书架上，一会儿把灯绳撞得来回晃动。）</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4</w:t>
      </w:r>
      <w:r w:rsidRPr="00E515A6">
        <w:rPr>
          <w:rFonts w:hint="eastAsia"/>
          <w:sz w:val="21"/>
          <w:szCs w:val="21"/>
        </w:rPr>
        <w:t>．白天，它淘气地陪伴着我；傍晚，它就在父母的两三呼唤声中，飞到笼子边，扭动滚圆的身子，挤开那绿叶钻进去。它先是离我较远，见我不去伤害它，便（一点点挨近），然后（蹦到我的杯子上），</w:t>
      </w:r>
      <w:r w:rsidRPr="00E515A6">
        <w:rPr>
          <w:sz w:val="21"/>
          <w:szCs w:val="21"/>
        </w:rPr>
        <w:t xml:space="preserve"> </w:t>
      </w:r>
    </w:p>
    <w:p w:rsidR="00D006C1" w:rsidRPr="00E515A6" w:rsidRDefault="00D006C1" w:rsidP="00E515A6">
      <w:pPr>
        <w:spacing w:after="0" w:line="280" w:lineRule="exact"/>
        <w:ind w:left="24" w:right="158"/>
        <w:rPr>
          <w:sz w:val="21"/>
          <w:szCs w:val="21"/>
        </w:rPr>
      </w:pPr>
      <w:r w:rsidRPr="00E515A6">
        <w:rPr>
          <w:rFonts w:hint="eastAsia"/>
          <w:sz w:val="21"/>
          <w:szCs w:val="21"/>
        </w:rPr>
        <w:t>（俯下头来喝茶），再（偏过脸瞧瞧我的反应）。</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5</w:t>
      </w:r>
      <w:r w:rsidRPr="00E515A6">
        <w:rPr>
          <w:rFonts w:hint="eastAsia"/>
          <w:sz w:val="21"/>
          <w:szCs w:val="21"/>
        </w:rPr>
        <w:t>．看着这可爱的家伙，我不由自主地发出了一声呼唤：（信赖，不就能创造出美好</w:t>
      </w:r>
    </w:p>
    <w:p w:rsidR="00D006C1" w:rsidRPr="00E515A6" w:rsidRDefault="00D006C1" w:rsidP="00E515A6">
      <w:pPr>
        <w:spacing w:after="0" w:line="280" w:lineRule="exact"/>
        <w:ind w:left="24" w:right="158"/>
        <w:rPr>
          <w:sz w:val="21"/>
          <w:szCs w:val="21"/>
        </w:rPr>
      </w:pPr>
      <w:r w:rsidRPr="00E515A6">
        <w:rPr>
          <w:rFonts w:hint="eastAsia"/>
          <w:sz w:val="21"/>
          <w:szCs w:val="21"/>
        </w:rPr>
        <w:t>的境界吗）？这里的</w:t>
      </w:r>
      <w:r w:rsidRPr="00E515A6">
        <w:rPr>
          <w:rFonts w:ascii="Microsoft YaHei UI Western" w:hAnsi="Microsoft YaHei UI Western" w:cs="Microsoft YaHei UI Western"/>
          <w:sz w:val="21"/>
          <w:szCs w:val="21"/>
        </w:rPr>
        <w:t>“</w:t>
      </w:r>
      <w:r w:rsidRPr="00E515A6">
        <w:rPr>
          <w:rFonts w:hint="eastAsia"/>
          <w:sz w:val="21"/>
          <w:szCs w:val="21"/>
        </w:rPr>
        <w:t>不由自主</w:t>
      </w:r>
      <w:r w:rsidRPr="00E515A6">
        <w:rPr>
          <w:rFonts w:ascii="Microsoft YaHei UI Western" w:hAnsi="Microsoft YaHei UI Western" w:cs="Microsoft YaHei UI Western"/>
          <w:sz w:val="21"/>
          <w:szCs w:val="21"/>
        </w:rPr>
        <w:t>”</w:t>
      </w:r>
      <w:r w:rsidRPr="00E515A6">
        <w:rPr>
          <w:rFonts w:hint="eastAsia"/>
          <w:sz w:val="21"/>
          <w:szCs w:val="21"/>
        </w:rPr>
        <w:t>可以用（情不自禁）替换，这里的反问句的意思是</w:t>
      </w:r>
    </w:p>
    <w:p w:rsidR="00D006C1" w:rsidRPr="00E515A6" w:rsidRDefault="00D006C1" w:rsidP="00E515A6">
      <w:pPr>
        <w:spacing w:after="0" w:line="280" w:lineRule="exact"/>
        <w:ind w:left="24" w:right="158"/>
        <w:rPr>
          <w:sz w:val="21"/>
          <w:szCs w:val="21"/>
        </w:rPr>
      </w:pPr>
      <w:r w:rsidRPr="00E515A6">
        <w:rPr>
          <w:rFonts w:hint="eastAsia"/>
          <w:sz w:val="21"/>
          <w:szCs w:val="21"/>
        </w:rPr>
        <w:t>（信赖就能创造出美好的境界）。</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6</w:t>
      </w:r>
      <w:r w:rsidRPr="00E515A6">
        <w:rPr>
          <w:rFonts w:hint="eastAsia"/>
          <w:sz w:val="21"/>
          <w:szCs w:val="21"/>
        </w:rPr>
        <w:t>．信赖，不就能创造出美好的境界吗？</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人类爱护、保护鸟类，鸟类会给人们带来一个美好的生活环境，给人们的生活增添</w:t>
      </w:r>
    </w:p>
    <w:p w:rsidR="00D006C1" w:rsidRPr="00E515A6" w:rsidRDefault="00D006C1" w:rsidP="00E515A6">
      <w:pPr>
        <w:spacing w:after="0" w:line="280" w:lineRule="exact"/>
        <w:ind w:left="10" w:right="158"/>
        <w:rPr>
          <w:sz w:val="21"/>
          <w:szCs w:val="21"/>
        </w:rPr>
      </w:pPr>
      <w:r w:rsidRPr="00E515A6">
        <w:rPr>
          <w:rFonts w:hint="eastAsia"/>
          <w:sz w:val="21"/>
          <w:szCs w:val="21"/>
        </w:rPr>
        <w:t>请趣；鸟类不再感到危险，与人类亲密相处。这样就能创造出人鸟和睦相处、无比亲</w:t>
      </w:r>
    </w:p>
    <w:p w:rsidR="00D006C1" w:rsidRPr="00E515A6" w:rsidRDefault="00D006C1" w:rsidP="00E515A6">
      <w:pPr>
        <w:spacing w:after="0" w:line="280" w:lineRule="exact"/>
        <w:ind w:left="10" w:right="158"/>
        <w:rPr>
          <w:sz w:val="21"/>
          <w:szCs w:val="21"/>
        </w:rPr>
      </w:pPr>
      <w:r w:rsidRPr="00E515A6">
        <w:rPr>
          <w:rFonts w:hint="eastAsia"/>
          <w:sz w:val="21"/>
          <w:szCs w:val="21"/>
        </w:rPr>
        <w:t>密的美好境界。</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21</w:t>
      </w:r>
      <w:r w:rsidRPr="00E515A6">
        <w:rPr>
          <w:rFonts w:hint="eastAsia"/>
          <w:sz w:val="21"/>
          <w:szCs w:val="21"/>
        </w:rPr>
        <w:t>．九色鹿</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1</w:t>
      </w:r>
      <w:r w:rsidRPr="00E515A6">
        <w:rPr>
          <w:rFonts w:hint="eastAsia"/>
          <w:sz w:val="21"/>
          <w:szCs w:val="21"/>
        </w:rPr>
        <w:t>．《九色鹿》一文是一个民间故事，写九色鹿救了一个落水人，落水人发誓永不说</w:t>
      </w:r>
      <w:r w:rsidRPr="00E515A6">
        <w:rPr>
          <w:sz w:val="21"/>
          <w:szCs w:val="21"/>
        </w:rPr>
        <w:t xml:space="preserve"> </w:t>
      </w:r>
    </w:p>
    <w:p w:rsidR="00D006C1" w:rsidRPr="00E515A6" w:rsidRDefault="00D006C1" w:rsidP="00E515A6">
      <w:pPr>
        <w:pStyle w:val="Heading2"/>
        <w:spacing w:after="0" w:line="280" w:lineRule="exact"/>
        <w:ind w:right="21"/>
        <w:rPr>
          <w:sz w:val="21"/>
          <w:szCs w:val="21"/>
        </w:rPr>
      </w:pPr>
      <w:r w:rsidRPr="00E515A6">
        <w:rPr>
          <w:rFonts w:hint="eastAsia"/>
          <w:sz w:val="21"/>
          <w:szCs w:val="21"/>
        </w:rPr>
        <w:t>出九色鹿的住处，但在金钱面前，落水人背信弃义，出卖了九色鹿，最后受到了惩罚。课文告诉我们做人要守信用的道理。文中的九色鹿见义勇为、不图回报、沉着机智，调</w:t>
      </w:r>
    </w:p>
    <w:p w:rsidR="00D006C1" w:rsidRPr="00E515A6" w:rsidRDefault="00D006C1" w:rsidP="00E515A6">
      <w:pPr>
        <w:spacing w:after="0" w:line="280" w:lineRule="exact"/>
        <w:ind w:left="34" w:right="158"/>
        <w:rPr>
          <w:sz w:val="21"/>
          <w:szCs w:val="21"/>
        </w:rPr>
      </w:pPr>
      <w:r w:rsidRPr="00E515A6">
        <w:rPr>
          <w:rFonts w:hint="eastAsia"/>
          <w:sz w:val="21"/>
          <w:szCs w:val="21"/>
        </w:rPr>
        <w:t>达是一个见利忘义、背信弃义、恩将仇报的卑鄙小人，国王是一个知错能改、伸张正义</w:t>
      </w:r>
    </w:p>
    <w:p w:rsidR="00D006C1" w:rsidRPr="00E515A6" w:rsidRDefault="00D006C1" w:rsidP="00E515A6">
      <w:pPr>
        <w:spacing w:after="0" w:line="280" w:lineRule="exact"/>
        <w:ind w:left="34" w:right="158"/>
        <w:rPr>
          <w:sz w:val="21"/>
          <w:szCs w:val="21"/>
        </w:rPr>
      </w:pPr>
      <w:r w:rsidRPr="00E515A6">
        <w:rPr>
          <w:rFonts w:hint="eastAsia"/>
          <w:sz w:val="21"/>
          <w:szCs w:val="21"/>
        </w:rPr>
        <w:t>的人，王妃是个爱慕虚荣的人。</w:t>
      </w:r>
      <w:r w:rsidRPr="00E515A6">
        <w:rPr>
          <w:sz w:val="21"/>
          <w:szCs w:val="21"/>
        </w:rPr>
        <w:t xml:space="preserve">  2</w:t>
      </w:r>
      <w:r w:rsidRPr="00E515A6">
        <w:rPr>
          <w:rFonts w:hint="eastAsia"/>
          <w:sz w:val="21"/>
          <w:szCs w:val="21"/>
        </w:rPr>
        <w:t>．在一片（景色秀丽）的山林中，有一只鹿。它双角（洁白如雪），身上有（九种</w:t>
      </w:r>
    </w:p>
    <w:p w:rsidR="00D006C1" w:rsidRPr="00E515A6" w:rsidRDefault="00D006C1" w:rsidP="00E515A6">
      <w:pPr>
        <w:spacing w:after="0" w:line="280" w:lineRule="exact"/>
        <w:ind w:left="24" w:right="158"/>
        <w:rPr>
          <w:sz w:val="21"/>
          <w:szCs w:val="21"/>
        </w:rPr>
      </w:pPr>
      <w:r w:rsidRPr="00E515A6">
        <w:rPr>
          <w:rFonts w:hint="eastAsia"/>
          <w:sz w:val="21"/>
          <w:szCs w:val="21"/>
        </w:rPr>
        <w:t>鲜艳的毛色），漂亮极了，人们（都称它九色鹿）。</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3</w:t>
      </w:r>
      <w:r w:rsidRPr="00E515A6">
        <w:rPr>
          <w:rFonts w:hint="eastAsia"/>
          <w:sz w:val="21"/>
          <w:szCs w:val="21"/>
        </w:rPr>
        <w:t>．我知道的民间故事有：《九色鹿》《牛郎织女》《孟姜女》《猎人海力布》</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4</w:t>
      </w:r>
      <w:r w:rsidRPr="00E515A6">
        <w:rPr>
          <w:rFonts w:hint="eastAsia"/>
          <w:sz w:val="21"/>
          <w:szCs w:val="21"/>
        </w:rPr>
        <w:t>．造句。</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ascii="Microsoft YaHei UI Western" w:hAnsi="Microsoft YaHei UI Western" w:cs="Microsoft YaHei UI Western"/>
          <w:sz w:val="21"/>
          <w:szCs w:val="21"/>
        </w:rPr>
        <w:t>……</w:t>
      </w:r>
      <w:r w:rsidRPr="00E515A6">
        <w:rPr>
          <w:rFonts w:hint="eastAsia"/>
          <w:sz w:val="21"/>
          <w:szCs w:val="21"/>
        </w:rPr>
        <w:t>只好</w:t>
      </w:r>
      <w:r w:rsidRPr="00E515A6">
        <w:rPr>
          <w:rFonts w:ascii="Microsoft YaHei UI Western" w:hAnsi="Microsoft YaHei UI Western" w:cs="Microsoft YaHei UI Western"/>
          <w:sz w:val="21"/>
          <w:szCs w:val="21"/>
        </w:rPr>
        <w:t>……</w:t>
      </w:r>
      <w:r w:rsidRPr="00E515A6">
        <w:rPr>
          <w:rFonts w:hint="eastAsia"/>
          <w:sz w:val="21"/>
          <w:szCs w:val="21"/>
        </w:rPr>
        <w:t>今天爸爸妈妈都加班了，只有我一个人在家，我只好自己做饭吃。</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ascii="Microsoft YaHei UI Western" w:hAnsi="Microsoft YaHei UI Western" w:cs="Microsoft YaHei UI Western"/>
          <w:sz w:val="21"/>
          <w:szCs w:val="21"/>
        </w:rPr>
        <w:t>……</w:t>
      </w:r>
      <w:r w:rsidRPr="00E515A6">
        <w:rPr>
          <w:rFonts w:hint="eastAsia"/>
          <w:sz w:val="21"/>
          <w:szCs w:val="21"/>
        </w:rPr>
        <w:t>竟然</w:t>
      </w:r>
      <w:r w:rsidRPr="00E515A6">
        <w:rPr>
          <w:rFonts w:ascii="Microsoft YaHei UI Western" w:hAnsi="Microsoft YaHei UI Western" w:cs="Microsoft YaHei UI Western"/>
          <w:sz w:val="21"/>
          <w:szCs w:val="21"/>
        </w:rPr>
        <w:t>……</w:t>
      </w:r>
      <w:r w:rsidRPr="00E515A6">
        <w:rPr>
          <w:rFonts w:hint="eastAsia"/>
          <w:sz w:val="21"/>
          <w:szCs w:val="21"/>
        </w:rPr>
        <w:t>刚才还是艳阳高照，可现在竟然下起雨来，这个天气可真怪！练习</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6     1</w:t>
      </w:r>
      <w:r w:rsidRPr="00E515A6">
        <w:rPr>
          <w:rFonts w:hint="eastAsia"/>
          <w:sz w:val="21"/>
          <w:szCs w:val="21"/>
        </w:rPr>
        <w:t>．我喜爱的卡通人物有：齐天大圣孙悟空，脚踏风火轮的哪吒，勇敢、</w:t>
      </w:r>
    </w:p>
    <w:p w:rsidR="00D006C1" w:rsidRPr="00E515A6" w:rsidRDefault="00D006C1" w:rsidP="00E515A6">
      <w:pPr>
        <w:spacing w:after="0" w:line="280" w:lineRule="exact"/>
        <w:ind w:left="369" w:right="158"/>
        <w:rPr>
          <w:sz w:val="21"/>
          <w:szCs w:val="21"/>
        </w:rPr>
      </w:pPr>
      <w:r w:rsidRPr="00E515A6">
        <w:rPr>
          <w:rFonts w:hint="eastAsia"/>
          <w:sz w:val="21"/>
          <w:szCs w:val="21"/>
        </w:rPr>
        <w:t>团结的葫芦娃，机灵、调皮的米老鼠，聪明、勇敢而又帅气的名侦探柯南，还</w:t>
      </w:r>
    </w:p>
    <w:p w:rsidR="00D006C1" w:rsidRPr="00E515A6" w:rsidRDefault="00D006C1" w:rsidP="00E515A6">
      <w:pPr>
        <w:spacing w:after="0" w:line="280" w:lineRule="exact"/>
        <w:ind w:left="369" w:right="158"/>
        <w:rPr>
          <w:sz w:val="21"/>
          <w:szCs w:val="21"/>
        </w:rPr>
      </w:pPr>
      <w:r w:rsidRPr="00E515A6">
        <w:rPr>
          <w:rFonts w:hint="eastAsia"/>
          <w:sz w:val="21"/>
          <w:szCs w:val="21"/>
        </w:rPr>
        <w:t>有可爱、顽强的</w:t>
      </w:r>
      <w:r w:rsidRPr="00E515A6">
        <w:rPr>
          <w:sz w:val="21"/>
          <w:szCs w:val="21"/>
        </w:rPr>
        <w:t xml:space="preserve"> </w:t>
      </w:r>
    </w:p>
    <w:p w:rsidR="00D006C1" w:rsidRPr="00E515A6" w:rsidRDefault="00D006C1" w:rsidP="00E515A6">
      <w:pPr>
        <w:spacing w:after="0" w:line="280" w:lineRule="exact"/>
        <w:ind w:left="24" w:right="158"/>
        <w:rPr>
          <w:sz w:val="21"/>
          <w:szCs w:val="21"/>
        </w:rPr>
      </w:pPr>
      <w:r w:rsidRPr="00E515A6">
        <w:rPr>
          <w:rFonts w:ascii="Microsoft YaHei UI Western" w:hAnsi="Microsoft YaHei UI Western" w:cs="Microsoft YaHei UI Western"/>
          <w:sz w:val="21"/>
          <w:szCs w:val="21"/>
        </w:rPr>
        <w:t>“</w:t>
      </w:r>
      <w:r w:rsidRPr="00E515A6">
        <w:rPr>
          <w:rFonts w:hint="eastAsia"/>
          <w:sz w:val="21"/>
          <w:szCs w:val="21"/>
        </w:rPr>
        <w:t>神奇宝贝</w:t>
      </w:r>
      <w:r w:rsidRPr="00E515A6">
        <w:rPr>
          <w:rFonts w:ascii="Microsoft YaHei UI Western" w:hAnsi="Microsoft YaHei UI Western" w:cs="Microsoft YaHei UI Western"/>
          <w:sz w:val="21"/>
          <w:szCs w:val="21"/>
        </w:rPr>
        <w:t>”</w:t>
      </w:r>
      <w:r w:rsidRPr="00E515A6">
        <w:rPr>
          <w:rFonts w:hint="eastAsia"/>
          <w:sz w:val="21"/>
          <w:szCs w:val="21"/>
        </w:rPr>
        <w:t>们</w:t>
      </w:r>
      <w:r w:rsidRPr="00E515A6">
        <w:rPr>
          <w:rFonts w:ascii="Microsoft YaHei UI Western" w:hAnsi="Microsoft YaHei UI Western" w:cs="Microsoft YaHei UI Western"/>
          <w:sz w:val="21"/>
          <w:szCs w:val="21"/>
        </w:rPr>
        <w:t>——</w:t>
      </w:r>
      <w:r w:rsidRPr="00E515A6">
        <w:rPr>
          <w:rFonts w:hint="eastAsia"/>
          <w:sz w:val="21"/>
          <w:szCs w:val="21"/>
        </w:rPr>
        <w:t>皮卡丘、妙蛙种子、小火龙</w:t>
      </w:r>
      <w:r w:rsidRPr="00E515A6">
        <w:rPr>
          <w:rFonts w:ascii="Microsoft YaHei UI Western" w:hAnsi="Microsoft YaHei UI Western" w:cs="Microsoft YaHei UI Western"/>
          <w:sz w:val="21"/>
          <w:szCs w:val="21"/>
        </w:rPr>
        <w:t>……</w:t>
      </w:r>
      <w:r w:rsidRPr="00E515A6">
        <w:rPr>
          <w:rFonts w:hint="eastAsia"/>
          <w:sz w:val="21"/>
          <w:szCs w:val="21"/>
        </w:rPr>
        <w:t>这些卡通人物为我们带来了许许多</w:t>
      </w:r>
    </w:p>
    <w:p w:rsidR="00D006C1" w:rsidRPr="00E515A6" w:rsidRDefault="00D006C1" w:rsidP="00E515A6">
      <w:pPr>
        <w:spacing w:after="0" w:line="280" w:lineRule="exact"/>
        <w:ind w:left="34" w:right="158"/>
        <w:rPr>
          <w:sz w:val="21"/>
          <w:szCs w:val="21"/>
        </w:rPr>
      </w:pPr>
      <w:r w:rsidRPr="00E515A6">
        <w:rPr>
          <w:rFonts w:hint="eastAsia"/>
          <w:sz w:val="21"/>
          <w:szCs w:val="21"/>
        </w:rPr>
        <w:t>多的故事：有的惊险刺激，有的幽默滑稽，有的让我们增长了不少知识，还有的让我们</w:t>
      </w:r>
    </w:p>
    <w:p w:rsidR="00D006C1" w:rsidRPr="00E515A6" w:rsidRDefault="00D006C1" w:rsidP="00E515A6">
      <w:pPr>
        <w:spacing w:after="0" w:line="280" w:lineRule="exact"/>
        <w:ind w:left="34" w:right="158"/>
        <w:rPr>
          <w:sz w:val="21"/>
          <w:szCs w:val="21"/>
        </w:rPr>
      </w:pPr>
      <w:r w:rsidRPr="00E515A6">
        <w:rPr>
          <w:rFonts w:hint="eastAsia"/>
          <w:sz w:val="21"/>
          <w:szCs w:val="21"/>
        </w:rPr>
        <w:t>懂得了许多道理。</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2</w:t>
      </w:r>
      <w:r w:rsidRPr="00E515A6">
        <w:rPr>
          <w:rFonts w:hint="eastAsia"/>
          <w:sz w:val="21"/>
          <w:szCs w:val="21"/>
        </w:rPr>
        <w:t>．关于诚信的短语、名言、成语。</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短语：人无信不立：人不讲信用就难以在世上立足，难以生存和发展。</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言必信，行必果：说话一定要守信用，做事一定要坚决果断。</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驷马难追：驷马，指四匹马拉的车。比喻既成事实，不可挽回，常与</w:t>
      </w:r>
      <w:r w:rsidRPr="00E515A6">
        <w:rPr>
          <w:rFonts w:ascii="Microsoft YaHei UI Western" w:hAnsi="Microsoft YaHei UI Western" w:cs="Microsoft YaHei UI Western"/>
          <w:sz w:val="21"/>
          <w:szCs w:val="21"/>
        </w:rPr>
        <w:t>“</w:t>
      </w:r>
      <w:r w:rsidRPr="00E515A6">
        <w:rPr>
          <w:rFonts w:hint="eastAsia"/>
          <w:sz w:val="21"/>
          <w:szCs w:val="21"/>
        </w:rPr>
        <w:t>君子一言</w:t>
      </w:r>
      <w:r w:rsidRPr="00E515A6">
        <w:rPr>
          <w:rFonts w:ascii="Microsoft YaHei UI Western" w:hAnsi="Microsoft YaHei UI Western" w:cs="Microsoft YaHei UI Western"/>
          <w:sz w:val="21"/>
          <w:szCs w:val="21"/>
        </w:rPr>
        <w:t xml:space="preserve">” </w:t>
      </w:r>
    </w:p>
    <w:p w:rsidR="00D006C1" w:rsidRPr="00E515A6" w:rsidRDefault="00D006C1" w:rsidP="00E515A6">
      <w:pPr>
        <w:spacing w:after="0" w:line="280" w:lineRule="exact"/>
        <w:ind w:left="24" w:right="158"/>
        <w:rPr>
          <w:sz w:val="21"/>
          <w:szCs w:val="21"/>
        </w:rPr>
      </w:pPr>
      <w:r w:rsidRPr="00E515A6">
        <w:rPr>
          <w:rFonts w:hint="eastAsia"/>
          <w:sz w:val="21"/>
          <w:szCs w:val="21"/>
        </w:rPr>
        <w:t>或</w:t>
      </w:r>
      <w:r w:rsidRPr="00E515A6">
        <w:rPr>
          <w:rFonts w:ascii="Microsoft YaHei UI Western" w:hAnsi="Microsoft YaHei UI Western" w:cs="Microsoft YaHei UI Western"/>
          <w:sz w:val="21"/>
          <w:szCs w:val="21"/>
        </w:rPr>
        <w:t>“</w:t>
      </w:r>
      <w:r w:rsidRPr="00E515A6">
        <w:rPr>
          <w:rFonts w:hint="eastAsia"/>
          <w:sz w:val="21"/>
          <w:szCs w:val="21"/>
        </w:rPr>
        <w:t>一言既出</w:t>
      </w:r>
      <w:r w:rsidRPr="00E515A6">
        <w:rPr>
          <w:rFonts w:ascii="Microsoft YaHei UI Western" w:hAnsi="Microsoft YaHei UI Western" w:cs="Microsoft YaHei UI Western"/>
          <w:sz w:val="21"/>
          <w:szCs w:val="21"/>
        </w:rPr>
        <w:t>”</w:t>
      </w:r>
      <w:r w:rsidRPr="00E515A6">
        <w:rPr>
          <w:rFonts w:hint="eastAsia"/>
          <w:sz w:val="21"/>
          <w:szCs w:val="21"/>
        </w:rPr>
        <w:t>连用。</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火心要空，人心要实。</w:t>
      </w:r>
      <w:r w:rsidRPr="00E515A6">
        <w:rPr>
          <w:sz w:val="21"/>
          <w:szCs w:val="21"/>
        </w:rPr>
        <w:t xml:space="preserve">    </w:t>
      </w:r>
      <w:r w:rsidRPr="00E515A6">
        <w:rPr>
          <w:rFonts w:hint="eastAsia"/>
          <w:sz w:val="21"/>
          <w:szCs w:val="21"/>
        </w:rPr>
        <w:t>黄金失去可再得，名誉失去难挽回。</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名言</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千教万教教人求真，千学万学学做真人。</w:t>
      </w:r>
      <w:r w:rsidRPr="00E515A6">
        <w:rPr>
          <w:rFonts w:ascii="Microsoft YaHei UI Western" w:hAnsi="Microsoft YaHei UI Western" w:cs="Microsoft YaHei UI Western"/>
          <w:sz w:val="21"/>
          <w:szCs w:val="21"/>
        </w:rPr>
        <w:t xml:space="preserve">            ——</w:t>
      </w:r>
      <w:r w:rsidRPr="00E515A6">
        <w:rPr>
          <w:rFonts w:hint="eastAsia"/>
          <w:sz w:val="21"/>
          <w:szCs w:val="21"/>
        </w:rPr>
        <w:t>陶行知</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失足，你可以马上恢复站立；失信，你也许永难挽回。</w:t>
      </w:r>
      <w:r w:rsidRPr="00E515A6">
        <w:rPr>
          <w:rFonts w:ascii="Microsoft YaHei UI Western" w:hAnsi="Microsoft YaHei UI Western" w:cs="Microsoft YaHei UI Western"/>
          <w:sz w:val="21"/>
          <w:szCs w:val="21"/>
        </w:rPr>
        <w:t>——</w:t>
      </w:r>
      <w:r w:rsidRPr="00E515A6">
        <w:rPr>
          <w:rFonts w:hint="eastAsia"/>
          <w:sz w:val="21"/>
          <w:szCs w:val="21"/>
        </w:rPr>
        <w:t>（美）富兰克林一个人</w:t>
      </w:r>
    </w:p>
    <w:p w:rsidR="00D006C1" w:rsidRPr="00E515A6" w:rsidRDefault="00D006C1" w:rsidP="00E515A6">
      <w:pPr>
        <w:spacing w:after="0" w:line="280" w:lineRule="exact"/>
        <w:ind w:left="369" w:right="158"/>
        <w:rPr>
          <w:sz w:val="21"/>
          <w:szCs w:val="21"/>
        </w:rPr>
      </w:pPr>
      <w:r w:rsidRPr="00E515A6">
        <w:rPr>
          <w:rFonts w:hint="eastAsia"/>
          <w:sz w:val="21"/>
          <w:szCs w:val="21"/>
        </w:rPr>
        <w:t>严守诺言，比守卫他的财产更重要。</w:t>
      </w:r>
      <w:r w:rsidRPr="00E515A6">
        <w:rPr>
          <w:rFonts w:ascii="Microsoft YaHei UI Western" w:hAnsi="Microsoft YaHei UI Western" w:cs="Microsoft YaHei UI Western"/>
          <w:sz w:val="21"/>
          <w:szCs w:val="21"/>
        </w:rPr>
        <w:t xml:space="preserve">          ——</w:t>
      </w:r>
      <w:r w:rsidRPr="00E515A6">
        <w:rPr>
          <w:rFonts w:hint="eastAsia"/>
          <w:sz w:val="21"/>
          <w:szCs w:val="21"/>
        </w:rPr>
        <w:t>（法）莫里哀</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生命不可能从谎言中开出灿烂的鲜花。</w:t>
      </w:r>
      <w:r w:rsidRPr="00E515A6">
        <w:rPr>
          <w:rFonts w:ascii="Microsoft YaHei UI Western" w:hAnsi="Microsoft YaHei UI Western" w:cs="Microsoft YaHei UI Western"/>
          <w:sz w:val="21"/>
          <w:szCs w:val="21"/>
        </w:rPr>
        <w:t xml:space="preserve">              ——</w:t>
      </w:r>
      <w:r w:rsidRPr="00E515A6">
        <w:rPr>
          <w:rFonts w:hint="eastAsia"/>
          <w:sz w:val="21"/>
          <w:szCs w:val="21"/>
        </w:rPr>
        <w:t>海涅成语：言行一致</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君子一言，驷马难追</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3</w:t>
      </w:r>
      <w:r w:rsidRPr="00E515A6">
        <w:rPr>
          <w:rFonts w:hint="eastAsia"/>
          <w:sz w:val="21"/>
          <w:szCs w:val="21"/>
        </w:rPr>
        <w:t>．讲人与人相互间应该信任互助亲密合作：肝胆相照、开诚相见、同舟共济、心照</w:t>
      </w:r>
    </w:p>
    <w:p w:rsidR="00D006C1" w:rsidRPr="00E515A6" w:rsidRDefault="00D006C1" w:rsidP="00E515A6">
      <w:pPr>
        <w:spacing w:after="0" w:line="280" w:lineRule="exact"/>
        <w:ind w:left="24" w:right="158"/>
        <w:rPr>
          <w:sz w:val="21"/>
          <w:szCs w:val="21"/>
        </w:rPr>
      </w:pPr>
      <w:r w:rsidRPr="00E515A6">
        <w:rPr>
          <w:rFonts w:hint="eastAsia"/>
          <w:sz w:val="21"/>
          <w:szCs w:val="21"/>
        </w:rPr>
        <w:t>不宣、志同道合、亲密无间、荣辱与共、唇亡齿寒。</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造句：</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ascii="Microsoft YaHei UI Western" w:hAnsi="Microsoft YaHei UI Western" w:cs="Microsoft YaHei UI Western"/>
          <w:sz w:val="21"/>
          <w:szCs w:val="21"/>
        </w:rPr>
        <w:t>……</w:t>
      </w:r>
      <w:r w:rsidRPr="00E515A6">
        <w:rPr>
          <w:rFonts w:hint="eastAsia"/>
          <w:sz w:val="21"/>
          <w:szCs w:val="21"/>
        </w:rPr>
        <w:t>亲密无间</w:t>
      </w:r>
      <w:r w:rsidRPr="00E515A6">
        <w:rPr>
          <w:rFonts w:ascii="Microsoft YaHei UI Western" w:hAnsi="Microsoft YaHei UI Western" w:cs="Microsoft YaHei UI Western"/>
          <w:sz w:val="21"/>
          <w:szCs w:val="21"/>
        </w:rPr>
        <w:t>……</w:t>
      </w:r>
      <w:r w:rsidRPr="00E515A6">
        <w:rPr>
          <w:rFonts w:hint="eastAsia"/>
          <w:sz w:val="21"/>
          <w:szCs w:val="21"/>
        </w:rPr>
        <w:t>我的小红是亲密无间的好朋友。</w:t>
      </w:r>
      <w:r w:rsidRPr="00E515A6">
        <w:rPr>
          <w:rFonts w:ascii="Microsoft YaHei UI Western" w:hAnsi="Microsoft YaHei UI Western" w:cs="Microsoft YaHei UI Western"/>
          <w:sz w:val="21"/>
          <w:szCs w:val="21"/>
        </w:rPr>
        <w:t xml:space="preserve"> ……</w:t>
      </w:r>
      <w:r w:rsidRPr="00E515A6">
        <w:rPr>
          <w:rFonts w:hint="eastAsia"/>
          <w:sz w:val="21"/>
          <w:szCs w:val="21"/>
        </w:rPr>
        <w:t>心照不宣</w:t>
      </w:r>
      <w:r w:rsidRPr="00E515A6">
        <w:rPr>
          <w:rFonts w:ascii="Microsoft YaHei UI Western" w:hAnsi="Microsoft YaHei UI Western" w:cs="Microsoft YaHei UI Western"/>
          <w:sz w:val="21"/>
          <w:szCs w:val="21"/>
        </w:rPr>
        <w:t>……</w:t>
      </w:r>
      <w:r w:rsidRPr="00E515A6">
        <w:rPr>
          <w:rFonts w:hint="eastAsia"/>
          <w:sz w:val="21"/>
          <w:szCs w:val="21"/>
        </w:rPr>
        <w:t>此时此刻，他俩心照不宣地相互对视了一下。</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ascii="Microsoft YaHei UI Western" w:hAnsi="Microsoft YaHei UI Western" w:cs="Microsoft YaHei UI Western"/>
          <w:sz w:val="21"/>
          <w:szCs w:val="21"/>
        </w:rPr>
        <w:t>……</w:t>
      </w:r>
      <w:r w:rsidRPr="00E515A6">
        <w:rPr>
          <w:rFonts w:hint="eastAsia"/>
          <w:sz w:val="21"/>
          <w:szCs w:val="21"/>
        </w:rPr>
        <w:t>同舟共济</w:t>
      </w:r>
      <w:r w:rsidRPr="00E515A6">
        <w:rPr>
          <w:rFonts w:ascii="Microsoft YaHei UI Western" w:hAnsi="Microsoft YaHei UI Western" w:cs="Microsoft YaHei UI Western"/>
          <w:sz w:val="21"/>
          <w:szCs w:val="21"/>
        </w:rPr>
        <w:t>……</w:t>
      </w:r>
      <w:r w:rsidRPr="00E515A6">
        <w:rPr>
          <w:rFonts w:hint="eastAsia"/>
          <w:sz w:val="21"/>
          <w:szCs w:val="21"/>
        </w:rPr>
        <w:t>人民解放军和群众同舟共济，荣辱与共。</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ascii="Microsoft YaHei UI Western" w:hAnsi="Microsoft YaHei UI Western" w:cs="Microsoft YaHei UI Western"/>
          <w:sz w:val="21"/>
          <w:szCs w:val="21"/>
        </w:rPr>
        <w:t>……</w:t>
      </w:r>
      <w:r w:rsidRPr="00E515A6">
        <w:rPr>
          <w:rFonts w:hint="eastAsia"/>
          <w:sz w:val="21"/>
          <w:szCs w:val="21"/>
        </w:rPr>
        <w:t>唇亡齿寒</w:t>
      </w:r>
      <w:r w:rsidRPr="00E515A6">
        <w:rPr>
          <w:rFonts w:ascii="Microsoft YaHei UI Western" w:hAnsi="Microsoft YaHei UI Western" w:cs="Microsoft YaHei UI Western"/>
          <w:sz w:val="21"/>
          <w:szCs w:val="21"/>
        </w:rPr>
        <w:t>……</w:t>
      </w:r>
      <w:r w:rsidRPr="00E515A6">
        <w:rPr>
          <w:rFonts w:hint="eastAsia"/>
          <w:sz w:val="21"/>
          <w:szCs w:val="21"/>
        </w:rPr>
        <w:t>我们两厂关系十分密切，唇亡齿寒，我们哪能不帮你们度过难关</w:t>
      </w:r>
    </w:p>
    <w:p w:rsidR="00D006C1" w:rsidRPr="00E515A6" w:rsidRDefault="00D006C1" w:rsidP="00E515A6">
      <w:pPr>
        <w:spacing w:after="0" w:line="280" w:lineRule="exact"/>
        <w:ind w:left="24" w:right="158"/>
        <w:rPr>
          <w:sz w:val="21"/>
          <w:szCs w:val="21"/>
        </w:rPr>
      </w:pPr>
      <w:r w:rsidRPr="00E515A6">
        <w:rPr>
          <w:rFonts w:hint="eastAsia"/>
          <w:sz w:val="21"/>
          <w:szCs w:val="21"/>
        </w:rPr>
        <w:t>呢？</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ascii="Microsoft YaHei UI Western" w:hAnsi="Microsoft YaHei UI Western" w:cs="Microsoft YaHei UI Western"/>
          <w:sz w:val="21"/>
          <w:szCs w:val="21"/>
        </w:rPr>
        <w:t>……</w:t>
      </w:r>
      <w:r w:rsidRPr="00E515A6">
        <w:rPr>
          <w:rFonts w:hint="eastAsia"/>
          <w:sz w:val="21"/>
          <w:szCs w:val="21"/>
        </w:rPr>
        <w:t>开诚相见</w:t>
      </w:r>
      <w:r w:rsidRPr="00E515A6">
        <w:rPr>
          <w:rFonts w:ascii="Microsoft YaHei UI Western" w:hAnsi="Microsoft YaHei UI Western" w:cs="Microsoft YaHei UI Western"/>
          <w:sz w:val="21"/>
          <w:szCs w:val="21"/>
        </w:rPr>
        <w:t>……</w:t>
      </w:r>
      <w:r w:rsidRPr="00E515A6">
        <w:rPr>
          <w:rFonts w:hint="eastAsia"/>
          <w:sz w:val="21"/>
          <w:szCs w:val="21"/>
        </w:rPr>
        <w:t>小红车主人与我因为能彼此开诚相见，所以建立了真挚的友谊。</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ascii="Microsoft YaHei UI Western" w:hAnsi="Microsoft YaHei UI Western" w:cs="Microsoft YaHei UI Western"/>
          <w:sz w:val="21"/>
          <w:szCs w:val="21"/>
        </w:rPr>
        <w:t>……</w:t>
      </w:r>
      <w:r w:rsidRPr="00E515A6">
        <w:rPr>
          <w:rFonts w:hint="eastAsia"/>
          <w:sz w:val="21"/>
          <w:szCs w:val="21"/>
        </w:rPr>
        <w:t>同舟共济</w:t>
      </w:r>
      <w:r w:rsidRPr="00E515A6">
        <w:rPr>
          <w:rFonts w:ascii="Microsoft YaHei UI Western" w:hAnsi="Microsoft YaHei UI Western" w:cs="Microsoft YaHei UI Western"/>
          <w:sz w:val="21"/>
          <w:szCs w:val="21"/>
        </w:rPr>
        <w:t>……</w:t>
      </w:r>
      <w:r w:rsidRPr="00E515A6">
        <w:rPr>
          <w:rFonts w:hint="eastAsia"/>
          <w:sz w:val="21"/>
          <w:szCs w:val="21"/>
        </w:rPr>
        <w:t>在目前危难的情形下，我们要同舟共济，齐心协力，克服难关。</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4</w:t>
      </w:r>
      <w:r w:rsidRPr="00E515A6">
        <w:rPr>
          <w:rFonts w:hint="eastAsia"/>
          <w:sz w:val="21"/>
          <w:szCs w:val="21"/>
        </w:rPr>
        <w:t>．在写</w:t>
      </w:r>
      <w:r w:rsidRPr="00E515A6">
        <w:rPr>
          <w:rFonts w:ascii="Microsoft YaHei UI Western" w:hAnsi="Microsoft YaHei UI Western" w:cs="Microsoft YaHei UI Western"/>
          <w:sz w:val="21"/>
          <w:szCs w:val="21"/>
        </w:rPr>
        <w:t>“</w:t>
      </w:r>
      <w:r w:rsidRPr="00E515A6">
        <w:rPr>
          <w:rFonts w:hint="eastAsia"/>
          <w:sz w:val="21"/>
          <w:szCs w:val="21"/>
        </w:rPr>
        <w:t>庙</w:t>
      </w:r>
      <w:r w:rsidRPr="00E515A6">
        <w:rPr>
          <w:rFonts w:ascii="Microsoft YaHei UI Western" w:hAnsi="Microsoft YaHei UI Western" w:cs="Microsoft YaHei UI Western"/>
          <w:sz w:val="21"/>
          <w:szCs w:val="21"/>
        </w:rPr>
        <w:t>”“</w:t>
      </w:r>
      <w:r w:rsidRPr="00E515A6">
        <w:rPr>
          <w:rFonts w:hint="eastAsia"/>
          <w:sz w:val="21"/>
          <w:szCs w:val="21"/>
        </w:rPr>
        <w:t>磨</w:t>
      </w:r>
      <w:r w:rsidRPr="00E515A6">
        <w:rPr>
          <w:rFonts w:ascii="Microsoft YaHei UI Western" w:hAnsi="Microsoft YaHei UI Western" w:cs="Microsoft YaHei UI Western"/>
          <w:sz w:val="21"/>
          <w:szCs w:val="21"/>
        </w:rPr>
        <w:t>”“</w:t>
      </w:r>
      <w:r w:rsidRPr="00E515A6">
        <w:rPr>
          <w:rFonts w:hint="eastAsia"/>
          <w:sz w:val="21"/>
          <w:szCs w:val="21"/>
        </w:rPr>
        <w:t>府</w:t>
      </w:r>
      <w:r w:rsidRPr="00E515A6">
        <w:rPr>
          <w:rFonts w:ascii="Microsoft YaHei UI Western" w:hAnsi="Microsoft YaHei UI Western" w:cs="Microsoft YaHei UI Western"/>
          <w:sz w:val="21"/>
          <w:szCs w:val="21"/>
        </w:rPr>
        <w:t>”</w:t>
      </w:r>
      <w:r w:rsidRPr="00E515A6">
        <w:rPr>
          <w:rFonts w:hint="eastAsia"/>
          <w:sz w:val="21"/>
          <w:szCs w:val="21"/>
        </w:rPr>
        <w:t>等字时，</w:t>
      </w:r>
      <w:r w:rsidRPr="00E515A6">
        <w:rPr>
          <w:rFonts w:ascii="Microsoft YaHei UI Western" w:hAnsi="Microsoft YaHei UI Western" w:cs="Microsoft YaHei UI Western"/>
          <w:sz w:val="21"/>
          <w:szCs w:val="21"/>
        </w:rPr>
        <w:t>“</w:t>
      </w:r>
      <w:r w:rsidRPr="00E515A6">
        <w:rPr>
          <w:rFonts w:hint="eastAsia"/>
          <w:sz w:val="21"/>
          <w:szCs w:val="21"/>
        </w:rPr>
        <w:t>广</w:t>
      </w:r>
      <w:r w:rsidRPr="00E515A6">
        <w:rPr>
          <w:rFonts w:ascii="Microsoft YaHei UI Western" w:hAnsi="Microsoft YaHei UI Western" w:cs="Microsoft YaHei UI Western"/>
          <w:sz w:val="21"/>
          <w:szCs w:val="21"/>
        </w:rPr>
        <w:t>”</w:t>
      </w:r>
      <w:r w:rsidRPr="00E515A6">
        <w:rPr>
          <w:rFonts w:hint="eastAsia"/>
          <w:sz w:val="21"/>
          <w:szCs w:val="21"/>
        </w:rPr>
        <w:t>的横要写得短些，撇要写得长些。</w:t>
      </w:r>
      <w:r w:rsidRPr="00E515A6">
        <w:rPr>
          <w:sz w:val="21"/>
          <w:szCs w:val="21"/>
        </w:rPr>
        <w:t xml:space="preserve">  5</w:t>
      </w:r>
      <w:r w:rsidRPr="00E515A6">
        <w:rPr>
          <w:rFonts w:hint="eastAsia"/>
          <w:sz w:val="21"/>
          <w:szCs w:val="21"/>
        </w:rPr>
        <w:t>．现代兵器：现代战车、现代战斗机、新型枪械、现代导弹</w:t>
      </w:r>
      <w:r w:rsidRPr="00E515A6">
        <w:rPr>
          <w:sz w:val="21"/>
          <w:szCs w:val="21"/>
        </w:rPr>
        <w:t xml:space="preserve">  </w:t>
      </w:r>
    </w:p>
    <w:p w:rsidR="00D006C1" w:rsidRPr="00E515A6" w:rsidRDefault="00D006C1" w:rsidP="00E515A6">
      <w:pPr>
        <w:spacing w:after="0" w:line="280" w:lineRule="exact"/>
        <w:ind w:left="14" w:firstLine="0"/>
        <w:rPr>
          <w:sz w:val="21"/>
          <w:szCs w:val="21"/>
        </w:rPr>
      </w:pP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第七单元</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22</w:t>
      </w:r>
      <w:r w:rsidRPr="00E515A6">
        <w:rPr>
          <w:rFonts w:hint="eastAsia"/>
          <w:sz w:val="21"/>
          <w:szCs w:val="21"/>
        </w:rPr>
        <w:t>．雾凇</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1</w:t>
      </w:r>
      <w:r w:rsidRPr="00E515A6">
        <w:rPr>
          <w:rFonts w:hint="eastAsia"/>
          <w:sz w:val="21"/>
          <w:szCs w:val="21"/>
        </w:rPr>
        <w:t>．《雾凇》是一篇写景的文章，作者以清新明快的语言，描绘了吉林雾凇千姿百态、</w:t>
      </w:r>
      <w:r w:rsidRPr="00E515A6">
        <w:rPr>
          <w:sz w:val="21"/>
          <w:szCs w:val="21"/>
        </w:rPr>
        <w:t xml:space="preserve"> </w:t>
      </w:r>
    </w:p>
    <w:p w:rsidR="00D006C1" w:rsidRPr="00E515A6" w:rsidRDefault="00D006C1" w:rsidP="00E515A6">
      <w:pPr>
        <w:spacing w:after="0" w:line="280" w:lineRule="exact"/>
        <w:ind w:left="24" w:right="158"/>
        <w:rPr>
          <w:sz w:val="21"/>
          <w:szCs w:val="21"/>
        </w:rPr>
      </w:pPr>
      <w:r w:rsidRPr="00E515A6">
        <w:rPr>
          <w:rFonts w:hint="eastAsia"/>
          <w:sz w:val="21"/>
          <w:szCs w:val="21"/>
        </w:rPr>
        <w:t>奇特壮美的景象，字里行间流露出作者对大自然、对祖国河山的热爱之情。</w:t>
      </w:r>
      <w:r w:rsidRPr="00E515A6">
        <w:rPr>
          <w:rFonts w:ascii="Microsoft YaHei UI Western" w:hAnsi="Microsoft YaHei UI Western" w:cs="Microsoft YaHei UI Western"/>
          <w:sz w:val="21"/>
          <w:szCs w:val="21"/>
        </w:rPr>
        <w:t>“</w:t>
      </w:r>
      <w:r w:rsidRPr="00E515A6">
        <w:rPr>
          <w:rFonts w:hint="eastAsia"/>
          <w:sz w:val="21"/>
          <w:szCs w:val="21"/>
        </w:rPr>
        <w:t>雾凇，俗</w:t>
      </w:r>
    </w:p>
    <w:p w:rsidR="00D006C1" w:rsidRPr="00E515A6" w:rsidRDefault="00D006C1" w:rsidP="00E515A6">
      <w:pPr>
        <w:spacing w:after="0" w:line="280" w:lineRule="exact"/>
        <w:ind w:left="34" w:right="158"/>
        <w:rPr>
          <w:sz w:val="21"/>
          <w:szCs w:val="21"/>
        </w:rPr>
      </w:pPr>
      <w:r w:rsidRPr="00E515A6">
        <w:rPr>
          <w:rFonts w:hint="eastAsia"/>
          <w:sz w:val="21"/>
          <w:szCs w:val="21"/>
        </w:rPr>
        <w:t>称树桂，是在严寒季节里，空气中过于饱和的水汽遇冷凝结而成。</w:t>
      </w:r>
      <w:r w:rsidRPr="00E515A6">
        <w:rPr>
          <w:rFonts w:ascii="Microsoft YaHei UI Western" w:hAnsi="Microsoft YaHei UI Western" w:cs="Microsoft YaHei UI Western"/>
          <w:sz w:val="21"/>
          <w:szCs w:val="21"/>
        </w:rPr>
        <w:t>”</w:t>
      </w:r>
      <w:r w:rsidRPr="00E515A6">
        <w:rPr>
          <w:rFonts w:hint="eastAsia"/>
          <w:sz w:val="21"/>
          <w:szCs w:val="21"/>
        </w:rPr>
        <w:t>这句话告诉我们雾</w:t>
      </w:r>
    </w:p>
    <w:p w:rsidR="00D006C1" w:rsidRPr="00E515A6" w:rsidRDefault="00D006C1" w:rsidP="00E515A6">
      <w:pPr>
        <w:spacing w:after="0" w:line="280" w:lineRule="exact"/>
        <w:ind w:left="34" w:right="158"/>
        <w:rPr>
          <w:sz w:val="21"/>
          <w:szCs w:val="21"/>
        </w:rPr>
      </w:pPr>
      <w:r w:rsidRPr="00E515A6">
        <w:rPr>
          <w:rFonts w:hint="eastAsia"/>
          <w:sz w:val="21"/>
          <w:szCs w:val="21"/>
        </w:rPr>
        <w:t>凇形成条件是：空气中有过于饱和的水汽以及遇冷凝结。</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2</w:t>
      </w:r>
      <w:r w:rsidRPr="00E515A6">
        <w:rPr>
          <w:rFonts w:hint="eastAsia"/>
          <w:sz w:val="21"/>
          <w:szCs w:val="21"/>
        </w:rPr>
        <w:t>．这（蒸腾）的雾气，慢慢地，（轻轻地），（一层又一层地）给松针柳枝镀上了白</w:t>
      </w:r>
    </w:p>
    <w:p w:rsidR="00D006C1" w:rsidRPr="00E515A6" w:rsidRDefault="00D006C1" w:rsidP="00E515A6">
      <w:pPr>
        <w:spacing w:after="0" w:line="280" w:lineRule="exact"/>
        <w:ind w:left="24" w:right="158"/>
        <w:rPr>
          <w:sz w:val="21"/>
          <w:szCs w:val="21"/>
        </w:rPr>
      </w:pPr>
      <w:r w:rsidRPr="00E515A6">
        <w:rPr>
          <w:rFonts w:hint="eastAsia"/>
          <w:sz w:val="21"/>
          <w:szCs w:val="21"/>
        </w:rPr>
        <w:t>银。最初像（银线），逐渐变成（银条），最后十里长堤上全都是（银松雪柳）了。从填</w:t>
      </w:r>
    </w:p>
    <w:p w:rsidR="00D006C1" w:rsidRPr="00E515A6" w:rsidRDefault="00D006C1" w:rsidP="00E515A6">
      <w:pPr>
        <w:spacing w:after="0" w:line="280" w:lineRule="exact"/>
        <w:ind w:left="24" w:right="158"/>
        <w:rPr>
          <w:sz w:val="21"/>
          <w:szCs w:val="21"/>
        </w:rPr>
      </w:pPr>
      <w:r w:rsidRPr="00E515A6">
        <w:rPr>
          <w:rFonts w:hint="eastAsia"/>
          <w:sz w:val="21"/>
          <w:szCs w:val="21"/>
        </w:rPr>
        <w:t>写的词语中可以体会到雾凇的形成是一个逐步形成的过程。</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造句：</w:t>
      </w:r>
      <w:r w:rsidRPr="00E515A6">
        <w:rPr>
          <w:rFonts w:ascii="Microsoft YaHei UI Western" w:hAnsi="Microsoft YaHei UI Western" w:cs="Microsoft YaHei UI Western"/>
          <w:sz w:val="21"/>
          <w:szCs w:val="21"/>
        </w:rPr>
        <w:t>……</w:t>
      </w:r>
      <w:r w:rsidRPr="00E515A6">
        <w:rPr>
          <w:rFonts w:hint="eastAsia"/>
          <w:sz w:val="21"/>
          <w:szCs w:val="21"/>
        </w:rPr>
        <w:t>最初</w:t>
      </w:r>
      <w:r w:rsidRPr="00E515A6">
        <w:rPr>
          <w:rFonts w:ascii="Microsoft YaHei UI Western" w:hAnsi="Microsoft YaHei UI Western" w:cs="Microsoft YaHei UI Western"/>
          <w:sz w:val="21"/>
          <w:szCs w:val="21"/>
        </w:rPr>
        <w:t>……</w:t>
      </w:r>
      <w:r w:rsidRPr="00E515A6">
        <w:rPr>
          <w:rFonts w:hint="eastAsia"/>
          <w:sz w:val="21"/>
          <w:szCs w:val="21"/>
        </w:rPr>
        <w:t>逐渐</w:t>
      </w:r>
      <w:r w:rsidRPr="00E515A6">
        <w:rPr>
          <w:rFonts w:ascii="Microsoft YaHei UI Western" w:hAnsi="Microsoft YaHei UI Western" w:cs="Microsoft YaHei UI Western"/>
          <w:sz w:val="21"/>
          <w:szCs w:val="21"/>
        </w:rPr>
        <w:t>……</w:t>
      </w:r>
      <w:r w:rsidRPr="00E515A6">
        <w:rPr>
          <w:rFonts w:hint="eastAsia"/>
          <w:sz w:val="21"/>
          <w:szCs w:val="21"/>
        </w:rPr>
        <w:t>最后</w:t>
      </w:r>
      <w:r w:rsidRPr="00E515A6">
        <w:rPr>
          <w:rFonts w:ascii="Microsoft YaHei UI Western" w:hAnsi="Microsoft YaHei UI Western" w:cs="Microsoft YaHei UI Western"/>
          <w:sz w:val="21"/>
          <w:szCs w:val="21"/>
        </w:rPr>
        <w:t>……</w:t>
      </w:r>
      <w:r w:rsidRPr="00E515A6">
        <w:rPr>
          <w:rFonts w:hint="eastAsia"/>
          <w:sz w:val="21"/>
          <w:szCs w:val="21"/>
        </w:rPr>
        <w:t>在海上观看日出，太阳最初只露出一点点光亮，</w:t>
      </w:r>
    </w:p>
    <w:p w:rsidR="00D006C1" w:rsidRPr="00E515A6" w:rsidRDefault="00D006C1" w:rsidP="00E515A6">
      <w:pPr>
        <w:spacing w:after="0" w:line="280" w:lineRule="exact"/>
        <w:ind w:left="24" w:right="158"/>
        <w:rPr>
          <w:sz w:val="21"/>
          <w:szCs w:val="21"/>
        </w:rPr>
      </w:pPr>
      <w:r w:rsidRPr="00E515A6">
        <w:rPr>
          <w:rFonts w:hint="eastAsia"/>
          <w:sz w:val="21"/>
          <w:szCs w:val="21"/>
        </w:rPr>
        <w:t>逐渐地太阳越来越大，最后就整个儿跳出了海面。</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看着这美丽的雾凇，我想起课文中的这样一个片断：三九严寒，大地冰封。松花江</w:t>
      </w:r>
      <w:r w:rsidRPr="00E515A6">
        <w:rPr>
          <w:sz w:val="21"/>
          <w:szCs w:val="21"/>
        </w:rPr>
        <w:t xml:space="preserve"> </w:t>
      </w:r>
    </w:p>
    <w:p w:rsidR="00D006C1" w:rsidRPr="00E515A6" w:rsidRDefault="00D006C1" w:rsidP="00E515A6">
      <w:pPr>
        <w:spacing w:after="0" w:line="280" w:lineRule="exact"/>
        <w:ind w:left="10" w:right="158"/>
        <w:rPr>
          <w:sz w:val="21"/>
          <w:szCs w:val="21"/>
        </w:rPr>
      </w:pPr>
      <w:r w:rsidRPr="00E515A6">
        <w:rPr>
          <w:rFonts w:hint="eastAsia"/>
          <w:sz w:val="21"/>
          <w:szCs w:val="21"/>
        </w:rPr>
        <w:t>畔的十里长堤上，洁白晶莹的霜花缀满了枝头，在阳光照耀下，银光闪烁，美丽动人。</w:t>
      </w:r>
    </w:p>
    <w:p w:rsidR="00D006C1" w:rsidRPr="00E515A6" w:rsidRDefault="00D006C1" w:rsidP="00E515A6">
      <w:pPr>
        <w:spacing w:after="0" w:line="280" w:lineRule="exact"/>
        <w:ind w:left="10" w:right="158"/>
        <w:rPr>
          <w:sz w:val="21"/>
          <w:szCs w:val="21"/>
        </w:rPr>
      </w:pPr>
      <w:r w:rsidRPr="00E515A6">
        <w:rPr>
          <w:rFonts w:hint="eastAsia"/>
          <w:sz w:val="21"/>
          <w:szCs w:val="21"/>
        </w:rPr>
        <w:t>诗句</w:t>
      </w:r>
      <w:r w:rsidRPr="00E515A6">
        <w:rPr>
          <w:rFonts w:ascii="Microsoft YaHei UI Western" w:hAnsi="Microsoft YaHei UI Western" w:cs="Microsoft YaHei UI Western"/>
          <w:sz w:val="21"/>
          <w:szCs w:val="21"/>
        </w:rPr>
        <w:t>“</w:t>
      </w:r>
      <w:r w:rsidRPr="00E515A6">
        <w:rPr>
          <w:rFonts w:hint="eastAsia"/>
          <w:sz w:val="21"/>
          <w:szCs w:val="21"/>
        </w:rPr>
        <w:t>忽如一夜春风来，千树万树梨花开。</w:t>
      </w:r>
      <w:r w:rsidRPr="00E515A6">
        <w:rPr>
          <w:rFonts w:ascii="Microsoft YaHei UI Western" w:hAnsi="Microsoft YaHei UI Western" w:cs="Microsoft YaHei UI Western"/>
          <w:sz w:val="21"/>
          <w:szCs w:val="21"/>
        </w:rPr>
        <w:t>”</w:t>
      </w:r>
      <w:r w:rsidRPr="00E515A6">
        <w:rPr>
          <w:rFonts w:hint="eastAsia"/>
          <w:sz w:val="21"/>
          <w:szCs w:val="21"/>
        </w:rPr>
        <w:t>也可以用来赞叹这一美丽景象。这句诗</w:t>
      </w:r>
    </w:p>
    <w:p w:rsidR="00D006C1" w:rsidRPr="00E515A6" w:rsidRDefault="00D006C1" w:rsidP="00E515A6">
      <w:pPr>
        <w:spacing w:after="0" w:line="280" w:lineRule="exact"/>
        <w:ind w:left="10" w:right="158"/>
        <w:rPr>
          <w:sz w:val="21"/>
          <w:szCs w:val="21"/>
        </w:rPr>
      </w:pPr>
      <w:r w:rsidRPr="00E515A6">
        <w:rPr>
          <w:rFonts w:hint="eastAsia"/>
          <w:sz w:val="21"/>
          <w:szCs w:val="21"/>
        </w:rPr>
        <w:t>出自岑参写的《白雪歌送武判官归京》，用在这里表达了人们对雾凇那千姿百态、奇特壮美景象的赞美之情。其中的</w:t>
      </w:r>
      <w:r w:rsidRPr="00E515A6">
        <w:rPr>
          <w:rFonts w:ascii="Microsoft YaHei UI Western" w:hAnsi="Microsoft YaHei UI Western" w:cs="Microsoft YaHei UI Western"/>
          <w:sz w:val="21"/>
          <w:szCs w:val="21"/>
        </w:rPr>
        <w:t>“</w:t>
      </w:r>
      <w:r w:rsidRPr="00E515A6">
        <w:rPr>
          <w:rFonts w:hint="eastAsia"/>
          <w:sz w:val="21"/>
          <w:szCs w:val="21"/>
        </w:rPr>
        <w:t>千树万树梨花开</w:t>
      </w:r>
      <w:r w:rsidRPr="00E515A6">
        <w:rPr>
          <w:rFonts w:ascii="Microsoft YaHei UI Western" w:hAnsi="Microsoft YaHei UI Western" w:cs="Microsoft YaHei UI Western"/>
          <w:sz w:val="21"/>
          <w:szCs w:val="21"/>
        </w:rPr>
        <w:t>”</w:t>
      </w:r>
      <w:r w:rsidRPr="00E515A6">
        <w:rPr>
          <w:rFonts w:hint="eastAsia"/>
          <w:sz w:val="21"/>
          <w:szCs w:val="21"/>
        </w:rPr>
        <w:t>在这里指的就是雾凇。诗的前两句</w:t>
      </w:r>
    </w:p>
    <w:p w:rsidR="00D006C1" w:rsidRPr="00E515A6" w:rsidRDefault="00D006C1" w:rsidP="00E515A6">
      <w:pPr>
        <w:spacing w:after="0" w:line="280" w:lineRule="exact"/>
        <w:ind w:left="10" w:right="158"/>
        <w:rPr>
          <w:sz w:val="21"/>
          <w:szCs w:val="21"/>
        </w:rPr>
      </w:pPr>
      <w:r w:rsidRPr="00E515A6">
        <w:rPr>
          <w:rFonts w:hint="eastAsia"/>
          <w:sz w:val="21"/>
          <w:szCs w:val="21"/>
        </w:rPr>
        <w:t>是</w:t>
      </w:r>
      <w:r w:rsidRPr="00E515A6">
        <w:rPr>
          <w:rFonts w:ascii="Microsoft YaHei UI Western" w:hAnsi="Microsoft YaHei UI Western" w:cs="Microsoft YaHei UI Western"/>
          <w:sz w:val="21"/>
          <w:szCs w:val="21"/>
        </w:rPr>
        <w:t>“</w:t>
      </w:r>
      <w:r w:rsidRPr="00E515A6">
        <w:rPr>
          <w:rFonts w:hint="eastAsia"/>
          <w:sz w:val="21"/>
          <w:szCs w:val="21"/>
        </w:rPr>
        <w:t>北风卷地白草折，胡天八月即飞雪</w:t>
      </w:r>
      <w:r w:rsidRPr="00E515A6">
        <w:rPr>
          <w:rFonts w:ascii="Microsoft YaHei UI Western" w:hAnsi="Microsoft YaHei UI Western" w:cs="Microsoft YaHei UI Western"/>
          <w:sz w:val="21"/>
          <w:szCs w:val="21"/>
        </w:rPr>
        <w:t>”</w:t>
      </w:r>
      <w:r w:rsidRPr="00E515A6">
        <w:rPr>
          <w:rFonts w:hint="eastAsia"/>
          <w:sz w:val="21"/>
          <w:szCs w:val="21"/>
        </w:rPr>
        <w:t>。</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3</w:t>
      </w:r>
      <w:r w:rsidRPr="00E515A6">
        <w:rPr>
          <w:rFonts w:hint="eastAsia"/>
          <w:sz w:val="21"/>
          <w:szCs w:val="21"/>
        </w:rPr>
        <w:t>．选用以下的词语写一段话，描绘一处雾景或雪景。</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蒸腾</w:t>
      </w:r>
      <w:r w:rsidRPr="00E515A6">
        <w:rPr>
          <w:sz w:val="21"/>
          <w:szCs w:val="21"/>
        </w:rPr>
        <w:t xml:space="preserve">    </w:t>
      </w:r>
      <w:r w:rsidRPr="00E515A6">
        <w:rPr>
          <w:rFonts w:hint="eastAsia"/>
          <w:sz w:val="21"/>
          <w:szCs w:val="21"/>
        </w:rPr>
        <w:t>模糊</w:t>
      </w:r>
      <w:r w:rsidRPr="00E515A6">
        <w:rPr>
          <w:sz w:val="21"/>
          <w:szCs w:val="21"/>
        </w:rPr>
        <w:t xml:space="preserve">    </w:t>
      </w:r>
      <w:r w:rsidRPr="00E515A6">
        <w:rPr>
          <w:rFonts w:hint="eastAsia"/>
          <w:sz w:val="21"/>
          <w:szCs w:val="21"/>
        </w:rPr>
        <w:t>弥漫</w:t>
      </w:r>
      <w:r w:rsidRPr="00E515A6">
        <w:rPr>
          <w:sz w:val="21"/>
          <w:szCs w:val="21"/>
        </w:rPr>
        <w:t xml:space="preserve">    </w:t>
      </w:r>
      <w:r w:rsidRPr="00E515A6">
        <w:rPr>
          <w:rFonts w:hint="eastAsia"/>
          <w:sz w:val="21"/>
          <w:szCs w:val="21"/>
        </w:rPr>
        <w:t>淹没</w:t>
      </w:r>
      <w:r w:rsidRPr="00E515A6">
        <w:rPr>
          <w:sz w:val="21"/>
          <w:szCs w:val="21"/>
        </w:rPr>
        <w:t xml:space="preserve">    </w:t>
      </w:r>
      <w:r w:rsidRPr="00E515A6">
        <w:rPr>
          <w:rFonts w:hint="eastAsia"/>
          <w:sz w:val="21"/>
          <w:szCs w:val="21"/>
        </w:rPr>
        <w:t>缭乱</w:t>
      </w:r>
      <w:r w:rsidRPr="00E515A6">
        <w:rPr>
          <w:sz w:val="21"/>
          <w:szCs w:val="21"/>
        </w:rPr>
        <w:t xml:space="preserve">    </w:t>
      </w:r>
      <w:r w:rsidRPr="00E515A6">
        <w:rPr>
          <w:rFonts w:hint="eastAsia"/>
          <w:sz w:val="21"/>
          <w:szCs w:val="21"/>
        </w:rPr>
        <w:t>洁白</w:t>
      </w:r>
      <w:r w:rsidRPr="00E515A6">
        <w:rPr>
          <w:sz w:val="21"/>
          <w:szCs w:val="21"/>
        </w:rPr>
        <w:t xml:space="preserve">    </w:t>
      </w:r>
      <w:r w:rsidRPr="00E515A6">
        <w:rPr>
          <w:rFonts w:hint="eastAsia"/>
          <w:sz w:val="21"/>
          <w:szCs w:val="21"/>
        </w:rPr>
        <w:t>晶莹</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今天的雾真大啊！一开门，这蒸腾的雾气迎面扑来，田野里小河边马路上到处弥漫</w:t>
      </w:r>
    </w:p>
    <w:p w:rsidR="00D006C1" w:rsidRPr="00E515A6" w:rsidRDefault="00D006C1" w:rsidP="00E515A6">
      <w:pPr>
        <w:spacing w:after="0" w:line="280" w:lineRule="exact"/>
        <w:ind w:left="10" w:right="158"/>
        <w:rPr>
          <w:sz w:val="21"/>
          <w:szCs w:val="21"/>
        </w:rPr>
      </w:pPr>
      <w:r w:rsidRPr="00E515A6">
        <w:rPr>
          <w:rFonts w:hint="eastAsia"/>
          <w:sz w:val="21"/>
          <w:szCs w:val="21"/>
        </w:rPr>
        <w:t>着洁白晶莹的雾气，渐渐地，近处的小树房子模糊了，慢慢地淹没在这湿漉漉的大雾</w:t>
      </w:r>
    </w:p>
    <w:p w:rsidR="00D006C1" w:rsidRPr="00E515A6" w:rsidRDefault="00D006C1" w:rsidP="00E515A6">
      <w:pPr>
        <w:spacing w:after="0" w:line="280" w:lineRule="exact"/>
        <w:ind w:left="10" w:right="158"/>
        <w:rPr>
          <w:sz w:val="21"/>
          <w:szCs w:val="21"/>
        </w:rPr>
      </w:pPr>
      <w:r w:rsidRPr="00E515A6">
        <w:rPr>
          <w:rFonts w:hint="eastAsia"/>
          <w:sz w:val="21"/>
          <w:szCs w:val="21"/>
        </w:rPr>
        <w:t>中了。</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4</w:t>
      </w:r>
      <w:r w:rsidRPr="00E515A6">
        <w:rPr>
          <w:rFonts w:hint="eastAsia"/>
          <w:sz w:val="21"/>
          <w:szCs w:val="21"/>
        </w:rPr>
        <w:t>．吉林雾凇与桂林山水、云南石林、长江三峡同为</w:t>
      </w:r>
      <w:r w:rsidRPr="00E515A6">
        <w:rPr>
          <w:rFonts w:ascii="Microsoft YaHei UI Western" w:hAnsi="Microsoft YaHei UI Western" w:cs="Microsoft YaHei UI Western"/>
          <w:sz w:val="21"/>
          <w:szCs w:val="21"/>
        </w:rPr>
        <w:t>“</w:t>
      </w:r>
      <w:r w:rsidRPr="00E515A6">
        <w:rPr>
          <w:rFonts w:hint="eastAsia"/>
          <w:sz w:val="21"/>
          <w:szCs w:val="21"/>
        </w:rPr>
        <w:t>中国四大自然奇观</w:t>
      </w:r>
      <w:r w:rsidRPr="00E515A6">
        <w:rPr>
          <w:rFonts w:ascii="Microsoft YaHei UI Western" w:hAnsi="Microsoft YaHei UI Western" w:cs="Microsoft YaHei UI Western"/>
          <w:sz w:val="21"/>
          <w:szCs w:val="21"/>
        </w:rPr>
        <w:t>”</w:t>
      </w:r>
      <w:r w:rsidRPr="00E515A6">
        <w:rPr>
          <w:rFonts w:hint="eastAsia"/>
          <w:sz w:val="21"/>
          <w:szCs w:val="21"/>
        </w:rPr>
        <w:t>，并为其</w:t>
      </w:r>
    </w:p>
    <w:p w:rsidR="00D006C1" w:rsidRPr="00E515A6" w:rsidRDefault="00D006C1" w:rsidP="00E515A6">
      <w:pPr>
        <w:spacing w:after="0" w:line="280" w:lineRule="exact"/>
        <w:ind w:left="24" w:right="158"/>
        <w:rPr>
          <w:sz w:val="21"/>
          <w:szCs w:val="21"/>
        </w:rPr>
      </w:pPr>
      <w:r w:rsidRPr="00E515A6">
        <w:rPr>
          <w:rFonts w:hint="eastAsia"/>
          <w:sz w:val="21"/>
          <w:szCs w:val="21"/>
        </w:rPr>
        <w:t>中最为特别的一个。</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5.</w:t>
      </w:r>
      <w:r w:rsidRPr="00E515A6">
        <w:rPr>
          <w:rFonts w:hint="eastAsia"/>
          <w:sz w:val="21"/>
          <w:szCs w:val="21"/>
        </w:rPr>
        <w:t>读一读，比较带点词语的意思，并造句。</w:t>
      </w:r>
      <w:r w:rsidRPr="00E515A6">
        <w:rPr>
          <w:sz w:val="21"/>
          <w:szCs w:val="21"/>
        </w:rPr>
        <w:t xml:space="preserve">  </w:t>
      </w:r>
    </w:p>
    <w:p w:rsidR="00D006C1" w:rsidRPr="00E515A6" w:rsidRDefault="00D006C1" w:rsidP="00E515A6">
      <w:pPr>
        <w:numPr>
          <w:ilvl w:val="0"/>
          <w:numId w:val="2"/>
        </w:numPr>
        <w:spacing w:after="0" w:line="280" w:lineRule="exact"/>
        <w:ind w:left="930" w:right="158" w:hanging="571"/>
        <w:rPr>
          <w:sz w:val="21"/>
          <w:szCs w:val="21"/>
        </w:rPr>
      </w:pPr>
      <w:r w:rsidRPr="00E515A6">
        <w:rPr>
          <w:rFonts w:hint="eastAsia"/>
          <w:sz w:val="21"/>
          <w:szCs w:val="21"/>
        </w:rPr>
        <w:t>渐渐地，灯光、树影模糊了。</w:t>
      </w:r>
      <w:r w:rsidRPr="00E515A6">
        <w:rPr>
          <w:sz w:val="21"/>
          <w:szCs w:val="21"/>
        </w:rPr>
        <w:t xml:space="preserve">  </w:t>
      </w:r>
    </w:p>
    <w:p w:rsidR="00D006C1" w:rsidRPr="00E515A6" w:rsidRDefault="00D006C1" w:rsidP="00E515A6">
      <w:pPr>
        <w:numPr>
          <w:ilvl w:val="0"/>
          <w:numId w:val="2"/>
        </w:numPr>
        <w:spacing w:after="0" w:line="280" w:lineRule="exact"/>
        <w:ind w:left="930" w:right="158" w:hanging="571"/>
        <w:rPr>
          <w:sz w:val="21"/>
          <w:szCs w:val="21"/>
        </w:rPr>
      </w:pPr>
      <w:r w:rsidRPr="00E515A6">
        <w:rPr>
          <w:rFonts w:hint="eastAsia"/>
          <w:sz w:val="21"/>
          <w:szCs w:val="21"/>
        </w:rPr>
        <w:t>这蒸腾的雾气，慢慢地，轻轻地，一层又一层地给松针、柳枝镀上了白银。</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（这三个词结构相同，意义相关。</w:t>
      </w:r>
      <w:r w:rsidRPr="00E515A6">
        <w:rPr>
          <w:rFonts w:ascii="Microsoft YaHei UI Western" w:hAnsi="Microsoft YaHei UI Western" w:cs="Microsoft YaHei UI Western"/>
          <w:sz w:val="21"/>
          <w:szCs w:val="21"/>
        </w:rPr>
        <w:t>“</w:t>
      </w:r>
      <w:r w:rsidRPr="00E515A6">
        <w:rPr>
          <w:rFonts w:hint="eastAsia"/>
          <w:sz w:val="21"/>
          <w:szCs w:val="21"/>
        </w:rPr>
        <w:t>渐渐地、慢慢地</w:t>
      </w:r>
      <w:r w:rsidRPr="00E515A6">
        <w:rPr>
          <w:rFonts w:ascii="Microsoft YaHei UI Western" w:hAnsi="Microsoft YaHei UI Western" w:cs="Microsoft YaHei UI Western"/>
          <w:sz w:val="21"/>
          <w:szCs w:val="21"/>
        </w:rPr>
        <w:t>”</w:t>
      </w:r>
      <w:r w:rsidRPr="00E515A6">
        <w:rPr>
          <w:rFonts w:hint="eastAsia"/>
          <w:sz w:val="21"/>
          <w:szCs w:val="21"/>
        </w:rPr>
        <w:t>都是表示一个缓慢的过程，</w:t>
      </w:r>
    </w:p>
    <w:p w:rsidR="00D006C1" w:rsidRPr="00E515A6" w:rsidRDefault="00D006C1" w:rsidP="00E515A6">
      <w:pPr>
        <w:spacing w:after="0" w:line="280" w:lineRule="exact"/>
        <w:ind w:left="24" w:right="158"/>
        <w:rPr>
          <w:sz w:val="21"/>
          <w:szCs w:val="21"/>
        </w:rPr>
      </w:pPr>
      <w:r w:rsidRPr="00E515A6">
        <w:rPr>
          <w:rFonts w:ascii="Microsoft YaHei UI Western" w:hAnsi="Microsoft YaHei UI Western" w:cs="Microsoft YaHei UI Western"/>
          <w:sz w:val="21"/>
          <w:szCs w:val="21"/>
        </w:rPr>
        <w:t>“</w:t>
      </w:r>
      <w:r w:rsidRPr="00E515A6">
        <w:rPr>
          <w:rFonts w:hint="eastAsia"/>
          <w:sz w:val="21"/>
          <w:szCs w:val="21"/>
        </w:rPr>
        <w:t>轻轻地</w:t>
      </w:r>
      <w:r w:rsidRPr="00E515A6">
        <w:rPr>
          <w:rFonts w:ascii="Microsoft YaHei UI Western" w:hAnsi="Microsoft YaHei UI Western" w:cs="Microsoft YaHei UI Western"/>
          <w:sz w:val="21"/>
          <w:szCs w:val="21"/>
        </w:rPr>
        <w:t>”</w:t>
      </w:r>
      <w:r w:rsidRPr="00E515A6">
        <w:rPr>
          <w:rFonts w:hint="eastAsia"/>
          <w:sz w:val="21"/>
          <w:szCs w:val="21"/>
        </w:rPr>
        <w:t>表示雾气轻，每层</w:t>
      </w:r>
      <w:r w:rsidRPr="00E515A6">
        <w:rPr>
          <w:rFonts w:ascii="Microsoft YaHei UI Western" w:hAnsi="Microsoft YaHei UI Western" w:cs="Microsoft YaHei UI Western"/>
          <w:sz w:val="21"/>
          <w:szCs w:val="21"/>
        </w:rPr>
        <w:t>“</w:t>
      </w:r>
      <w:r w:rsidRPr="00E515A6">
        <w:rPr>
          <w:rFonts w:hint="eastAsia"/>
          <w:sz w:val="21"/>
          <w:szCs w:val="21"/>
        </w:rPr>
        <w:t>镀</w:t>
      </w:r>
      <w:r w:rsidRPr="00E515A6">
        <w:rPr>
          <w:rFonts w:ascii="Microsoft YaHei UI Western" w:hAnsi="Microsoft YaHei UI Western" w:cs="Microsoft YaHei UI Western"/>
          <w:sz w:val="21"/>
          <w:szCs w:val="21"/>
        </w:rPr>
        <w:t>”</w:t>
      </w:r>
      <w:r w:rsidRPr="00E515A6">
        <w:rPr>
          <w:rFonts w:hint="eastAsia"/>
          <w:sz w:val="21"/>
          <w:szCs w:val="21"/>
        </w:rPr>
        <w:t>的</w:t>
      </w:r>
      <w:r w:rsidRPr="00E515A6">
        <w:rPr>
          <w:rFonts w:ascii="Microsoft YaHei UI Western" w:hAnsi="Microsoft YaHei UI Western" w:cs="Microsoft YaHei UI Western"/>
          <w:sz w:val="21"/>
          <w:szCs w:val="21"/>
        </w:rPr>
        <w:t>“</w:t>
      </w:r>
      <w:r w:rsidRPr="00E515A6">
        <w:rPr>
          <w:rFonts w:hint="eastAsia"/>
          <w:sz w:val="21"/>
          <w:szCs w:val="21"/>
        </w:rPr>
        <w:t>白银</w:t>
      </w:r>
      <w:r w:rsidRPr="00E515A6">
        <w:rPr>
          <w:rFonts w:ascii="Microsoft YaHei UI Western" w:hAnsi="Microsoft YaHei UI Western" w:cs="Microsoft YaHei UI Western"/>
          <w:sz w:val="21"/>
          <w:szCs w:val="21"/>
        </w:rPr>
        <w:t>”</w:t>
      </w:r>
      <w:r w:rsidRPr="00E515A6">
        <w:rPr>
          <w:rFonts w:hint="eastAsia"/>
          <w:sz w:val="21"/>
          <w:szCs w:val="21"/>
        </w:rPr>
        <w:t>很薄。）</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ascii="Microsoft YaHei UI Western" w:hAnsi="Microsoft YaHei UI Western" w:cs="Microsoft YaHei UI Western"/>
          <w:sz w:val="21"/>
          <w:szCs w:val="21"/>
        </w:rPr>
        <w:t>……</w:t>
      </w:r>
      <w:r w:rsidRPr="00E515A6">
        <w:rPr>
          <w:rFonts w:hint="eastAsia"/>
          <w:sz w:val="21"/>
          <w:szCs w:val="21"/>
        </w:rPr>
        <w:t>渐渐地</w:t>
      </w:r>
      <w:r w:rsidRPr="00E515A6">
        <w:rPr>
          <w:rFonts w:ascii="Microsoft YaHei UI Western" w:hAnsi="Microsoft YaHei UI Western" w:cs="Microsoft YaHei UI Western"/>
          <w:sz w:val="21"/>
          <w:szCs w:val="21"/>
        </w:rPr>
        <w:t>……</w:t>
      </w:r>
      <w:r w:rsidRPr="00E515A6">
        <w:rPr>
          <w:rFonts w:hint="eastAsia"/>
          <w:sz w:val="21"/>
          <w:szCs w:val="21"/>
        </w:rPr>
        <w:t>随着冬天的临近，树上的叶子渐渐地掉光了。</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ascii="Microsoft YaHei UI Western" w:hAnsi="Microsoft YaHei UI Western" w:cs="Microsoft YaHei UI Western"/>
          <w:sz w:val="21"/>
          <w:szCs w:val="21"/>
        </w:rPr>
        <w:t>……</w:t>
      </w:r>
      <w:r w:rsidRPr="00E515A6">
        <w:rPr>
          <w:rFonts w:hint="eastAsia"/>
          <w:sz w:val="21"/>
          <w:szCs w:val="21"/>
        </w:rPr>
        <w:t>慢慢地</w:t>
      </w:r>
      <w:r w:rsidRPr="00E515A6">
        <w:rPr>
          <w:rFonts w:ascii="Microsoft YaHei UI Western" w:hAnsi="Microsoft YaHei UI Western" w:cs="Microsoft YaHei UI Western"/>
          <w:sz w:val="21"/>
          <w:szCs w:val="21"/>
        </w:rPr>
        <w:t>……</w:t>
      </w:r>
      <w:r w:rsidRPr="00E515A6">
        <w:rPr>
          <w:rFonts w:hint="eastAsia"/>
          <w:sz w:val="21"/>
          <w:szCs w:val="21"/>
        </w:rPr>
        <w:t>天上的白云慢慢地飘移着，变幻着，令人产生了无穷的遐想。</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ascii="Microsoft YaHei UI Western" w:hAnsi="Microsoft YaHei UI Western" w:cs="Microsoft YaHei UI Western"/>
          <w:sz w:val="21"/>
          <w:szCs w:val="21"/>
        </w:rPr>
        <w:t>……</w:t>
      </w:r>
      <w:r w:rsidRPr="00E515A6">
        <w:rPr>
          <w:rFonts w:hint="eastAsia"/>
          <w:sz w:val="21"/>
          <w:szCs w:val="21"/>
        </w:rPr>
        <w:t>轻轻地</w:t>
      </w:r>
      <w:r w:rsidRPr="00E515A6">
        <w:rPr>
          <w:rFonts w:ascii="Microsoft YaHei UI Western" w:hAnsi="Microsoft YaHei UI Western" w:cs="Microsoft YaHei UI Western"/>
          <w:sz w:val="21"/>
          <w:szCs w:val="21"/>
        </w:rPr>
        <w:t>……</w:t>
      </w:r>
      <w:r w:rsidRPr="00E515A6">
        <w:rPr>
          <w:rFonts w:hint="eastAsia"/>
          <w:sz w:val="21"/>
          <w:szCs w:val="21"/>
        </w:rPr>
        <w:t>爷爷正在午睡，我轻轻地给他关上房门。</w:t>
      </w:r>
      <w:r w:rsidRPr="00E515A6">
        <w:rPr>
          <w:sz w:val="21"/>
          <w:szCs w:val="21"/>
        </w:rPr>
        <w:t xml:space="preserve">  6</w:t>
      </w:r>
      <w:r w:rsidRPr="00E515A6">
        <w:rPr>
          <w:rFonts w:hint="eastAsia"/>
          <w:sz w:val="21"/>
          <w:szCs w:val="21"/>
        </w:rPr>
        <w:t>．描写霜的词语：薄霜铺地、霜若白盐、白霜片片、银霜遍地描写雪的词语：鹅毛</w:t>
      </w:r>
    </w:p>
    <w:p w:rsidR="00D006C1" w:rsidRPr="00E515A6" w:rsidRDefault="00D006C1" w:rsidP="00E515A6">
      <w:pPr>
        <w:spacing w:after="0" w:line="280" w:lineRule="exact"/>
        <w:ind w:left="369" w:right="158"/>
        <w:rPr>
          <w:sz w:val="21"/>
          <w:szCs w:val="21"/>
        </w:rPr>
      </w:pPr>
      <w:r w:rsidRPr="00E515A6">
        <w:rPr>
          <w:rFonts w:hint="eastAsia"/>
          <w:sz w:val="21"/>
          <w:szCs w:val="21"/>
        </w:rPr>
        <w:t>大雪、大雪飘飘、大雪纷飞、洁白无瑕描写天气寒冷的词语：三九严寒、大地冰</w:t>
      </w:r>
    </w:p>
    <w:p w:rsidR="00D006C1" w:rsidRPr="00E515A6" w:rsidRDefault="00D006C1" w:rsidP="00E515A6">
      <w:pPr>
        <w:spacing w:after="0" w:line="280" w:lineRule="exact"/>
        <w:ind w:left="369" w:right="158"/>
        <w:rPr>
          <w:sz w:val="21"/>
          <w:szCs w:val="21"/>
        </w:rPr>
      </w:pPr>
      <w:r w:rsidRPr="00E515A6">
        <w:rPr>
          <w:rFonts w:hint="eastAsia"/>
          <w:sz w:val="21"/>
          <w:szCs w:val="21"/>
        </w:rPr>
        <w:t>封、冰天雪地、滴水成冰</w:t>
      </w:r>
      <w:r w:rsidRPr="00E515A6">
        <w:rPr>
          <w:sz w:val="21"/>
          <w:szCs w:val="21"/>
        </w:rPr>
        <w:t xml:space="preserve"> 23</w:t>
      </w:r>
      <w:r w:rsidRPr="00E515A6">
        <w:rPr>
          <w:rFonts w:hint="eastAsia"/>
          <w:sz w:val="21"/>
          <w:szCs w:val="21"/>
        </w:rPr>
        <w:t>．春联</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1</w:t>
      </w:r>
      <w:r w:rsidRPr="00E515A6">
        <w:rPr>
          <w:rFonts w:hint="eastAsia"/>
          <w:sz w:val="21"/>
          <w:szCs w:val="21"/>
        </w:rPr>
        <w:t>．《春联》一课用生动优美的语言介绍了春联的作用、种类、特点及读背春联的好</w:t>
      </w:r>
    </w:p>
    <w:p w:rsidR="00D006C1" w:rsidRPr="00E515A6" w:rsidRDefault="00D006C1" w:rsidP="00E515A6">
      <w:pPr>
        <w:spacing w:after="0" w:line="280" w:lineRule="exact"/>
        <w:ind w:left="24" w:right="158"/>
        <w:rPr>
          <w:sz w:val="21"/>
          <w:szCs w:val="21"/>
        </w:rPr>
      </w:pPr>
      <w:r w:rsidRPr="00E515A6">
        <w:rPr>
          <w:rFonts w:hint="eastAsia"/>
          <w:sz w:val="21"/>
          <w:szCs w:val="21"/>
        </w:rPr>
        <w:t>处。春联分为（上联）、（下联）和（横批），它的上下联都是（竖着）写的，读时（从</w:t>
      </w:r>
    </w:p>
    <w:p w:rsidR="00D006C1" w:rsidRPr="00E515A6" w:rsidRDefault="00D006C1" w:rsidP="00E515A6">
      <w:pPr>
        <w:spacing w:after="0" w:line="280" w:lineRule="exact"/>
        <w:ind w:left="24" w:right="158"/>
        <w:rPr>
          <w:sz w:val="21"/>
          <w:szCs w:val="21"/>
        </w:rPr>
      </w:pPr>
      <w:r w:rsidRPr="00E515A6">
        <w:rPr>
          <w:rFonts w:hint="eastAsia"/>
          <w:sz w:val="21"/>
          <w:szCs w:val="21"/>
        </w:rPr>
        <w:t>右往左），横批是（横着）写的，（从左往右）读。春联的特点是：讲究对仗</w:t>
      </w:r>
      <w:r w:rsidRPr="00E515A6">
        <w:rPr>
          <w:rFonts w:ascii="Microsoft YaHei UI Western" w:hAnsi="Microsoft YaHei UI Western" w:cs="Microsoft YaHei UI Western"/>
          <w:sz w:val="21"/>
          <w:szCs w:val="21"/>
        </w:rPr>
        <w:t>——</w:t>
      </w:r>
      <w:r w:rsidRPr="00E515A6">
        <w:rPr>
          <w:rFonts w:hint="eastAsia"/>
          <w:sz w:val="21"/>
          <w:szCs w:val="21"/>
        </w:rPr>
        <w:t>字数相</w:t>
      </w:r>
    </w:p>
    <w:p w:rsidR="00D006C1" w:rsidRPr="00E515A6" w:rsidRDefault="00D006C1" w:rsidP="00E515A6">
      <w:pPr>
        <w:spacing w:after="0" w:line="280" w:lineRule="exact"/>
        <w:ind w:left="24" w:right="158"/>
        <w:rPr>
          <w:sz w:val="21"/>
          <w:szCs w:val="21"/>
        </w:rPr>
      </w:pPr>
      <w:r w:rsidRPr="00E515A6">
        <w:rPr>
          <w:rFonts w:hint="eastAsia"/>
          <w:sz w:val="21"/>
          <w:szCs w:val="21"/>
        </w:rPr>
        <w:t>等、词类相当，声律优美</w:t>
      </w:r>
      <w:r w:rsidRPr="00E515A6">
        <w:rPr>
          <w:rFonts w:ascii="Microsoft YaHei UI Western" w:hAnsi="Microsoft YaHei UI Western" w:cs="Microsoft YaHei UI Western"/>
          <w:sz w:val="21"/>
          <w:szCs w:val="21"/>
        </w:rPr>
        <w:t>——</w:t>
      </w:r>
      <w:r w:rsidRPr="00E515A6">
        <w:rPr>
          <w:rFonts w:hint="eastAsia"/>
          <w:sz w:val="21"/>
          <w:szCs w:val="21"/>
        </w:rPr>
        <w:t>抑扬顿挫、和谐动听。</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2</w:t>
      </w:r>
      <w:r w:rsidRPr="00E515A6">
        <w:rPr>
          <w:rFonts w:hint="eastAsia"/>
          <w:sz w:val="21"/>
          <w:szCs w:val="21"/>
        </w:rPr>
        <w:t>．我们浏览着各种各样的春联，就像是漫游在万紫千红的百花园中。</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描绘美丽的春光：又是一年芳草绿，依然十里杏花红。</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展现祖国欣欣向荣的景象：春回大地千山秀，日照神州百业兴。</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歌颂劳动人民幸福美好的生活：勤劳门第春光好，和睦人家幸福多。</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表达人们对新的一年的美好祝愿：梅开春烂漫，竹报岁平安。</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反映辞旧迎新：绿柳舒眉辞旧岁，红桃开口贺新年。</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展现祖国壮丽河山：</w:t>
      </w:r>
      <w:r w:rsidRPr="00E515A6">
        <w:rPr>
          <w:rFonts w:ascii="宋体" w:eastAsia="宋体" w:hAnsi="宋体" w:cs="宋体" w:hint="eastAsia"/>
          <w:sz w:val="21"/>
          <w:szCs w:val="21"/>
        </w:rPr>
        <w:t>①</w:t>
      </w:r>
      <w:r w:rsidRPr="00E515A6">
        <w:rPr>
          <w:rFonts w:hint="eastAsia"/>
          <w:sz w:val="21"/>
          <w:szCs w:val="21"/>
        </w:rPr>
        <w:t>山河增秀色，大地沐春晖。</w:t>
      </w:r>
      <w:r w:rsidRPr="00E515A6">
        <w:rPr>
          <w:rFonts w:ascii="宋体" w:eastAsia="宋体" w:hAnsi="宋体" w:cs="宋体" w:hint="eastAsia"/>
          <w:sz w:val="21"/>
          <w:szCs w:val="21"/>
        </w:rPr>
        <w:t>②</w:t>
      </w:r>
      <w:r w:rsidRPr="00E515A6">
        <w:rPr>
          <w:rFonts w:hint="eastAsia"/>
          <w:sz w:val="21"/>
          <w:szCs w:val="21"/>
        </w:rPr>
        <w:t>神州有天皆丽日，祖国无处不</w:t>
      </w:r>
    </w:p>
    <w:p w:rsidR="00D006C1" w:rsidRPr="00E515A6" w:rsidRDefault="00D006C1" w:rsidP="00E515A6">
      <w:pPr>
        <w:spacing w:after="0" w:line="280" w:lineRule="exact"/>
        <w:ind w:left="10" w:right="158"/>
        <w:rPr>
          <w:sz w:val="21"/>
          <w:szCs w:val="21"/>
        </w:rPr>
      </w:pPr>
      <w:r w:rsidRPr="00E515A6">
        <w:rPr>
          <w:rFonts w:hint="eastAsia"/>
          <w:sz w:val="21"/>
          <w:szCs w:val="21"/>
        </w:rPr>
        <w:t>春风。</w:t>
      </w:r>
      <w:r w:rsidRPr="00E515A6">
        <w:rPr>
          <w:rFonts w:ascii="宋体" w:eastAsia="宋体" w:hAnsi="宋体" w:cs="宋体" w:hint="eastAsia"/>
          <w:sz w:val="21"/>
          <w:szCs w:val="21"/>
        </w:rPr>
        <w:t>③</w:t>
      </w:r>
      <w:r w:rsidRPr="00E515A6">
        <w:rPr>
          <w:rFonts w:hint="eastAsia"/>
          <w:sz w:val="21"/>
          <w:szCs w:val="21"/>
        </w:rPr>
        <w:t>日暖山河春，风和桃李秀。</w:t>
      </w:r>
      <w:r w:rsidRPr="00E515A6">
        <w:rPr>
          <w:sz w:val="21"/>
          <w:szCs w:val="21"/>
        </w:rPr>
        <w:t xml:space="preserve">  </w:t>
      </w:r>
      <w:r w:rsidRPr="00E515A6">
        <w:rPr>
          <w:rFonts w:hint="eastAsia"/>
          <w:sz w:val="21"/>
          <w:szCs w:val="21"/>
        </w:rPr>
        <w:t>春雨洗尘埃一片清新好风景，东风送和煦千株红</w:t>
      </w:r>
    </w:p>
    <w:p w:rsidR="00D006C1" w:rsidRPr="00E515A6" w:rsidRDefault="00D006C1" w:rsidP="00E515A6">
      <w:pPr>
        <w:spacing w:after="0" w:line="280" w:lineRule="exact"/>
        <w:ind w:left="10" w:right="158"/>
        <w:rPr>
          <w:sz w:val="21"/>
          <w:szCs w:val="21"/>
        </w:rPr>
      </w:pPr>
      <w:r w:rsidRPr="00E515A6">
        <w:rPr>
          <w:rFonts w:hint="eastAsia"/>
          <w:sz w:val="21"/>
          <w:szCs w:val="21"/>
        </w:rPr>
        <w:t>艳最芬芳。</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春回大地，福满人间。</w:t>
      </w:r>
      <w:r w:rsidRPr="00E515A6">
        <w:rPr>
          <w:sz w:val="21"/>
          <w:szCs w:val="21"/>
        </w:rPr>
        <w:t xml:space="preserve">  </w:t>
      </w:r>
      <w:r w:rsidRPr="00E515A6">
        <w:rPr>
          <w:rFonts w:hint="eastAsia"/>
          <w:sz w:val="21"/>
          <w:szCs w:val="21"/>
        </w:rPr>
        <w:t>家家幸福庆团圆，岁岁年丰添美满。</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24</w:t>
      </w:r>
      <w:r w:rsidRPr="00E515A6">
        <w:rPr>
          <w:rFonts w:hint="eastAsia"/>
          <w:sz w:val="21"/>
          <w:szCs w:val="21"/>
        </w:rPr>
        <w:t>．古诗两首</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1</w:t>
      </w:r>
      <w:r w:rsidRPr="00E515A6">
        <w:rPr>
          <w:rFonts w:hint="eastAsia"/>
          <w:sz w:val="21"/>
          <w:szCs w:val="21"/>
        </w:rPr>
        <w:t>．《元日》是（宋代）诗人（王安石）的作品，他是政治家、改革家、文学家，是</w:t>
      </w:r>
      <w:r w:rsidRPr="00E515A6">
        <w:rPr>
          <w:sz w:val="21"/>
          <w:szCs w:val="21"/>
        </w:rPr>
        <w:t xml:space="preserve"> </w:t>
      </w:r>
    </w:p>
    <w:p w:rsidR="00D006C1" w:rsidRPr="00E515A6" w:rsidRDefault="00D006C1" w:rsidP="00E515A6">
      <w:pPr>
        <w:spacing w:after="0" w:line="280" w:lineRule="exact"/>
        <w:ind w:left="10" w:right="158"/>
        <w:rPr>
          <w:sz w:val="21"/>
          <w:szCs w:val="21"/>
        </w:rPr>
      </w:pPr>
      <w:r w:rsidRPr="00E515A6">
        <w:rPr>
          <w:rFonts w:ascii="Microsoft YaHei UI Western" w:hAnsi="Microsoft YaHei UI Western" w:cs="Microsoft YaHei UI Western"/>
          <w:sz w:val="21"/>
          <w:szCs w:val="21"/>
        </w:rPr>
        <w:t>“</w:t>
      </w:r>
      <w:r w:rsidRPr="00E515A6">
        <w:rPr>
          <w:rFonts w:hint="eastAsia"/>
          <w:sz w:val="21"/>
          <w:szCs w:val="21"/>
        </w:rPr>
        <w:t>唐宋散文八大家</w:t>
      </w:r>
      <w:r w:rsidRPr="00E515A6">
        <w:rPr>
          <w:rFonts w:ascii="Microsoft YaHei UI Western" w:hAnsi="Microsoft YaHei UI Western" w:cs="Microsoft YaHei UI Western"/>
          <w:sz w:val="21"/>
          <w:szCs w:val="21"/>
        </w:rPr>
        <w:t>”</w:t>
      </w:r>
      <w:r w:rsidRPr="00E515A6">
        <w:rPr>
          <w:rFonts w:hint="eastAsia"/>
          <w:sz w:val="21"/>
          <w:szCs w:val="21"/>
        </w:rPr>
        <w:t>之一。</w:t>
      </w:r>
      <w:r w:rsidRPr="00E515A6">
        <w:rPr>
          <w:rFonts w:ascii="Microsoft YaHei UI Western" w:hAnsi="Microsoft YaHei UI Western" w:cs="Microsoft YaHei UI Western"/>
          <w:sz w:val="21"/>
          <w:szCs w:val="21"/>
        </w:rPr>
        <w:t>“</w:t>
      </w:r>
      <w:r w:rsidRPr="00E515A6">
        <w:rPr>
          <w:rFonts w:hint="eastAsia"/>
          <w:sz w:val="21"/>
          <w:szCs w:val="21"/>
        </w:rPr>
        <w:t>元日</w:t>
      </w:r>
      <w:r w:rsidRPr="00E515A6">
        <w:rPr>
          <w:rFonts w:ascii="Microsoft YaHei UI Western" w:hAnsi="Microsoft YaHei UI Western" w:cs="Microsoft YaHei UI Western"/>
          <w:sz w:val="21"/>
          <w:szCs w:val="21"/>
        </w:rPr>
        <w:t>”</w:t>
      </w:r>
      <w:r w:rsidRPr="00E515A6">
        <w:rPr>
          <w:rFonts w:hint="eastAsia"/>
          <w:sz w:val="21"/>
          <w:szCs w:val="21"/>
        </w:rPr>
        <w:t>指的是农历正月初一，即春节。这首诗描写了诗</w:t>
      </w:r>
    </w:p>
    <w:p w:rsidR="00D006C1" w:rsidRPr="00E515A6" w:rsidRDefault="00D006C1" w:rsidP="00E515A6">
      <w:pPr>
        <w:spacing w:after="0" w:line="280" w:lineRule="exact"/>
        <w:ind w:left="10" w:right="158"/>
        <w:rPr>
          <w:sz w:val="21"/>
          <w:szCs w:val="21"/>
        </w:rPr>
      </w:pPr>
      <w:r w:rsidRPr="00E515A6">
        <w:rPr>
          <w:rFonts w:hint="eastAsia"/>
          <w:sz w:val="21"/>
          <w:szCs w:val="21"/>
        </w:rPr>
        <w:t>人在元日这天看到的有趣风俗，如放爆竹、喝屠苏酒、贴春联。诗的首句</w:t>
      </w:r>
      <w:r w:rsidRPr="00E515A6">
        <w:rPr>
          <w:rFonts w:ascii="Microsoft YaHei UI Western" w:hAnsi="Microsoft YaHei UI Western" w:cs="Microsoft YaHei UI Western"/>
          <w:sz w:val="21"/>
          <w:szCs w:val="21"/>
        </w:rPr>
        <w:t>“</w:t>
      </w:r>
      <w:r w:rsidRPr="00E515A6">
        <w:rPr>
          <w:rFonts w:hint="eastAsia"/>
          <w:sz w:val="21"/>
          <w:szCs w:val="21"/>
        </w:rPr>
        <w:t>爆竹声中</w:t>
      </w:r>
    </w:p>
    <w:p w:rsidR="00D006C1" w:rsidRPr="00E515A6" w:rsidRDefault="00D006C1" w:rsidP="00E515A6">
      <w:pPr>
        <w:spacing w:after="0" w:line="280" w:lineRule="exact"/>
        <w:ind w:left="10" w:right="158"/>
        <w:rPr>
          <w:sz w:val="21"/>
          <w:szCs w:val="21"/>
        </w:rPr>
      </w:pPr>
      <w:r w:rsidRPr="00E515A6">
        <w:rPr>
          <w:rFonts w:hint="eastAsia"/>
          <w:sz w:val="21"/>
          <w:szCs w:val="21"/>
        </w:rPr>
        <w:t>一岁除</w:t>
      </w:r>
      <w:r w:rsidRPr="00E515A6">
        <w:rPr>
          <w:rFonts w:ascii="Microsoft YaHei UI Western" w:hAnsi="Microsoft YaHei UI Western" w:cs="Microsoft YaHei UI Western"/>
          <w:sz w:val="21"/>
          <w:szCs w:val="21"/>
        </w:rPr>
        <w:t>”</w:t>
      </w:r>
      <w:r w:rsidRPr="00E515A6">
        <w:rPr>
          <w:rFonts w:hint="eastAsia"/>
          <w:sz w:val="21"/>
          <w:szCs w:val="21"/>
        </w:rPr>
        <w:t>写的是在阵阵鞭炮声中送走旧岁，迎来新年。紧扣题目，渲染出春节热闹欢</w:t>
      </w:r>
    </w:p>
    <w:p w:rsidR="00D006C1" w:rsidRPr="00E515A6" w:rsidRDefault="00D006C1" w:rsidP="00E515A6">
      <w:pPr>
        <w:spacing w:after="0" w:line="280" w:lineRule="exact"/>
        <w:ind w:left="10" w:right="158"/>
        <w:rPr>
          <w:sz w:val="21"/>
          <w:szCs w:val="21"/>
        </w:rPr>
      </w:pPr>
      <w:r w:rsidRPr="00E515A6">
        <w:rPr>
          <w:rFonts w:hint="eastAsia"/>
          <w:sz w:val="21"/>
          <w:szCs w:val="21"/>
        </w:rPr>
        <w:t>乐的气氛。次句</w:t>
      </w:r>
      <w:r w:rsidRPr="00E515A6">
        <w:rPr>
          <w:rFonts w:ascii="Microsoft YaHei UI Western" w:hAnsi="Microsoft YaHei UI Western" w:cs="Microsoft YaHei UI Western"/>
          <w:sz w:val="21"/>
          <w:szCs w:val="21"/>
        </w:rPr>
        <w:t>“</w:t>
      </w:r>
      <w:r w:rsidRPr="00E515A6">
        <w:rPr>
          <w:rFonts w:hint="eastAsia"/>
          <w:sz w:val="21"/>
          <w:szCs w:val="21"/>
        </w:rPr>
        <w:t>春风送暖入屠苏</w:t>
      </w:r>
      <w:r w:rsidRPr="00E515A6">
        <w:rPr>
          <w:rFonts w:ascii="Microsoft YaHei UI Western" w:hAnsi="Microsoft YaHei UI Western" w:cs="Microsoft YaHei UI Western"/>
          <w:sz w:val="21"/>
          <w:szCs w:val="21"/>
        </w:rPr>
        <w:t>”</w:t>
      </w:r>
      <w:r w:rsidRPr="00E515A6">
        <w:rPr>
          <w:rFonts w:hint="eastAsia"/>
          <w:sz w:val="21"/>
          <w:szCs w:val="21"/>
        </w:rPr>
        <w:t>描写人们迎着和煦的春风，开怀畅饮屠苏酒。第</w:t>
      </w:r>
    </w:p>
    <w:p w:rsidR="00D006C1" w:rsidRPr="00E515A6" w:rsidRDefault="00D006C1" w:rsidP="00E515A6">
      <w:pPr>
        <w:spacing w:after="0" w:line="280" w:lineRule="exact"/>
        <w:ind w:left="10" w:right="158"/>
        <w:rPr>
          <w:sz w:val="21"/>
          <w:szCs w:val="21"/>
        </w:rPr>
      </w:pPr>
      <w:r w:rsidRPr="00E515A6">
        <w:rPr>
          <w:rFonts w:hint="eastAsia"/>
          <w:sz w:val="21"/>
          <w:szCs w:val="21"/>
        </w:rPr>
        <w:t>三句</w:t>
      </w:r>
      <w:r w:rsidRPr="00E515A6">
        <w:rPr>
          <w:rFonts w:ascii="Microsoft YaHei UI Western" w:hAnsi="Microsoft YaHei UI Western" w:cs="Microsoft YaHei UI Western"/>
          <w:sz w:val="21"/>
          <w:szCs w:val="21"/>
        </w:rPr>
        <w:t>“</w:t>
      </w:r>
      <w:r w:rsidRPr="00E515A6">
        <w:rPr>
          <w:rFonts w:hint="eastAsia"/>
          <w:sz w:val="21"/>
          <w:szCs w:val="21"/>
        </w:rPr>
        <w:t>千门万户瞳瞳日</w:t>
      </w:r>
      <w:r w:rsidRPr="00E515A6">
        <w:rPr>
          <w:rFonts w:ascii="Microsoft YaHei UI Western" w:hAnsi="Microsoft YaHei UI Western" w:cs="Microsoft YaHei UI Western"/>
          <w:sz w:val="21"/>
          <w:szCs w:val="21"/>
        </w:rPr>
        <w:t>”</w:t>
      </w:r>
      <w:r w:rsidRPr="00E515A6">
        <w:rPr>
          <w:rFonts w:hint="eastAsia"/>
          <w:sz w:val="21"/>
          <w:szCs w:val="21"/>
        </w:rPr>
        <w:t>写旭日的光辉普照千家万户，象征了无限光明美好的前景。第四句</w:t>
      </w:r>
      <w:r w:rsidRPr="00E515A6">
        <w:rPr>
          <w:rFonts w:ascii="Microsoft YaHei UI Western" w:hAnsi="Microsoft YaHei UI Western" w:cs="Microsoft YaHei UI Western"/>
          <w:sz w:val="21"/>
          <w:szCs w:val="21"/>
        </w:rPr>
        <w:t>“</w:t>
      </w:r>
      <w:r w:rsidRPr="00E515A6">
        <w:rPr>
          <w:rFonts w:hint="eastAsia"/>
          <w:sz w:val="21"/>
          <w:szCs w:val="21"/>
        </w:rPr>
        <w:t>总把新桃换旧符</w:t>
      </w:r>
      <w:r w:rsidRPr="00E515A6">
        <w:rPr>
          <w:rFonts w:ascii="Microsoft YaHei UI Western" w:hAnsi="Microsoft YaHei UI Western" w:cs="Microsoft YaHei UI Western"/>
          <w:sz w:val="21"/>
          <w:szCs w:val="21"/>
        </w:rPr>
        <w:t>”</w:t>
      </w:r>
      <w:r w:rsidRPr="00E515A6">
        <w:rPr>
          <w:rFonts w:hint="eastAsia"/>
          <w:sz w:val="21"/>
          <w:szCs w:val="21"/>
        </w:rPr>
        <w:t>既是写当时的民间风俗，又寓含了辞旧迎新的意思。</w:t>
      </w:r>
      <w:r w:rsidRPr="00E515A6">
        <w:rPr>
          <w:rFonts w:ascii="Microsoft YaHei UI Western" w:hAnsi="Microsoft YaHei UI Western" w:cs="Microsoft YaHei UI Western"/>
          <w:sz w:val="21"/>
          <w:szCs w:val="21"/>
        </w:rPr>
        <w:t>“</w:t>
      </w:r>
      <w:r w:rsidRPr="00E515A6">
        <w:rPr>
          <w:rFonts w:hint="eastAsia"/>
          <w:sz w:val="21"/>
          <w:szCs w:val="21"/>
        </w:rPr>
        <w:t>新</w:t>
      </w:r>
    </w:p>
    <w:p w:rsidR="00D006C1" w:rsidRPr="00E515A6" w:rsidRDefault="00D006C1" w:rsidP="00E515A6">
      <w:pPr>
        <w:spacing w:after="0" w:line="280" w:lineRule="exact"/>
        <w:ind w:left="10" w:right="158"/>
        <w:rPr>
          <w:sz w:val="21"/>
          <w:szCs w:val="21"/>
        </w:rPr>
      </w:pPr>
      <w:r w:rsidRPr="00E515A6">
        <w:rPr>
          <w:rFonts w:hint="eastAsia"/>
          <w:sz w:val="21"/>
          <w:szCs w:val="21"/>
        </w:rPr>
        <w:t>桃换旧符</w:t>
      </w:r>
      <w:r w:rsidRPr="00E515A6">
        <w:rPr>
          <w:rFonts w:ascii="Microsoft YaHei UI Western" w:hAnsi="Microsoft YaHei UI Western" w:cs="Microsoft YaHei UI Western"/>
          <w:sz w:val="21"/>
          <w:szCs w:val="21"/>
        </w:rPr>
        <w:t>”</w:t>
      </w:r>
      <w:r w:rsidRPr="00E515A6">
        <w:rPr>
          <w:rFonts w:hint="eastAsia"/>
          <w:sz w:val="21"/>
          <w:szCs w:val="21"/>
        </w:rPr>
        <w:t>与首句爆竹送旧岁的意思紧密呼应，形象地表现了万象更新的景象。整首</w:t>
      </w:r>
    </w:p>
    <w:p w:rsidR="00D006C1" w:rsidRPr="00E515A6" w:rsidRDefault="00D006C1" w:rsidP="00E515A6">
      <w:pPr>
        <w:spacing w:after="0" w:line="280" w:lineRule="exact"/>
        <w:ind w:left="10" w:right="158"/>
        <w:rPr>
          <w:sz w:val="21"/>
          <w:szCs w:val="21"/>
        </w:rPr>
      </w:pPr>
      <w:r w:rsidRPr="00E515A6">
        <w:rPr>
          <w:rFonts w:hint="eastAsia"/>
          <w:sz w:val="21"/>
          <w:szCs w:val="21"/>
        </w:rPr>
        <w:t>诗寄托了作者执政变法，除旧布新，强国富民的情感。这首诗写到了春节这一天有哪</w:t>
      </w:r>
    </w:p>
    <w:p w:rsidR="00D006C1" w:rsidRPr="00E515A6" w:rsidRDefault="00D006C1" w:rsidP="00E515A6">
      <w:pPr>
        <w:spacing w:after="0" w:line="280" w:lineRule="exact"/>
        <w:ind w:left="10" w:right="158"/>
        <w:rPr>
          <w:sz w:val="21"/>
          <w:szCs w:val="21"/>
        </w:rPr>
      </w:pPr>
      <w:r w:rsidRPr="00E515A6">
        <w:rPr>
          <w:rFonts w:hint="eastAsia"/>
          <w:sz w:val="21"/>
          <w:szCs w:val="21"/>
        </w:rPr>
        <w:t>些风俗：放爆竹、喝屠苏酒、贴春联。</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2</w:t>
      </w:r>
      <w:r w:rsidRPr="00E515A6">
        <w:rPr>
          <w:rFonts w:hint="eastAsia"/>
          <w:sz w:val="21"/>
          <w:szCs w:val="21"/>
        </w:rPr>
        <w:t>．《元日》的第一句</w:t>
      </w:r>
      <w:r w:rsidRPr="00E515A6">
        <w:rPr>
          <w:rFonts w:ascii="Microsoft YaHei UI Western" w:hAnsi="Microsoft YaHei UI Western" w:cs="Microsoft YaHei UI Western"/>
          <w:sz w:val="21"/>
          <w:szCs w:val="21"/>
        </w:rPr>
        <w:t>“</w:t>
      </w:r>
      <w:r w:rsidRPr="00E515A6">
        <w:rPr>
          <w:rFonts w:hint="eastAsia"/>
          <w:sz w:val="21"/>
          <w:szCs w:val="21"/>
        </w:rPr>
        <w:t>爆竹声中一岁除</w:t>
      </w:r>
      <w:r w:rsidRPr="00E515A6">
        <w:rPr>
          <w:rFonts w:ascii="Microsoft YaHei UI Western" w:hAnsi="Microsoft YaHei UI Western" w:cs="Microsoft YaHei UI Western"/>
          <w:sz w:val="21"/>
          <w:szCs w:val="21"/>
        </w:rPr>
        <w:t>”</w:t>
      </w:r>
      <w:r w:rsidRPr="00E515A6">
        <w:rPr>
          <w:rFonts w:hint="eastAsia"/>
          <w:sz w:val="21"/>
          <w:szCs w:val="21"/>
        </w:rPr>
        <w:t>，第四句</w:t>
      </w:r>
      <w:r w:rsidRPr="00E515A6">
        <w:rPr>
          <w:rFonts w:ascii="Microsoft YaHei UI Western" w:hAnsi="Microsoft YaHei UI Western" w:cs="Microsoft YaHei UI Western"/>
          <w:sz w:val="21"/>
          <w:szCs w:val="21"/>
        </w:rPr>
        <w:t>“</w:t>
      </w:r>
      <w:r w:rsidRPr="00E515A6">
        <w:rPr>
          <w:rFonts w:hint="eastAsia"/>
          <w:sz w:val="21"/>
          <w:szCs w:val="21"/>
        </w:rPr>
        <w:t>总把新桃换旧符</w:t>
      </w:r>
      <w:r w:rsidRPr="00E515A6">
        <w:rPr>
          <w:rFonts w:ascii="Microsoft YaHei UI Western" w:hAnsi="Microsoft YaHei UI Western" w:cs="Microsoft YaHei UI Western"/>
          <w:sz w:val="21"/>
          <w:szCs w:val="21"/>
        </w:rPr>
        <w:t>”</w:t>
      </w:r>
      <w:r w:rsidRPr="00E515A6">
        <w:rPr>
          <w:rFonts w:hint="eastAsia"/>
          <w:sz w:val="21"/>
          <w:szCs w:val="21"/>
        </w:rPr>
        <w:t>，你能动动</w:t>
      </w:r>
    </w:p>
    <w:p w:rsidR="00D006C1" w:rsidRPr="00E515A6" w:rsidRDefault="00D006C1" w:rsidP="00E515A6">
      <w:pPr>
        <w:spacing w:after="0" w:line="280" w:lineRule="exact"/>
        <w:ind w:left="24" w:right="158"/>
        <w:rPr>
          <w:sz w:val="21"/>
          <w:szCs w:val="21"/>
        </w:rPr>
      </w:pPr>
      <w:r w:rsidRPr="00E515A6">
        <w:rPr>
          <w:rFonts w:hint="eastAsia"/>
          <w:sz w:val="21"/>
          <w:szCs w:val="21"/>
        </w:rPr>
        <w:t>脑筋，删改必要的字词，改成一幅对联吗？（爆竹除旧岁，新桃换旧符。）</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3</w:t>
      </w:r>
      <w:r w:rsidRPr="00E515A6">
        <w:rPr>
          <w:rFonts w:hint="eastAsia"/>
          <w:sz w:val="21"/>
          <w:szCs w:val="21"/>
        </w:rPr>
        <w:t>．和煦的阳光普照大地，家家户户忙着张贴大红春联。当你沉浸在这祥和的气氛中</w:t>
      </w:r>
    </w:p>
    <w:p w:rsidR="00D006C1" w:rsidRPr="00E515A6" w:rsidRDefault="00D006C1" w:rsidP="00E515A6">
      <w:pPr>
        <w:spacing w:after="0" w:line="280" w:lineRule="exact"/>
        <w:ind w:left="24" w:right="158"/>
        <w:rPr>
          <w:sz w:val="21"/>
          <w:szCs w:val="21"/>
        </w:rPr>
      </w:pPr>
      <w:r w:rsidRPr="00E515A6">
        <w:rPr>
          <w:rFonts w:hint="eastAsia"/>
          <w:sz w:val="21"/>
          <w:szCs w:val="21"/>
        </w:rPr>
        <w:t>时，你想到的诗句是：（千门万户曈曈日，总把新桃换旧符。）</w:t>
      </w:r>
      <w:r w:rsidRPr="00E515A6">
        <w:rPr>
          <w:sz w:val="21"/>
          <w:szCs w:val="21"/>
        </w:rPr>
        <w:t xml:space="preserve">  4</w:t>
      </w:r>
      <w:r w:rsidRPr="00E515A6">
        <w:rPr>
          <w:rFonts w:hint="eastAsia"/>
          <w:sz w:val="21"/>
          <w:szCs w:val="21"/>
        </w:rPr>
        <w:t>．《江雪》的作者是唐代诗人柳宗元。这首诗描绘了一幅寄兴高洁、寓意丰富的寒</w:t>
      </w:r>
    </w:p>
    <w:p w:rsidR="00D006C1" w:rsidRPr="00E515A6" w:rsidRDefault="00D006C1" w:rsidP="00E515A6">
      <w:pPr>
        <w:spacing w:after="0" w:line="280" w:lineRule="exact"/>
        <w:ind w:left="24" w:right="158"/>
        <w:rPr>
          <w:sz w:val="21"/>
          <w:szCs w:val="21"/>
        </w:rPr>
      </w:pPr>
      <w:r w:rsidRPr="00E515A6">
        <w:rPr>
          <w:rFonts w:hint="eastAsia"/>
          <w:sz w:val="21"/>
          <w:szCs w:val="21"/>
        </w:rPr>
        <w:t>江独钓图。诗的前两句</w:t>
      </w:r>
      <w:r w:rsidRPr="00E515A6">
        <w:rPr>
          <w:rFonts w:ascii="Microsoft YaHei UI Western" w:hAnsi="Microsoft YaHei UI Western" w:cs="Microsoft YaHei UI Western"/>
          <w:sz w:val="21"/>
          <w:szCs w:val="21"/>
        </w:rPr>
        <w:t>“</w:t>
      </w:r>
      <w:r w:rsidRPr="00E515A6">
        <w:rPr>
          <w:rFonts w:hint="eastAsia"/>
          <w:sz w:val="21"/>
          <w:szCs w:val="21"/>
        </w:rPr>
        <w:t>千山鸟飞绝，万径人踪灭</w:t>
      </w:r>
      <w:r w:rsidRPr="00E515A6">
        <w:rPr>
          <w:rFonts w:ascii="Microsoft YaHei UI Western" w:hAnsi="Microsoft YaHei UI Western" w:cs="Microsoft YaHei UI Western"/>
          <w:sz w:val="21"/>
          <w:szCs w:val="21"/>
        </w:rPr>
        <w:t>”</w:t>
      </w:r>
      <w:r w:rsidRPr="00E515A6">
        <w:rPr>
          <w:rFonts w:hint="eastAsia"/>
          <w:sz w:val="21"/>
          <w:szCs w:val="21"/>
        </w:rPr>
        <w:t>是画的背景。让人感受到雪天的寂</w:t>
      </w:r>
    </w:p>
    <w:p w:rsidR="00D006C1" w:rsidRPr="00E515A6" w:rsidRDefault="00D006C1" w:rsidP="00E515A6">
      <w:pPr>
        <w:spacing w:after="0" w:line="280" w:lineRule="exact"/>
        <w:ind w:left="24" w:right="158"/>
        <w:rPr>
          <w:sz w:val="21"/>
          <w:szCs w:val="21"/>
        </w:rPr>
      </w:pPr>
      <w:r w:rsidRPr="00E515A6">
        <w:rPr>
          <w:rFonts w:hint="eastAsia"/>
          <w:sz w:val="21"/>
          <w:szCs w:val="21"/>
        </w:rPr>
        <w:t>静清冷和凄凉，后两句诗</w:t>
      </w:r>
      <w:r w:rsidRPr="00E515A6">
        <w:rPr>
          <w:rFonts w:ascii="Microsoft YaHei UI Western" w:hAnsi="Microsoft YaHei UI Western" w:cs="Microsoft YaHei UI Western"/>
          <w:sz w:val="21"/>
          <w:szCs w:val="21"/>
        </w:rPr>
        <w:t>“</w:t>
      </w:r>
      <w:r w:rsidRPr="00E515A6">
        <w:rPr>
          <w:rFonts w:hint="eastAsia"/>
          <w:sz w:val="21"/>
          <w:szCs w:val="21"/>
        </w:rPr>
        <w:t>孤舟蓑笠翁，独钓寒江雪</w:t>
      </w:r>
      <w:r w:rsidRPr="00E515A6">
        <w:rPr>
          <w:rFonts w:ascii="Microsoft YaHei UI Western" w:hAnsi="Microsoft YaHei UI Western" w:cs="Microsoft YaHei UI Western"/>
          <w:sz w:val="21"/>
          <w:szCs w:val="21"/>
        </w:rPr>
        <w:t>”</w:t>
      </w:r>
      <w:r w:rsidRPr="00E515A6">
        <w:rPr>
          <w:rFonts w:hint="eastAsia"/>
          <w:sz w:val="21"/>
          <w:szCs w:val="21"/>
        </w:rPr>
        <w:t>，是这幅画的主体，流露出诗人</w:t>
      </w:r>
    </w:p>
    <w:p w:rsidR="00D006C1" w:rsidRPr="00E515A6" w:rsidRDefault="00D006C1" w:rsidP="00E515A6">
      <w:pPr>
        <w:spacing w:after="0" w:line="280" w:lineRule="exact"/>
        <w:ind w:left="24" w:right="158"/>
        <w:rPr>
          <w:sz w:val="21"/>
          <w:szCs w:val="21"/>
        </w:rPr>
      </w:pPr>
      <w:r w:rsidRPr="00E515A6">
        <w:rPr>
          <w:rFonts w:hint="eastAsia"/>
          <w:sz w:val="21"/>
          <w:szCs w:val="21"/>
        </w:rPr>
        <w:t>凄清、幽独的落寞情调。这位迎风抗雪、孤舟独钓的渔翁形象，正是诗人不屈精神和孤</w:t>
      </w:r>
    </w:p>
    <w:p w:rsidR="00D006C1" w:rsidRPr="00E515A6" w:rsidRDefault="00D006C1" w:rsidP="00E515A6">
      <w:pPr>
        <w:spacing w:after="0" w:line="280" w:lineRule="exact"/>
        <w:ind w:left="24" w:right="158"/>
        <w:rPr>
          <w:sz w:val="21"/>
          <w:szCs w:val="21"/>
        </w:rPr>
      </w:pPr>
      <w:r w:rsidRPr="00E515A6">
        <w:rPr>
          <w:rFonts w:hint="eastAsia"/>
          <w:sz w:val="21"/>
          <w:szCs w:val="21"/>
        </w:rPr>
        <w:t>独情怀的人格化身。</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5</w:t>
      </w:r>
      <w:r w:rsidRPr="00E515A6">
        <w:rPr>
          <w:rFonts w:hint="eastAsia"/>
          <w:sz w:val="21"/>
          <w:szCs w:val="21"/>
        </w:rPr>
        <w:t>．《江雪》是</w:t>
      </w:r>
      <w:r w:rsidRPr="00E515A6">
        <w:rPr>
          <w:rFonts w:ascii="Microsoft YaHei UI Western" w:hAnsi="Microsoft YaHei UI Western" w:cs="Microsoft YaHei UI Western"/>
          <w:sz w:val="21"/>
          <w:szCs w:val="21"/>
        </w:rPr>
        <w:t>“</w:t>
      </w:r>
      <w:r w:rsidRPr="00E515A6">
        <w:rPr>
          <w:rFonts w:hint="eastAsia"/>
          <w:sz w:val="21"/>
          <w:szCs w:val="21"/>
        </w:rPr>
        <w:t>唐宋散文八大家</w:t>
      </w:r>
      <w:r w:rsidRPr="00E515A6">
        <w:rPr>
          <w:rFonts w:ascii="Microsoft YaHei UI Western" w:hAnsi="Microsoft YaHei UI Western" w:cs="Microsoft YaHei UI Western"/>
          <w:sz w:val="21"/>
          <w:szCs w:val="21"/>
        </w:rPr>
        <w:t>”</w:t>
      </w:r>
      <w:r w:rsidRPr="00E515A6">
        <w:rPr>
          <w:rFonts w:hint="eastAsia"/>
          <w:sz w:val="21"/>
          <w:szCs w:val="21"/>
        </w:rPr>
        <w:t>之一的文学家、哲学家（柳宗元）的作品。诗中</w:t>
      </w:r>
    </w:p>
    <w:p w:rsidR="00D006C1" w:rsidRPr="00E515A6" w:rsidRDefault="00D006C1" w:rsidP="00E515A6">
      <w:pPr>
        <w:spacing w:after="0" w:line="280" w:lineRule="exact"/>
        <w:ind w:left="24" w:right="158"/>
        <w:rPr>
          <w:sz w:val="21"/>
          <w:szCs w:val="21"/>
        </w:rPr>
      </w:pPr>
      <w:r w:rsidRPr="00E515A6">
        <w:rPr>
          <w:rFonts w:hint="eastAsia"/>
          <w:sz w:val="21"/>
          <w:szCs w:val="21"/>
        </w:rPr>
        <w:t>描绘雪景的句子是：（千山鸟飞绝，万径人踪灭。）用你积累的词语来概括这雪景，如大</w:t>
      </w:r>
    </w:p>
    <w:p w:rsidR="00D006C1" w:rsidRPr="00E515A6" w:rsidRDefault="00D006C1" w:rsidP="00E515A6">
      <w:pPr>
        <w:spacing w:after="0" w:line="280" w:lineRule="exact"/>
        <w:ind w:left="24" w:right="158"/>
        <w:rPr>
          <w:sz w:val="21"/>
          <w:szCs w:val="21"/>
        </w:rPr>
      </w:pPr>
      <w:r w:rsidRPr="00E515A6">
        <w:rPr>
          <w:rFonts w:hint="eastAsia"/>
          <w:sz w:val="21"/>
          <w:szCs w:val="21"/>
        </w:rPr>
        <w:t>雪纷飞、漫天雪花、鹅毛大雪。诗中最能表达作者心情的词是</w:t>
      </w:r>
      <w:r w:rsidRPr="00E515A6">
        <w:rPr>
          <w:rFonts w:ascii="Microsoft YaHei UI Western" w:hAnsi="Microsoft YaHei UI Western" w:cs="Microsoft YaHei UI Western"/>
          <w:sz w:val="21"/>
          <w:szCs w:val="21"/>
        </w:rPr>
        <w:t>“</w:t>
      </w:r>
      <w:r w:rsidRPr="00E515A6">
        <w:rPr>
          <w:rFonts w:hint="eastAsia"/>
          <w:sz w:val="21"/>
          <w:szCs w:val="21"/>
        </w:rPr>
        <w:t>孤舟</w:t>
      </w:r>
      <w:r w:rsidRPr="00E515A6">
        <w:rPr>
          <w:rFonts w:ascii="Microsoft YaHei UI Western" w:hAnsi="Microsoft YaHei UI Western" w:cs="Microsoft YaHei UI Western"/>
          <w:sz w:val="21"/>
          <w:szCs w:val="21"/>
        </w:rPr>
        <w:t>”</w:t>
      </w:r>
      <w:r w:rsidRPr="00E515A6">
        <w:rPr>
          <w:rFonts w:hint="eastAsia"/>
          <w:sz w:val="21"/>
          <w:szCs w:val="21"/>
        </w:rPr>
        <w:t>和</w:t>
      </w:r>
      <w:r w:rsidRPr="00E515A6">
        <w:rPr>
          <w:rFonts w:ascii="Microsoft YaHei UI Western" w:hAnsi="Microsoft YaHei UI Western" w:cs="Microsoft YaHei UI Western"/>
          <w:sz w:val="21"/>
          <w:szCs w:val="21"/>
        </w:rPr>
        <w:t>“</w:t>
      </w:r>
      <w:r w:rsidRPr="00E515A6">
        <w:rPr>
          <w:rFonts w:hint="eastAsia"/>
          <w:sz w:val="21"/>
          <w:szCs w:val="21"/>
        </w:rPr>
        <w:t>独钓</w:t>
      </w:r>
      <w:r w:rsidRPr="00E515A6">
        <w:rPr>
          <w:rFonts w:ascii="Microsoft YaHei UI Western" w:hAnsi="Microsoft YaHei UI Western" w:cs="Microsoft YaHei UI Western"/>
          <w:sz w:val="21"/>
          <w:szCs w:val="21"/>
        </w:rPr>
        <w:t>”</w:t>
      </w:r>
      <w:r w:rsidRPr="00E515A6">
        <w:rPr>
          <w:rFonts w:hint="eastAsia"/>
          <w:sz w:val="21"/>
          <w:szCs w:val="21"/>
        </w:rPr>
        <w:t>，从</w:t>
      </w:r>
    </w:p>
    <w:p w:rsidR="00D006C1" w:rsidRPr="00E515A6" w:rsidRDefault="00D006C1" w:rsidP="00E515A6">
      <w:pPr>
        <w:spacing w:after="0" w:line="280" w:lineRule="exact"/>
        <w:ind w:left="24" w:right="158"/>
        <w:rPr>
          <w:sz w:val="21"/>
          <w:szCs w:val="21"/>
        </w:rPr>
      </w:pPr>
      <w:r w:rsidRPr="00E515A6">
        <w:rPr>
          <w:rFonts w:hint="eastAsia"/>
          <w:sz w:val="21"/>
          <w:szCs w:val="21"/>
        </w:rPr>
        <w:t>这两个词中你感受到了诗人寂寞孤独和坚毅孤傲的心情。</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6</w:t>
      </w:r>
      <w:r w:rsidRPr="00E515A6">
        <w:rPr>
          <w:rFonts w:hint="eastAsia"/>
          <w:sz w:val="21"/>
          <w:szCs w:val="21"/>
        </w:rPr>
        <w:t>．千门万户曈曈日</w:t>
      </w:r>
      <w:r w:rsidRPr="00E515A6">
        <w:rPr>
          <w:sz w:val="21"/>
          <w:szCs w:val="21"/>
        </w:rPr>
        <w:t xml:space="preserve">   </w:t>
      </w:r>
      <w:r w:rsidRPr="00E515A6">
        <w:rPr>
          <w:rFonts w:hint="eastAsia"/>
          <w:sz w:val="21"/>
          <w:szCs w:val="21"/>
        </w:rPr>
        <w:t>曈曈：太阳初升时光亮耀眼的样子。句意：旭日的光辉普照千</w:t>
      </w:r>
    </w:p>
    <w:p w:rsidR="00D006C1" w:rsidRPr="00E515A6" w:rsidRDefault="00D006C1" w:rsidP="00E515A6">
      <w:pPr>
        <w:spacing w:after="0" w:line="280" w:lineRule="exact"/>
        <w:ind w:left="24" w:right="158"/>
        <w:rPr>
          <w:sz w:val="21"/>
          <w:szCs w:val="21"/>
        </w:rPr>
      </w:pPr>
      <w:r w:rsidRPr="00E515A6">
        <w:rPr>
          <w:rFonts w:hint="eastAsia"/>
          <w:sz w:val="21"/>
          <w:szCs w:val="21"/>
        </w:rPr>
        <w:t>家万户。</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千山鸟飞绝</w:t>
      </w:r>
      <w:r w:rsidRPr="00E515A6">
        <w:rPr>
          <w:sz w:val="21"/>
          <w:szCs w:val="21"/>
        </w:rPr>
        <w:t xml:space="preserve">   </w:t>
      </w:r>
      <w:r w:rsidRPr="00E515A6">
        <w:rPr>
          <w:rFonts w:hint="eastAsia"/>
          <w:sz w:val="21"/>
          <w:szCs w:val="21"/>
        </w:rPr>
        <w:t>绝：绝迹，不存在。句意：所有的山上都没有飞鸟的踪影。</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7</w:t>
      </w:r>
      <w:r w:rsidRPr="00E515A6">
        <w:rPr>
          <w:rFonts w:hint="eastAsia"/>
          <w:sz w:val="21"/>
          <w:szCs w:val="21"/>
        </w:rPr>
        <w:t>．古人常说</w:t>
      </w:r>
      <w:r w:rsidRPr="00E515A6">
        <w:rPr>
          <w:rFonts w:ascii="Microsoft YaHei UI Western" w:hAnsi="Microsoft YaHei UI Western" w:cs="Microsoft YaHei UI Western"/>
          <w:sz w:val="21"/>
          <w:szCs w:val="21"/>
        </w:rPr>
        <w:t>“</w:t>
      </w:r>
      <w:r w:rsidRPr="00E515A6">
        <w:rPr>
          <w:rFonts w:hint="eastAsia"/>
          <w:sz w:val="21"/>
          <w:szCs w:val="21"/>
        </w:rPr>
        <w:t>诗中有画</w:t>
      </w:r>
      <w:r w:rsidRPr="00E515A6">
        <w:rPr>
          <w:rFonts w:ascii="Microsoft YaHei UI Western" w:hAnsi="Microsoft YaHei UI Western" w:cs="Microsoft YaHei UI Western"/>
          <w:sz w:val="21"/>
          <w:szCs w:val="21"/>
        </w:rPr>
        <w:t>”</w:t>
      </w:r>
      <w:r w:rsidRPr="00E515A6">
        <w:rPr>
          <w:rFonts w:hint="eastAsia"/>
          <w:sz w:val="21"/>
          <w:szCs w:val="21"/>
        </w:rPr>
        <w:t>。请你先把《江雪》这首诗中描绘的情境想象成一幅画，</w:t>
      </w:r>
      <w:r w:rsidRPr="00E515A6">
        <w:rPr>
          <w:sz w:val="21"/>
          <w:szCs w:val="21"/>
        </w:rPr>
        <w:t xml:space="preserve"> </w:t>
      </w:r>
    </w:p>
    <w:p w:rsidR="00D006C1" w:rsidRPr="00E515A6" w:rsidRDefault="00D006C1" w:rsidP="00E515A6">
      <w:pPr>
        <w:spacing w:after="0" w:line="280" w:lineRule="exact"/>
        <w:ind w:left="24" w:right="158"/>
        <w:rPr>
          <w:sz w:val="21"/>
          <w:szCs w:val="21"/>
        </w:rPr>
      </w:pPr>
      <w:r w:rsidRPr="00E515A6">
        <w:rPr>
          <w:rFonts w:hint="eastAsia"/>
          <w:sz w:val="21"/>
          <w:szCs w:val="21"/>
        </w:rPr>
        <w:t>再用自己的语言写下来。这是隆冬的时节，寒风凛冽，大雪铺天盖地，漫山遍野一片白茫茫，所有山岭都没</w:t>
      </w:r>
      <w:r w:rsidRPr="00E515A6">
        <w:rPr>
          <w:sz w:val="21"/>
          <w:szCs w:val="21"/>
        </w:rPr>
        <w:t xml:space="preserve"> </w:t>
      </w:r>
    </w:p>
    <w:p w:rsidR="00D006C1" w:rsidRPr="00E515A6" w:rsidRDefault="00D006C1" w:rsidP="00E515A6">
      <w:pPr>
        <w:spacing w:after="0" w:line="280" w:lineRule="exact"/>
        <w:ind w:left="58" w:right="158"/>
        <w:rPr>
          <w:sz w:val="21"/>
          <w:szCs w:val="21"/>
        </w:rPr>
      </w:pPr>
      <w:r w:rsidRPr="00E515A6">
        <w:rPr>
          <w:rFonts w:hint="eastAsia"/>
          <w:sz w:val="21"/>
          <w:szCs w:val="21"/>
        </w:rPr>
        <w:t>有了鸟儿飞翔的影子，所有小路上也都没有了行人的足迹。这时，只见寒冷的江面上，</w:t>
      </w:r>
    </w:p>
    <w:p w:rsidR="00D006C1" w:rsidRPr="00E515A6" w:rsidRDefault="00D006C1" w:rsidP="00E515A6">
      <w:pPr>
        <w:spacing w:after="0" w:line="280" w:lineRule="exact"/>
        <w:ind w:left="60" w:right="158"/>
        <w:rPr>
          <w:sz w:val="21"/>
          <w:szCs w:val="21"/>
        </w:rPr>
      </w:pPr>
      <w:r w:rsidRPr="00E515A6">
        <w:rPr>
          <w:rFonts w:hint="eastAsia"/>
          <w:sz w:val="21"/>
          <w:szCs w:val="21"/>
        </w:rPr>
        <w:t>孤单单地漂着一条小渔船，船上有个身披蓑衣头戴斗笠的渔翁，独自冒着大雪在垂钓。</w:t>
      </w:r>
      <w:r w:rsidRPr="00E515A6">
        <w:rPr>
          <w:sz w:val="21"/>
          <w:szCs w:val="21"/>
        </w:rPr>
        <w:t xml:space="preserve">  8</w:t>
      </w:r>
      <w:r w:rsidRPr="00E515A6">
        <w:rPr>
          <w:rFonts w:hint="eastAsia"/>
          <w:sz w:val="21"/>
          <w:szCs w:val="21"/>
        </w:rPr>
        <w:t>．本学期，我们认识了自强不息、为祖国勤学苦练的徐悲鸿；一身正气、坚决销烟</w:t>
      </w:r>
    </w:p>
    <w:p w:rsidR="00D006C1" w:rsidRPr="00E515A6" w:rsidRDefault="00D006C1" w:rsidP="00E515A6">
      <w:pPr>
        <w:spacing w:after="0" w:line="280" w:lineRule="exact"/>
        <w:ind w:left="24" w:right="158"/>
        <w:rPr>
          <w:sz w:val="21"/>
          <w:szCs w:val="21"/>
        </w:rPr>
      </w:pPr>
      <w:r w:rsidRPr="00E515A6">
        <w:rPr>
          <w:rFonts w:hint="eastAsia"/>
          <w:sz w:val="21"/>
          <w:szCs w:val="21"/>
        </w:rPr>
        <w:t>的林则徐；无私奉献、意志坚定的盘古；勇敢而极富同情心、不怕牺牲、一心为民的普</w:t>
      </w:r>
    </w:p>
    <w:p w:rsidR="00D006C1" w:rsidRPr="00E515A6" w:rsidRDefault="00D006C1" w:rsidP="00E515A6">
      <w:pPr>
        <w:spacing w:after="0" w:line="280" w:lineRule="exact"/>
        <w:ind w:left="24" w:right="158"/>
        <w:rPr>
          <w:sz w:val="21"/>
          <w:szCs w:val="21"/>
        </w:rPr>
      </w:pPr>
      <w:r w:rsidRPr="00E515A6">
        <w:rPr>
          <w:rFonts w:hint="eastAsia"/>
          <w:sz w:val="21"/>
          <w:szCs w:val="21"/>
        </w:rPr>
        <w:t>罗米修斯；心狠手辣的宇斯；富有有正义感的赫剌克勒斯；勤奋刻苦、孜孜不倦司马光</w:t>
      </w:r>
    </w:p>
    <w:p w:rsidR="00D006C1" w:rsidRPr="00E515A6" w:rsidRDefault="00D006C1" w:rsidP="00E515A6">
      <w:pPr>
        <w:spacing w:after="0" w:line="280" w:lineRule="exact"/>
        <w:ind w:left="24" w:right="158"/>
        <w:rPr>
          <w:sz w:val="21"/>
          <w:szCs w:val="21"/>
        </w:rPr>
      </w:pPr>
      <w:r w:rsidRPr="00E515A6">
        <w:rPr>
          <w:rFonts w:hint="eastAsia"/>
          <w:sz w:val="21"/>
          <w:szCs w:val="21"/>
        </w:rPr>
        <w:t>和童第周；不怕吃苦、严谨认真的李时珍；见义勇为、不图回报的九色鹿；见利忘义、</w:t>
      </w:r>
    </w:p>
    <w:p w:rsidR="00D006C1" w:rsidRPr="00E515A6" w:rsidRDefault="00D006C1" w:rsidP="00E515A6">
      <w:pPr>
        <w:spacing w:after="0" w:line="280" w:lineRule="exact"/>
        <w:ind w:left="24" w:right="158"/>
        <w:rPr>
          <w:sz w:val="21"/>
          <w:szCs w:val="21"/>
        </w:rPr>
      </w:pPr>
      <w:r w:rsidRPr="00E515A6">
        <w:rPr>
          <w:rFonts w:hint="eastAsia"/>
          <w:sz w:val="21"/>
          <w:szCs w:val="21"/>
        </w:rPr>
        <w:t>背信弃义、恩将仇报的调达</w:t>
      </w:r>
      <w:r w:rsidRPr="00E515A6">
        <w:rPr>
          <w:rFonts w:ascii="Microsoft YaHei UI Western" w:hAnsi="Microsoft YaHei UI Western" w:cs="Microsoft YaHei UI Western"/>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9</w:t>
      </w:r>
      <w:r w:rsidRPr="00E515A6">
        <w:rPr>
          <w:rFonts w:hint="eastAsia"/>
          <w:sz w:val="21"/>
          <w:szCs w:val="21"/>
        </w:rPr>
        <w:t>．本学期，我们随课本瞻仰宽广壮观的天安门广场；了解了奇特美丽、天下闻名的</w:t>
      </w:r>
    </w:p>
    <w:p w:rsidR="00D006C1" w:rsidRPr="00E515A6" w:rsidRDefault="00D006C1" w:rsidP="00E515A6">
      <w:pPr>
        <w:spacing w:after="0" w:line="280" w:lineRule="exact"/>
        <w:ind w:left="24" w:right="158"/>
        <w:rPr>
          <w:sz w:val="21"/>
          <w:szCs w:val="21"/>
        </w:rPr>
      </w:pPr>
      <w:r w:rsidRPr="00E515A6">
        <w:rPr>
          <w:rFonts w:hint="eastAsia"/>
          <w:sz w:val="21"/>
          <w:szCs w:val="21"/>
        </w:rPr>
        <w:t>泉城；游览了神奇美丽、充满诗情画意的九寨沟；欣赏了如诗如画的荷兰田园诗情；领</w:t>
      </w:r>
    </w:p>
    <w:p w:rsidR="00D006C1" w:rsidRPr="00E515A6" w:rsidRDefault="00D006C1" w:rsidP="00E515A6">
      <w:pPr>
        <w:spacing w:after="0" w:line="280" w:lineRule="exact"/>
        <w:ind w:left="24" w:right="158"/>
        <w:rPr>
          <w:sz w:val="21"/>
          <w:szCs w:val="21"/>
        </w:rPr>
      </w:pPr>
      <w:r w:rsidRPr="00E515A6">
        <w:rPr>
          <w:rFonts w:hint="eastAsia"/>
          <w:sz w:val="21"/>
          <w:szCs w:val="21"/>
        </w:rPr>
        <w:t>略了洁白晶莹、千姿百态的雾凇奇观</w:t>
      </w:r>
      <w:r w:rsidRPr="00E515A6">
        <w:rPr>
          <w:rFonts w:ascii="Microsoft YaHei UI Western" w:hAnsi="Microsoft YaHei UI Western" w:cs="Microsoft YaHei UI Western"/>
          <w:sz w:val="21"/>
          <w:szCs w:val="21"/>
        </w:rPr>
        <w:t>……</w:t>
      </w:r>
      <w:r w:rsidRPr="00E515A6">
        <w:rPr>
          <w:rFonts w:hint="eastAsia"/>
          <w:sz w:val="21"/>
          <w:szCs w:val="21"/>
        </w:rPr>
        <w:t>真是开卷有益啊！</w:t>
      </w:r>
      <w:r w:rsidRPr="00E515A6">
        <w:rPr>
          <w:sz w:val="21"/>
          <w:szCs w:val="21"/>
        </w:rPr>
        <w:t xml:space="preserve">  </w:t>
      </w:r>
    </w:p>
    <w:p w:rsidR="00D006C1" w:rsidRPr="00E515A6" w:rsidRDefault="00D006C1" w:rsidP="00E515A6">
      <w:pPr>
        <w:spacing w:after="0" w:line="280" w:lineRule="exact"/>
        <w:ind w:left="2144" w:right="158"/>
        <w:rPr>
          <w:sz w:val="21"/>
          <w:szCs w:val="21"/>
        </w:rPr>
      </w:pPr>
      <w:r w:rsidRPr="00E515A6">
        <w:rPr>
          <w:rFonts w:hint="eastAsia"/>
          <w:sz w:val="21"/>
          <w:szCs w:val="21"/>
        </w:rPr>
        <w:t>练习</w:t>
      </w:r>
      <w:r w:rsidRPr="00E515A6">
        <w:rPr>
          <w:sz w:val="21"/>
          <w:szCs w:val="21"/>
        </w:rPr>
        <w:t xml:space="preserve"> 7  </w:t>
      </w:r>
    </w:p>
    <w:p w:rsidR="00D006C1" w:rsidRPr="00E515A6" w:rsidRDefault="00D006C1" w:rsidP="00E515A6">
      <w:pPr>
        <w:spacing w:after="0" w:line="280" w:lineRule="exact"/>
        <w:ind w:left="369" w:right="158"/>
        <w:rPr>
          <w:sz w:val="21"/>
          <w:szCs w:val="21"/>
        </w:rPr>
      </w:pPr>
      <w:r w:rsidRPr="00E515A6">
        <w:rPr>
          <w:sz w:val="21"/>
          <w:szCs w:val="21"/>
        </w:rPr>
        <w:t>1</w:t>
      </w:r>
      <w:r w:rsidRPr="00E515A6">
        <w:rPr>
          <w:rFonts w:hint="eastAsia"/>
          <w:sz w:val="21"/>
          <w:szCs w:val="21"/>
        </w:rPr>
        <w:t>．对对子。</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细雨对和风</w:t>
      </w:r>
      <w:r w:rsidRPr="00E515A6">
        <w:rPr>
          <w:sz w:val="21"/>
          <w:szCs w:val="21"/>
        </w:rPr>
        <w:t xml:space="preserve">  </w:t>
      </w:r>
      <w:r w:rsidRPr="00E515A6">
        <w:rPr>
          <w:rFonts w:hint="eastAsia"/>
          <w:sz w:val="21"/>
          <w:szCs w:val="21"/>
        </w:rPr>
        <w:t>桃红对柳绿</w:t>
      </w:r>
      <w:r w:rsidRPr="00E515A6">
        <w:rPr>
          <w:sz w:val="21"/>
          <w:szCs w:val="21"/>
        </w:rPr>
        <w:t xml:space="preserve">  </w:t>
      </w:r>
      <w:r w:rsidRPr="00E515A6">
        <w:rPr>
          <w:rFonts w:hint="eastAsia"/>
          <w:sz w:val="21"/>
          <w:szCs w:val="21"/>
        </w:rPr>
        <w:t>蓝天对白云（碧水）</w:t>
      </w:r>
      <w:r w:rsidRPr="00E515A6">
        <w:rPr>
          <w:sz w:val="21"/>
          <w:szCs w:val="21"/>
        </w:rPr>
        <w:t xml:space="preserve">  </w:t>
      </w:r>
      <w:r w:rsidRPr="00E515A6">
        <w:rPr>
          <w:rFonts w:hint="eastAsia"/>
          <w:sz w:val="21"/>
          <w:szCs w:val="21"/>
        </w:rPr>
        <w:t>地北对天南古木参天对</w:t>
      </w:r>
    </w:p>
    <w:p w:rsidR="00D006C1" w:rsidRPr="00E515A6" w:rsidRDefault="00D006C1" w:rsidP="00E515A6">
      <w:pPr>
        <w:spacing w:after="0" w:line="280" w:lineRule="exact"/>
        <w:ind w:left="369" w:right="158"/>
        <w:rPr>
          <w:sz w:val="21"/>
          <w:szCs w:val="21"/>
        </w:rPr>
      </w:pPr>
      <w:r w:rsidRPr="00E515A6">
        <w:rPr>
          <w:rFonts w:hint="eastAsia"/>
          <w:sz w:val="21"/>
          <w:szCs w:val="21"/>
        </w:rPr>
        <w:t>雪峰插云</w:t>
      </w:r>
      <w:r w:rsidRPr="00E515A6">
        <w:rPr>
          <w:sz w:val="21"/>
          <w:szCs w:val="21"/>
        </w:rPr>
        <w:t xml:space="preserve">      </w:t>
      </w:r>
      <w:r w:rsidRPr="00E515A6">
        <w:rPr>
          <w:rFonts w:hint="eastAsia"/>
          <w:sz w:val="21"/>
          <w:szCs w:val="21"/>
        </w:rPr>
        <w:t>山美水美春光美对天新地新气象新神州对大地</w:t>
      </w:r>
      <w:r w:rsidRPr="00E515A6">
        <w:rPr>
          <w:sz w:val="21"/>
          <w:szCs w:val="21"/>
        </w:rPr>
        <w:t xml:space="preserve">  </w:t>
      </w:r>
      <w:r w:rsidRPr="00E515A6">
        <w:rPr>
          <w:rFonts w:hint="eastAsia"/>
          <w:sz w:val="21"/>
          <w:szCs w:val="21"/>
        </w:rPr>
        <w:t>海角对天</w:t>
      </w:r>
    </w:p>
    <w:p w:rsidR="00D006C1" w:rsidRPr="00E515A6" w:rsidRDefault="00D006C1" w:rsidP="00E515A6">
      <w:pPr>
        <w:spacing w:after="0" w:line="280" w:lineRule="exact"/>
        <w:ind w:left="369" w:right="158"/>
        <w:rPr>
          <w:sz w:val="21"/>
          <w:szCs w:val="21"/>
        </w:rPr>
      </w:pPr>
      <w:r w:rsidRPr="00E515A6">
        <w:rPr>
          <w:rFonts w:hint="eastAsia"/>
          <w:sz w:val="21"/>
          <w:szCs w:val="21"/>
        </w:rPr>
        <w:t>涯</w:t>
      </w:r>
      <w:r w:rsidRPr="00E515A6">
        <w:rPr>
          <w:sz w:val="21"/>
          <w:szCs w:val="21"/>
        </w:rPr>
        <w:t xml:space="preserve">  </w:t>
      </w:r>
      <w:r w:rsidRPr="00E515A6">
        <w:rPr>
          <w:rFonts w:hint="eastAsia"/>
          <w:sz w:val="21"/>
          <w:szCs w:val="21"/>
        </w:rPr>
        <w:t>雨雪对风霜</w:t>
      </w:r>
      <w:r w:rsidRPr="00E515A6">
        <w:rPr>
          <w:sz w:val="21"/>
          <w:szCs w:val="21"/>
        </w:rPr>
        <w:t xml:space="preserve">  </w:t>
      </w:r>
      <w:r w:rsidRPr="00E515A6">
        <w:rPr>
          <w:rFonts w:hint="eastAsia"/>
          <w:sz w:val="21"/>
          <w:szCs w:val="21"/>
        </w:rPr>
        <w:t>春风对秋雨</w:t>
      </w:r>
      <w:r w:rsidRPr="00E515A6">
        <w:rPr>
          <w:sz w:val="21"/>
          <w:szCs w:val="21"/>
        </w:rPr>
        <w:t xml:space="preserve">  </w:t>
      </w:r>
      <w:r w:rsidRPr="00E515A6">
        <w:rPr>
          <w:rFonts w:hint="eastAsia"/>
          <w:sz w:val="21"/>
          <w:szCs w:val="21"/>
        </w:rPr>
        <w:t>漫山对遍野</w:t>
      </w:r>
      <w:r w:rsidRPr="00E515A6">
        <w:rPr>
          <w:sz w:val="21"/>
          <w:szCs w:val="21"/>
        </w:rPr>
        <w:t xml:space="preserve">  </w:t>
      </w:r>
      <w:r w:rsidRPr="00E515A6">
        <w:rPr>
          <w:rFonts w:hint="eastAsia"/>
          <w:sz w:val="21"/>
          <w:szCs w:val="21"/>
        </w:rPr>
        <w:t>旧岁对新年</w:t>
      </w:r>
      <w:r w:rsidRPr="00E515A6">
        <w:rPr>
          <w:sz w:val="21"/>
          <w:szCs w:val="21"/>
        </w:rPr>
        <w:t xml:space="preserve">  </w:t>
      </w:r>
      <w:r w:rsidRPr="00E515A6">
        <w:rPr>
          <w:rFonts w:hint="eastAsia"/>
          <w:sz w:val="21"/>
          <w:szCs w:val="21"/>
        </w:rPr>
        <w:t>鸟语对花香</w:t>
      </w:r>
      <w:r w:rsidRPr="00E515A6">
        <w:rPr>
          <w:sz w:val="21"/>
          <w:szCs w:val="21"/>
        </w:rPr>
        <w:t xml:space="preserve">  </w:t>
      </w:r>
      <w:r w:rsidRPr="00E515A6">
        <w:rPr>
          <w:rFonts w:hint="eastAsia"/>
          <w:sz w:val="21"/>
          <w:szCs w:val="21"/>
        </w:rPr>
        <w:t>明</w:t>
      </w:r>
    </w:p>
    <w:p w:rsidR="00D006C1" w:rsidRPr="00E515A6" w:rsidRDefault="00D006C1" w:rsidP="00E515A6">
      <w:pPr>
        <w:spacing w:after="0" w:line="280" w:lineRule="exact"/>
        <w:ind w:left="369" w:right="158"/>
        <w:rPr>
          <w:sz w:val="21"/>
          <w:szCs w:val="21"/>
        </w:rPr>
      </w:pPr>
      <w:r w:rsidRPr="00E515A6">
        <w:rPr>
          <w:rFonts w:hint="eastAsia"/>
          <w:sz w:val="21"/>
          <w:szCs w:val="21"/>
        </w:rPr>
        <w:t>月对清风</w:t>
      </w:r>
      <w:r w:rsidRPr="00E515A6">
        <w:rPr>
          <w:sz w:val="21"/>
          <w:szCs w:val="21"/>
        </w:rPr>
        <w:t xml:space="preserve">  </w:t>
      </w:r>
      <w:r w:rsidRPr="00E515A6">
        <w:rPr>
          <w:rFonts w:hint="eastAsia"/>
          <w:sz w:val="21"/>
          <w:szCs w:val="21"/>
        </w:rPr>
        <w:t>舒眉对开口</w:t>
      </w:r>
      <w:r w:rsidRPr="00E515A6">
        <w:rPr>
          <w:sz w:val="21"/>
          <w:szCs w:val="21"/>
        </w:rPr>
        <w:t xml:space="preserve">  </w:t>
      </w:r>
      <w:r w:rsidRPr="00E515A6">
        <w:rPr>
          <w:rFonts w:hint="eastAsia"/>
          <w:sz w:val="21"/>
          <w:szCs w:val="21"/>
        </w:rPr>
        <w:t>山光对水色</w:t>
      </w:r>
      <w:r w:rsidRPr="00E515A6">
        <w:rPr>
          <w:sz w:val="21"/>
          <w:szCs w:val="21"/>
        </w:rPr>
        <w:t xml:space="preserve">   </w:t>
      </w:r>
      <w:r w:rsidRPr="00E515A6">
        <w:rPr>
          <w:rFonts w:hint="eastAsia"/>
          <w:sz w:val="21"/>
          <w:szCs w:val="21"/>
        </w:rPr>
        <w:t>秋雨潇潇对春风徐徐</w:t>
      </w:r>
      <w:r w:rsidRPr="00E515A6">
        <w:rPr>
          <w:sz w:val="21"/>
          <w:szCs w:val="21"/>
        </w:rPr>
        <w:t xml:space="preserve">      </w:t>
      </w:r>
      <w:r w:rsidRPr="00E515A6">
        <w:rPr>
          <w:rFonts w:hint="eastAsia"/>
          <w:sz w:val="21"/>
          <w:szCs w:val="21"/>
        </w:rPr>
        <w:t>风绿千条</w:t>
      </w:r>
    </w:p>
    <w:p w:rsidR="00D006C1" w:rsidRPr="00E515A6" w:rsidRDefault="00D006C1" w:rsidP="00E515A6">
      <w:pPr>
        <w:spacing w:after="0" w:line="280" w:lineRule="exact"/>
        <w:ind w:left="369" w:right="158"/>
        <w:rPr>
          <w:sz w:val="21"/>
          <w:szCs w:val="21"/>
        </w:rPr>
      </w:pPr>
      <w:r w:rsidRPr="00E515A6">
        <w:rPr>
          <w:rFonts w:hint="eastAsia"/>
          <w:sz w:val="21"/>
          <w:szCs w:val="21"/>
        </w:rPr>
        <w:t>柳对雨红万朵花</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2</w:t>
      </w:r>
      <w:r w:rsidRPr="00E515A6">
        <w:rPr>
          <w:rFonts w:hint="eastAsia"/>
          <w:sz w:val="21"/>
          <w:szCs w:val="21"/>
        </w:rPr>
        <w:t>．春满人间</w:t>
      </w:r>
      <w:r w:rsidRPr="00E515A6">
        <w:rPr>
          <w:sz w:val="21"/>
          <w:szCs w:val="21"/>
        </w:rPr>
        <w:t xml:space="preserve">  </w:t>
      </w:r>
      <w:r w:rsidRPr="00E515A6">
        <w:rPr>
          <w:rFonts w:hint="eastAsia"/>
          <w:sz w:val="21"/>
          <w:szCs w:val="21"/>
        </w:rPr>
        <w:t>欣欣向荣</w:t>
      </w:r>
      <w:r w:rsidRPr="00E515A6">
        <w:rPr>
          <w:sz w:val="21"/>
          <w:szCs w:val="21"/>
        </w:rPr>
        <w:t xml:space="preserve">  </w:t>
      </w:r>
      <w:r w:rsidRPr="00E515A6">
        <w:rPr>
          <w:rFonts w:hint="eastAsia"/>
          <w:sz w:val="21"/>
          <w:szCs w:val="21"/>
        </w:rPr>
        <w:t>千帆竞发</w:t>
      </w:r>
      <w:r w:rsidRPr="00E515A6">
        <w:rPr>
          <w:sz w:val="21"/>
          <w:szCs w:val="21"/>
        </w:rPr>
        <w:t xml:space="preserve">  </w:t>
      </w:r>
      <w:r w:rsidRPr="00E515A6">
        <w:rPr>
          <w:rFonts w:hint="eastAsia"/>
          <w:sz w:val="21"/>
          <w:szCs w:val="21"/>
        </w:rPr>
        <w:t>万马奔腾</w:t>
      </w:r>
      <w:r w:rsidRPr="00E515A6">
        <w:rPr>
          <w:sz w:val="21"/>
          <w:szCs w:val="21"/>
        </w:rPr>
        <w:t xml:space="preserve"> </w:t>
      </w:r>
      <w:r w:rsidRPr="00E515A6">
        <w:rPr>
          <w:rFonts w:hint="eastAsia"/>
          <w:sz w:val="21"/>
          <w:szCs w:val="21"/>
        </w:rPr>
        <w:t>六畜兴旺</w:t>
      </w:r>
      <w:r w:rsidRPr="00E515A6">
        <w:rPr>
          <w:sz w:val="21"/>
          <w:szCs w:val="21"/>
        </w:rPr>
        <w:t xml:space="preserve">  </w:t>
      </w:r>
      <w:r w:rsidRPr="00E515A6">
        <w:rPr>
          <w:rFonts w:hint="eastAsia"/>
          <w:sz w:val="21"/>
          <w:szCs w:val="21"/>
        </w:rPr>
        <w:t>五谷丰登</w:t>
      </w:r>
      <w:r w:rsidRPr="00E515A6">
        <w:rPr>
          <w:sz w:val="21"/>
          <w:szCs w:val="21"/>
        </w:rPr>
        <w:t xml:space="preserve">  </w:t>
      </w:r>
      <w:r w:rsidRPr="00E515A6">
        <w:rPr>
          <w:rFonts w:hint="eastAsia"/>
          <w:sz w:val="21"/>
          <w:szCs w:val="21"/>
        </w:rPr>
        <w:t>国泰民安</w:t>
      </w:r>
      <w:r w:rsidRPr="00E515A6">
        <w:rPr>
          <w:sz w:val="21"/>
          <w:szCs w:val="21"/>
        </w:rPr>
        <w:t xml:space="preserve">  </w:t>
      </w:r>
      <w:r w:rsidRPr="00E515A6">
        <w:rPr>
          <w:rFonts w:hint="eastAsia"/>
          <w:sz w:val="21"/>
          <w:szCs w:val="21"/>
        </w:rPr>
        <w:t>人寿年</w:t>
      </w:r>
    </w:p>
    <w:p w:rsidR="00D006C1" w:rsidRPr="00E515A6" w:rsidRDefault="00D006C1" w:rsidP="00E515A6">
      <w:pPr>
        <w:spacing w:after="0" w:line="280" w:lineRule="exact"/>
        <w:ind w:left="24" w:right="158"/>
        <w:rPr>
          <w:sz w:val="21"/>
          <w:szCs w:val="21"/>
        </w:rPr>
      </w:pPr>
      <w:r w:rsidRPr="00E515A6">
        <w:rPr>
          <w:rFonts w:hint="eastAsia"/>
          <w:sz w:val="21"/>
          <w:szCs w:val="21"/>
        </w:rPr>
        <w:t>丰</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3</w:t>
      </w:r>
      <w:r w:rsidRPr="00E515A6">
        <w:rPr>
          <w:rFonts w:hint="eastAsia"/>
          <w:sz w:val="21"/>
          <w:szCs w:val="21"/>
        </w:rPr>
        <w:t>．在写</w:t>
      </w:r>
      <w:r w:rsidRPr="00E515A6">
        <w:rPr>
          <w:rFonts w:ascii="Microsoft YaHei UI Western" w:hAnsi="Microsoft YaHei UI Western" w:cs="Microsoft YaHei UI Western"/>
          <w:sz w:val="21"/>
          <w:szCs w:val="21"/>
        </w:rPr>
        <w:t>“</w:t>
      </w:r>
      <w:r w:rsidRPr="00E515A6">
        <w:rPr>
          <w:rFonts w:hint="eastAsia"/>
          <w:sz w:val="21"/>
          <w:szCs w:val="21"/>
        </w:rPr>
        <w:t>柔</w:t>
      </w:r>
      <w:r w:rsidRPr="00E515A6">
        <w:rPr>
          <w:rFonts w:ascii="Microsoft YaHei UI Western" w:hAnsi="Microsoft YaHei UI Western" w:cs="Microsoft YaHei UI Western"/>
          <w:sz w:val="21"/>
          <w:szCs w:val="21"/>
        </w:rPr>
        <w:t>”“</w:t>
      </w:r>
      <w:r w:rsidRPr="00E515A6">
        <w:rPr>
          <w:rFonts w:hint="eastAsia"/>
          <w:sz w:val="21"/>
          <w:szCs w:val="21"/>
        </w:rPr>
        <w:t>奥</w:t>
      </w:r>
      <w:r w:rsidRPr="00E515A6">
        <w:rPr>
          <w:rFonts w:ascii="Microsoft YaHei UI Western" w:hAnsi="Microsoft YaHei UI Western" w:cs="Microsoft YaHei UI Western"/>
          <w:sz w:val="21"/>
          <w:szCs w:val="21"/>
        </w:rPr>
        <w:t>”“</w:t>
      </w:r>
      <w:r w:rsidRPr="00E515A6">
        <w:rPr>
          <w:rFonts w:hint="eastAsia"/>
          <w:sz w:val="21"/>
          <w:szCs w:val="21"/>
        </w:rPr>
        <w:t>毕</w:t>
      </w:r>
      <w:r w:rsidRPr="00E515A6">
        <w:rPr>
          <w:rFonts w:ascii="Microsoft YaHei UI Western" w:hAnsi="Microsoft YaHei UI Western" w:cs="Microsoft YaHei UI Western"/>
          <w:sz w:val="21"/>
          <w:szCs w:val="21"/>
        </w:rPr>
        <w:t>”</w:t>
      </w:r>
      <w:r w:rsidRPr="00E515A6">
        <w:rPr>
          <w:rFonts w:hint="eastAsia"/>
          <w:sz w:val="21"/>
          <w:szCs w:val="21"/>
        </w:rPr>
        <w:t>等字时，要注意模在中部要伸长。</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描写花儿的词语：含苞待放、亭亭玉立、五颜六色、五彩缤纷、沁人心脾、香飘十</w:t>
      </w:r>
      <w:r w:rsidRPr="00E515A6">
        <w:rPr>
          <w:sz w:val="21"/>
          <w:szCs w:val="21"/>
        </w:rPr>
        <w:t xml:space="preserve"> </w:t>
      </w:r>
    </w:p>
    <w:p w:rsidR="00D006C1" w:rsidRPr="00E515A6" w:rsidRDefault="00D006C1" w:rsidP="00E515A6">
      <w:pPr>
        <w:spacing w:after="0" w:line="280" w:lineRule="exact"/>
        <w:ind w:left="24" w:right="158"/>
        <w:rPr>
          <w:sz w:val="21"/>
          <w:szCs w:val="21"/>
        </w:rPr>
      </w:pPr>
      <w:r w:rsidRPr="00E515A6">
        <w:rPr>
          <w:rFonts w:hint="eastAsia"/>
          <w:sz w:val="21"/>
          <w:szCs w:val="21"/>
        </w:rPr>
        <w:t>里</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rFonts w:hint="eastAsia"/>
          <w:sz w:val="21"/>
          <w:szCs w:val="21"/>
        </w:rPr>
        <w:t>一、照样子写词。</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1</w:t>
      </w:r>
      <w:r w:rsidRPr="00E515A6">
        <w:rPr>
          <w:rFonts w:hint="eastAsia"/>
          <w:sz w:val="21"/>
          <w:szCs w:val="21"/>
        </w:rPr>
        <w:t>．</w:t>
      </w:r>
      <w:r w:rsidRPr="00E515A6">
        <w:rPr>
          <w:sz w:val="21"/>
          <w:szCs w:val="21"/>
        </w:rPr>
        <w:t xml:space="preserve">ABCC </w:t>
      </w:r>
      <w:r w:rsidRPr="00E515A6">
        <w:rPr>
          <w:rFonts w:hint="eastAsia"/>
          <w:sz w:val="21"/>
          <w:szCs w:val="21"/>
        </w:rPr>
        <w:t>式：白发苍苍、凉风习习、笑语盈盈、生机勃勃、书声琅琅、喜气洋洋、</w:t>
      </w:r>
    </w:p>
    <w:p w:rsidR="00D006C1" w:rsidRPr="00E515A6" w:rsidRDefault="00D006C1" w:rsidP="00E515A6">
      <w:pPr>
        <w:spacing w:after="0" w:line="280" w:lineRule="exact"/>
        <w:ind w:left="24" w:right="158"/>
        <w:rPr>
          <w:sz w:val="21"/>
          <w:szCs w:val="21"/>
        </w:rPr>
      </w:pPr>
      <w:r w:rsidRPr="00E515A6">
        <w:rPr>
          <w:rFonts w:hint="eastAsia"/>
          <w:sz w:val="21"/>
          <w:szCs w:val="21"/>
        </w:rPr>
        <w:t>小心翼翼</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2</w:t>
      </w:r>
      <w:r w:rsidRPr="00E515A6">
        <w:rPr>
          <w:rFonts w:hint="eastAsia"/>
          <w:sz w:val="21"/>
          <w:szCs w:val="21"/>
        </w:rPr>
        <w:t>．四字并列：阴晴圆缺、悲欢离合、喜怒哀乐、酸甜苦辣、笔墨纸砚、衣食住行、</w:t>
      </w:r>
    </w:p>
    <w:p w:rsidR="00D006C1" w:rsidRPr="00E515A6" w:rsidRDefault="00D006C1" w:rsidP="00E515A6">
      <w:pPr>
        <w:spacing w:after="0" w:line="280" w:lineRule="exact"/>
        <w:ind w:left="24" w:right="158"/>
        <w:rPr>
          <w:sz w:val="21"/>
          <w:szCs w:val="21"/>
        </w:rPr>
      </w:pPr>
      <w:r w:rsidRPr="00E515A6">
        <w:rPr>
          <w:rFonts w:hint="eastAsia"/>
          <w:sz w:val="21"/>
          <w:szCs w:val="21"/>
        </w:rPr>
        <w:t>亭台楼阁</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3</w:t>
      </w:r>
      <w:r w:rsidRPr="00E515A6">
        <w:rPr>
          <w:rFonts w:hint="eastAsia"/>
          <w:sz w:val="21"/>
          <w:szCs w:val="21"/>
        </w:rPr>
        <w:t>．赞美老师的成语：废寝忘食、呕心沥血、夜以继日、谆谆教诲、孜孜不倦</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4</w:t>
      </w:r>
      <w:r w:rsidRPr="00E515A6">
        <w:rPr>
          <w:rFonts w:hint="eastAsia"/>
          <w:sz w:val="21"/>
          <w:szCs w:val="21"/>
        </w:rPr>
        <w:t>．描写秋天的成语：秋高气爽、硕果累累、天高云淡、瓜果飘香</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5</w:t>
      </w:r>
      <w:r w:rsidRPr="00E515A6">
        <w:rPr>
          <w:rFonts w:hint="eastAsia"/>
          <w:sz w:val="21"/>
          <w:szCs w:val="21"/>
        </w:rPr>
        <w:t>．带有</w:t>
      </w:r>
      <w:r w:rsidRPr="00E515A6">
        <w:rPr>
          <w:rFonts w:ascii="Microsoft YaHei UI Western" w:hAnsi="Microsoft YaHei UI Western" w:cs="Microsoft YaHei UI Western"/>
          <w:sz w:val="21"/>
          <w:szCs w:val="21"/>
        </w:rPr>
        <w:t>“</w:t>
      </w:r>
      <w:r w:rsidRPr="00E515A6">
        <w:rPr>
          <w:rFonts w:hint="eastAsia"/>
          <w:sz w:val="21"/>
          <w:szCs w:val="21"/>
        </w:rPr>
        <w:t>人</w:t>
      </w:r>
      <w:r w:rsidRPr="00E515A6">
        <w:rPr>
          <w:rFonts w:ascii="Microsoft YaHei UI Western" w:hAnsi="Microsoft YaHei UI Western" w:cs="Microsoft YaHei UI Western"/>
          <w:sz w:val="21"/>
          <w:szCs w:val="21"/>
        </w:rPr>
        <w:t>”</w:t>
      </w:r>
      <w:r w:rsidRPr="00E515A6">
        <w:rPr>
          <w:rFonts w:hint="eastAsia"/>
          <w:sz w:val="21"/>
          <w:szCs w:val="21"/>
        </w:rPr>
        <w:t>字的成语：一鸣惊人、后继有人、聪明过人、百年树人</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6</w:t>
      </w:r>
      <w:r w:rsidRPr="00E515A6">
        <w:rPr>
          <w:rFonts w:hint="eastAsia"/>
          <w:sz w:val="21"/>
          <w:szCs w:val="21"/>
        </w:rPr>
        <w:t>．形容关系好、情意深的词语：亲密无间、情深义重、手足情深、形影不离</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7</w:t>
      </w:r>
      <w:r w:rsidRPr="00E515A6">
        <w:rPr>
          <w:rFonts w:hint="eastAsia"/>
          <w:sz w:val="21"/>
          <w:szCs w:val="21"/>
        </w:rPr>
        <w:t>．描写夜空晴朗的词语：皓月当空、万里无云、月明星稀、群星闪耀</w:t>
      </w:r>
      <w:r w:rsidRPr="00E515A6">
        <w:rPr>
          <w:sz w:val="21"/>
          <w:szCs w:val="21"/>
        </w:rPr>
        <w:t xml:space="preserve">  </w:t>
      </w:r>
    </w:p>
    <w:p w:rsidR="00D006C1" w:rsidRPr="00E515A6" w:rsidRDefault="00D006C1" w:rsidP="00E515A6">
      <w:pPr>
        <w:spacing w:after="0" w:line="280" w:lineRule="exact"/>
        <w:ind w:left="369" w:right="158"/>
        <w:rPr>
          <w:sz w:val="21"/>
          <w:szCs w:val="21"/>
        </w:rPr>
      </w:pPr>
      <w:r w:rsidRPr="00E515A6">
        <w:rPr>
          <w:sz w:val="21"/>
          <w:szCs w:val="21"/>
        </w:rPr>
        <w:t>3</w:t>
      </w:r>
      <w:r w:rsidRPr="00E515A6">
        <w:rPr>
          <w:rFonts w:hint="eastAsia"/>
          <w:sz w:val="21"/>
          <w:szCs w:val="21"/>
        </w:rPr>
        <w:t>．描写建筑物的词语：富丽堂皇、金碧辉煌、雄伟壮丽、雕梁画栋、高楼大厦、鳞</w:t>
      </w:r>
    </w:p>
    <w:p w:rsidR="00D006C1" w:rsidRPr="00E515A6" w:rsidRDefault="00D006C1" w:rsidP="00E515A6">
      <w:pPr>
        <w:spacing w:after="0" w:line="280" w:lineRule="exact"/>
        <w:ind w:left="24" w:right="158"/>
        <w:rPr>
          <w:sz w:val="21"/>
          <w:szCs w:val="21"/>
        </w:rPr>
      </w:pPr>
      <w:r w:rsidRPr="00E515A6">
        <w:rPr>
          <w:rFonts w:hint="eastAsia"/>
          <w:sz w:val="21"/>
          <w:szCs w:val="21"/>
        </w:rPr>
        <w:t>次栉比</w:t>
      </w:r>
      <w:r w:rsidRPr="00E515A6">
        <w:rPr>
          <w:sz w:val="21"/>
          <w:szCs w:val="21"/>
        </w:rPr>
        <w:t xml:space="preserve">  </w:t>
      </w:r>
      <w:r w:rsidRPr="00E515A6">
        <w:rPr>
          <w:rFonts w:hint="eastAsia"/>
          <w:sz w:val="21"/>
          <w:szCs w:val="21"/>
        </w:rPr>
        <w:t>描写人高兴的词：兴高采烈、欢呼雀跃、喜气洋洋、欣喜若狂、眉飞色舞描写花多</w:t>
      </w:r>
    </w:p>
    <w:p w:rsidR="00D006C1" w:rsidRPr="00E515A6" w:rsidRDefault="00D006C1" w:rsidP="00E515A6">
      <w:pPr>
        <w:spacing w:after="0" w:line="280" w:lineRule="exact"/>
        <w:ind w:left="369" w:right="158"/>
        <w:rPr>
          <w:sz w:val="21"/>
          <w:szCs w:val="21"/>
        </w:rPr>
      </w:pPr>
      <w:r w:rsidRPr="00E515A6">
        <w:rPr>
          <w:rFonts w:hint="eastAsia"/>
          <w:sz w:val="21"/>
          <w:szCs w:val="21"/>
        </w:rPr>
        <w:t>的词：花团锦簇、万紫千红、百花争艳、五颜六色描写欢庆场面的词：欢天喜地、</w:t>
      </w:r>
    </w:p>
    <w:p w:rsidR="00D006C1" w:rsidRPr="00E515A6" w:rsidRDefault="00D006C1" w:rsidP="00E515A6">
      <w:pPr>
        <w:spacing w:after="0" w:line="280" w:lineRule="exact"/>
        <w:ind w:left="369" w:right="158"/>
        <w:rPr>
          <w:sz w:val="21"/>
          <w:szCs w:val="21"/>
        </w:rPr>
      </w:pPr>
      <w:r w:rsidRPr="00E515A6">
        <w:rPr>
          <w:rFonts w:hint="eastAsia"/>
          <w:sz w:val="21"/>
          <w:szCs w:val="21"/>
        </w:rPr>
        <w:t>热火朝天</w:t>
      </w:r>
      <w:r w:rsidRPr="00E515A6">
        <w:rPr>
          <w:sz w:val="21"/>
          <w:szCs w:val="21"/>
        </w:rPr>
        <w:t xml:space="preserve">  </w:t>
      </w:r>
    </w:p>
    <w:p w:rsidR="00D006C1" w:rsidRPr="00E515A6" w:rsidRDefault="00D006C1" w:rsidP="00E515A6">
      <w:pPr>
        <w:spacing w:after="0" w:line="280" w:lineRule="exact"/>
        <w:ind w:left="374" w:firstLine="0"/>
        <w:rPr>
          <w:sz w:val="21"/>
          <w:szCs w:val="21"/>
        </w:rPr>
      </w:pPr>
      <w:r w:rsidRPr="00E515A6">
        <w:rPr>
          <w:sz w:val="21"/>
          <w:szCs w:val="21"/>
        </w:rPr>
        <w:t xml:space="preserve">  </w:t>
      </w:r>
    </w:p>
    <w:p w:rsidR="00D006C1" w:rsidRPr="00E515A6" w:rsidRDefault="00D006C1" w:rsidP="00E515A6">
      <w:pPr>
        <w:spacing w:after="0" w:line="280" w:lineRule="exact"/>
        <w:ind w:left="14" w:firstLine="0"/>
        <w:rPr>
          <w:sz w:val="21"/>
          <w:szCs w:val="21"/>
        </w:rPr>
      </w:pPr>
      <w:r w:rsidRPr="00E515A6">
        <w:rPr>
          <w:sz w:val="21"/>
          <w:szCs w:val="21"/>
        </w:rPr>
        <w:t xml:space="preserve">  </w:t>
      </w:r>
    </w:p>
    <w:sectPr w:rsidR="00D006C1" w:rsidRPr="00E515A6" w:rsidSect="004E0FED">
      <w:headerReference w:type="even" r:id="rId8"/>
      <w:headerReference w:type="default" r:id="rId9"/>
      <w:footerReference w:type="even" r:id="rId10"/>
      <w:footerReference w:type="default" r:id="rId11"/>
      <w:headerReference w:type="first" r:id="rId12"/>
      <w:footerReference w:type="first" r:id="rId13"/>
      <w:pgSz w:w="11906" w:h="16838"/>
      <w:pgMar w:top="1522" w:right="1443" w:bottom="1007" w:left="1786"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06C1" w:rsidRDefault="00D006C1" w:rsidP="00273FF5">
      <w:pPr>
        <w:spacing w:after="0" w:line="240" w:lineRule="auto"/>
      </w:pPr>
      <w:r>
        <w:separator/>
      </w:r>
    </w:p>
  </w:endnote>
  <w:endnote w:type="continuationSeparator" w:id="0">
    <w:p w:rsidR="00D006C1" w:rsidRDefault="00D006C1" w:rsidP="00273FF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Microsoft YaHei UI">
    <w:altName w:val="微软雅黑"/>
    <w:panose1 w:val="00000000000000000000"/>
    <w:charset w:val="86"/>
    <w:family w:val="swiss"/>
    <w:notTrueType/>
    <w:pitch w:val="variable"/>
    <w:sig w:usb0="00000001" w:usb1="080E0000" w:usb2="00000010" w:usb3="00000000" w:csb0="00040000" w:csb1="00000000"/>
  </w:font>
  <w:font w:name="等线">
    <w:altName w:val="Arial Unicode MS"/>
    <w:panose1 w:val="00000000000000000000"/>
    <w:charset w:val="86"/>
    <w:family w:val="auto"/>
    <w:notTrueType/>
    <w:pitch w:val="variable"/>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Microsoft YaHei UI Western">
    <w:altName w:val="Arial"/>
    <w:panose1 w:val="00000000000000000000"/>
    <w:charset w:val="00"/>
    <w:family w:val="swiss"/>
    <w:notTrueType/>
    <w:pitch w:val="variable"/>
    <w:sig w:usb0="00000003" w:usb1="00000000" w:usb2="00000000" w:usb3="00000000" w:csb0="00000001"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6C1" w:rsidRDefault="00D006C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6C1" w:rsidRDefault="00D006C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6C1" w:rsidRDefault="00D006C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06C1" w:rsidRDefault="00D006C1" w:rsidP="00273FF5">
      <w:pPr>
        <w:spacing w:after="0" w:line="240" w:lineRule="auto"/>
      </w:pPr>
      <w:r>
        <w:separator/>
      </w:r>
    </w:p>
  </w:footnote>
  <w:footnote w:type="continuationSeparator" w:id="0">
    <w:p w:rsidR="00D006C1" w:rsidRDefault="00D006C1" w:rsidP="00273FF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6C1" w:rsidRDefault="00D006C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6C1" w:rsidRDefault="00D006C1" w:rsidP="00E515A6">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6C1" w:rsidRDefault="00D006C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490100"/>
    <w:multiLevelType w:val="hybridMultilevel"/>
    <w:tmpl w:val="0C86AC84"/>
    <w:lvl w:ilvl="0" w:tplc="AED23806">
      <w:start w:val="1"/>
      <w:numFmt w:val="decimal"/>
      <w:lvlText w:val="（%1）"/>
      <w:lvlJc w:val="left"/>
      <w:pPr>
        <w:ind w:left="931"/>
      </w:pPr>
      <w:rPr>
        <w:rFonts w:ascii="Microsoft YaHei UI" w:eastAsia="Microsoft YaHei UI" w:hAnsi="Microsoft YaHei UI" w:cs="Microsoft YaHei UI"/>
        <w:b w:val="0"/>
        <w:i w:val="0"/>
        <w:strike w:val="0"/>
        <w:dstrike w:val="0"/>
        <w:color w:val="000000"/>
        <w:sz w:val="22"/>
        <w:szCs w:val="22"/>
        <w:u w:val="none" w:color="000000"/>
        <w:vertAlign w:val="baseline"/>
      </w:rPr>
    </w:lvl>
    <w:lvl w:ilvl="1" w:tplc="A39C2F12">
      <w:start w:val="1"/>
      <w:numFmt w:val="lowerLetter"/>
      <w:lvlText w:val="%2"/>
      <w:lvlJc w:val="left"/>
      <w:pPr>
        <w:ind w:left="1440"/>
      </w:pPr>
      <w:rPr>
        <w:rFonts w:ascii="Microsoft YaHei UI" w:eastAsia="Microsoft YaHei UI" w:hAnsi="Microsoft YaHei UI" w:cs="Microsoft YaHei UI"/>
        <w:b w:val="0"/>
        <w:i w:val="0"/>
        <w:strike w:val="0"/>
        <w:dstrike w:val="0"/>
        <w:color w:val="000000"/>
        <w:sz w:val="22"/>
        <w:szCs w:val="22"/>
        <w:u w:val="none" w:color="000000"/>
        <w:vertAlign w:val="baseline"/>
      </w:rPr>
    </w:lvl>
    <w:lvl w:ilvl="2" w:tplc="1FA8CD04">
      <w:start w:val="1"/>
      <w:numFmt w:val="lowerRoman"/>
      <w:lvlText w:val="%3"/>
      <w:lvlJc w:val="left"/>
      <w:pPr>
        <w:ind w:left="2160"/>
      </w:pPr>
      <w:rPr>
        <w:rFonts w:ascii="Microsoft YaHei UI" w:eastAsia="Microsoft YaHei UI" w:hAnsi="Microsoft YaHei UI" w:cs="Microsoft YaHei UI"/>
        <w:b w:val="0"/>
        <w:i w:val="0"/>
        <w:strike w:val="0"/>
        <w:dstrike w:val="0"/>
        <w:color w:val="000000"/>
        <w:sz w:val="22"/>
        <w:szCs w:val="22"/>
        <w:u w:val="none" w:color="000000"/>
        <w:vertAlign w:val="baseline"/>
      </w:rPr>
    </w:lvl>
    <w:lvl w:ilvl="3" w:tplc="D0B2D450">
      <w:start w:val="1"/>
      <w:numFmt w:val="decimal"/>
      <w:lvlText w:val="%4"/>
      <w:lvlJc w:val="left"/>
      <w:pPr>
        <w:ind w:left="2880"/>
      </w:pPr>
      <w:rPr>
        <w:rFonts w:ascii="Microsoft YaHei UI" w:eastAsia="Microsoft YaHei UI" w:hAnsi="Microsoft YaHei UI" w:cs="Microsoft YaHei UI"/>
        <w:b w:val="0"/>
        <w:i w:val="0"/>
        <w:strike w:val="0"/>
        <w:dstrike w:val="0"/>
        <w:color w:val="000000"/>
        <w:sz w:val="22"/>
        <w:szCs w:val="22"/>
        <w:u w:val="none" w:color="000000"/>
        <w:vertAlign w:val="baseline"/>
      </w:rPr>
    </w:lvl>
    <w:lvl w:ilvl="4" w:tplc="784C87A2">
      <w:start w:val="1"/>
      <w:numFmt w:val="lowerLetter"/>
      <w:lvlText w:val="%5"/>
      <w:lvlJc w:val="left"/>
      <w:pPr>
        <w:ind w:left="3600"/>
      </w:pPr>
      <w:rPr>
        <w:rFonts w:ascii="Microsoft YaHei UI" w:eastAsia="Microsoft YaHei UI" w:hAnsi="Microsoft YaHei UI" w:cs="Microsoft YaHei UI"/>
        <w:b w:val="0"/>
        <w:i w:val="0"/>
        <w:strike w:val="0"/>
        <w:dstrike w:val="0"/>
        <w:color w:val="000000"/>
        <w:sz w:val="22"/>
        <w:szCs w:val="22"/>
        <w:u w:val="none" w:color="000000"/>
        <w:vertAlign w:val="baseline"/>
      </w:rPr>
    </w:lvl>
    <w:lvl w:ilvl="5" w:tplc="F5CE6DCA">
      <w:start w:val="1"/>
      <w:numFmt w:val="lowerRoman"/>
      <w:lvlText w:val="%6"/>
      <w:lvlJc w:val="left"/>
      <w:pPr>
        <w:ind w:left="4320"/>
      </w:pPr>
      <w:rPr>
        <w:rFonts w:ascii="Microsoft YaHei UI" w:eastAsia="Microsoft YaHei UI" w:hAnsi="Microsoft YaHei UI" w:cs="Microsoft YaHei UI"/>
        <w:b w:val="0"/>
        <w:i w:val="0"/>
        <w:strike w:val="0"/>
        <w:dstrike w:val="0"/>
        <w:color w:val="000000"/>
        <w:sz w:val="22"/>
        <w:szCs w:val="22"/>
        <w:u w:val="none" w:color="000000"/>
        <w:vertAlign w:val="baseline"/>
      </w:rPr>
    </w:lvl>
    <w:lvl w:ilvl="6" w:tplc="3E04AAD2">
      <w:start w:val="1"/>
      <w:numFmt w:val="decimal"/>
      <w:lvlText w:val="%7"/>
      <w:lvlJc w:val="left"/>
      <w:pPr>
        <w:ind w:left="5040"/>
      </w:pPr>
      <w:rPr>
        <w:rFonts w:ascii="Microsoft YaHei UI" w:eastAsia="Microsoft YaHei UI" w:hAnsi="Microsoft YaHei UI" w:cs="Microsoft YaHei UI"/>
        <w:b w:val="0"/>
        <w:i w:val="0"/>
        <w:strike w:val="0"/>
        <w:dstrike w:val="0"/>
        <w:color w:val="000000"/>
        <w:sz w:val="22"/>
        <w:szCs w:val="22"/>
        <w:u w:val="none" w:color="000000"/>
        <w:vertAlign w:val="baseline"/>
      </w:rPr>
    </w:lvl>
    <w:lvl w:ilvl="7" w:tplc="C136E9D0">
      <w:start w:val="1"/>
      <w:numFmt w:val="lowerLetter"/>
      <w:lvlText w:val="%8"/>
      <w:lvlJc w:val="left"/>
      <w:pPr>
        <w:ind w:left="5760"/>
      </w:pPr>
      <w:rPr>
        <w:rFonts w:ascii="Microsoft YaHei UI" w:eastAsia="Microsoft YaHei UI" w:hAnsi="Microsoft YaHei UI" w:cs="Microsoft YaHei UI"/>
        <w:b w:val="0"/>
        <w:i w:val="0"/>
        <w:strike w:val="0"/>
        <w:dstrike w:val="0"/>
        <w:color w:val="000000"/>
        <w:sz w:val="22"/>
        <w:szCs w:val="22"/>
        <w:u w:val="none" w:color="000000"/>
        <w:vertAlign w:val="baseline"/>
      </w:rPr>
    </w:lvl>
    <w:lvl w:ilvl="8" w:tplc="9338549E">
      <w:start w:val="1"/>
      <w:numFmt w:val="lowerRoman"/>
      <w:lvlText w:val="%9"/>
      <w:lvlJc w:val="left"/>
      <w:pPr>
        <w:ind w:left="6480"/>
      </w:pPr>
      <w:rPr>
        <w:rFonts w:ascii="Microsoft YaHei UI" w:eastAsia="Microsoft YaHei UI" w:hAnsi="Microsoft YaHei UI" w:cs="Microsoft YaHei UI"/>
        <w:b w:val="0"/>
        <w:i w:val="0"/>
        <w:strike w:val="0"/>
        <w:dstrike w:val="0"/>
        <w:color w:val="000000"/>
        <w:sz w:val="22"/>
        <w:szCs w:val="22"/>
        <w:u w:val="none" w:color="000000"/>
        <w:vertAlign w:val="baseline"/>
      </w:rPr>
    </w:lvl>
  </w:abstractNum>
  <w:abstractNum w:abstractNumId="1">
    <w:nsid w:val="4C871989"/>
    <w:multiLevelType w:val="hybridMultilevel"/>
    <w:tmpl w:val="8610BBBC"/>
    <w:lvl w:ilvl="0" w:tplc="905ECFB0">
      <w:start w:val="1"/>
      <w:numFmt w:val="decimal"/>
      <w:lvlText w:val="（%1）"/>
      <w:lvlJc w:val="left"/>
      <w:pPr>
        <w:ind w:left="931"/>
      </w:pPr>
      <w:rPr>
        <w:rFonts w:ascii="Microsoft YaHei UI" w:eastAsia="Microsoft YaHei UI" w:hAnsi="Microsoft YaHei UI" w:cs="Microsoft YaHei UI"/>
        <w:b w:val="0"/>
        <w:i w:val="0"/>
        <w:strike w:val="0"/>
        <w:dstrike w:val="0"/>
        <w:color w:val="000000"/>
        <w:sz w:val="22"/>
        <w:szCs w:val="22"/>
        <w:u w:val="none" w:color="000000"/>
        <w:vertAlign w:val="baseline"/>
      </w:rPr>
    </w:lvl>
    <w:lvl w:ilvl="1" w:tplc="1A3CF8FC">
      <w:start w:val="1"/>
      <w:numFmt w:val="lowerLetter"/>
      <w:lvlText w:val="%2"/>
      <w:lvlJc w:val="left"/>
      <w:pPr>
        <w:ind w:left="1426"/>
      </w:pPr>
      <w:rPr>
        <w:rFonts w:ascii="Microsoft YaHei UI" w:eastAsia="Microsoft YaHei UI" w:hAnsi="Microsoft YaHei UI" w:cs="Microsoft YaHei UI"/>
        <w:b w:val="0"/>
        <w:i w:val="0"/>
        <w:strike w:val="0"/>
        <w:dstrike w:val="0"/>
        <w:color w:val="000000"/>
        <w:sz w:val="22"/>
        <w:szCs w:val="22"/>
        <w:u w:val="none" w:color="000000"/>
        <w:vertAlign w:val="baseline"/>
      </w:rPr>
    </w:lvl>
    <w:lvl w:ilvl="2" w:tplc="792ADBEC">
      <w:start w:val="1"/>
      <w:numFmt w:val="lowerRoman"/>
      <w:lvlText w:val="%3"/>
      <w:lvlJc w:val="left"/>
      <w:pPr>
        <w:ind w:left="2146"/>
      </w:pPr>
      <w:rPr>
        <w:rFonts w:ascii="Microsoft YaHei UI" w:eastAsia="Microsoft YaHei UI" w:hAnsi="Microsoft YaHei UI" w:cs="Microsoft YaHei UI"/>
        <w:b w:val="0"/>
        <w:i w:val="0"/>
        <w:strike w:val="0"/>
        <w:dstrike w:val="0"/>
        <w:color w:val="000000"/>
        <w:sz w:val="22"/>
        <w:szCs w:val="22"/>
        <w:u w:val="none" w:color="000000"/>
        <w:vertAlign w:val="baseline"/>
      </w:rPr>
    </w:lvl>
    <w:lvl w:ilvl="3" w:tplc="971CBACC">
      <w:start w:val="1"/>
      <w:numFmt w:val="decimal"/>
      <w:lvlText w:val="%4"/>
      <w:lvlJc w:val="left"/>
      <w:pPr>
        <w:ind w:left="2866"/>
      </w:pPr>
      <w:rPr>
        <w:rFonts w:ascii="Microsoft YaHei UI" w:eastAsia="Microsoft YaHei UI" w:hAnsi="Microsoft YaHei UI" w:cs="Microsoft YaHei UI"/>
        <w:b w:val="0"/>
        <w:i w:val="0"/>
        <w:strike w:val="0"/>
        <w:dstrike w:val="0"/>
        <w:color w:val="000000"/>
        <w:sz w:val="22"/>
        <w:szCs w:val="22"/>
        <w:u w:val="none" w:color="000000"/>
        <w:vertAlign w:val="baseline"/>
      </w:rPr>
    </w:lvl>
    <w:lvl w:ilvl="4" w:tplc="ABA2D7B2">
      <w:start w:val="1"/>
      <w:numFmt w:val="lowerLetter"/>
      <w:lvlText w:val="%5"/>
      <w:lvlJc w:val="left"/>
      <w:pPr>
        <w:ind w:left="3586"/>
      </w:pPr>
      <w:rPr>
        <w:rFonts w:ascii="Microsoft YaHei UI" w:eastAsia="Microsoft YaHei UI" w:hAnsi="Microsoft YaHei UI" w:cs="Microsoft YaHei UI"/>
        <w:b w:val="0"/>
        <w:i w:val="0"/>
        <w:strike w:val="0"/>
        <w:dstrike w:val="0"/>
        <w:color w:val="000000"/>
        <w:sz w:val="22"/>
        <w:szCs w:val="22"/>
        <w:u w:val="none" w:color="000000"/>
        <w:vertAlign w:val="baseline"/>
      </w:rPr>
    </w:lvl>
    <w:lvl w:ilvl="5" w:tplc="76424232">
      <w:start w:val="1"/>
      <w:numFmt w:val="lowerRoman"/>
      <w:lvlText w:val="%6"/>
      <w:lvlJc w:val="left"/>
      <w:pPr>
        <w:ind w:left="4306"/>
      </w:pPr>
      <w:rPr>
        <w:rFonts w:ascii="Microsoft YaHei UI" w:eastAsia="Microsoft YaHei UI" w:hAnsi="Microsoft YaHei UI" w:cs="Microsoft YaHei UI"/>
        <w:b w:val="0"/>
        <w:i w:val="0"/>
        <w:strike w:val="0"/>
        <w:dstrike w:val="0"/>
        <w:color w:val="000000"/>
        <w:sz w:val="22"/>
        <w:szCs w:val="22"/>
        <w:u w:val="none" w:color="000000"/>
        <w:vertAlign w:val="baseline"/>
      </w:rPr>
    </w:lvl>
    <w:lvl w:ilvl="6" w:tplc="C4E04ED6">
      <w:start w:val="1"/>
      <w:numFmt w:val="decimal"/>
      <w:lvlText w:val="%7"/>
      <w:lvlJc w:val="left"/>
      <w:pPr>
        <w:ind w:left="5026"/>
      </w:pPr>
      <w:rPr>
        <w:rFonts w:ascii="Microsoft YaHei UI" w:eastAsia="Microsoft YaHei UI" w:hAnsi="Microsoft YaHei UI" w:cs="Microsoft YaHei UI"/>
        <w:b w:val="0"/>
        <w:i w:val="0"/>
        <w:strike w:val="0"/>
        <w:dstrike w:val="0"/>
        <w:color w:val="000000"/>
        <w:sz w:val="22"/>
        <w:szCs w:val="22"/>
        <w:u w:val="none" w:color="000000"/>
        <w:vertAlign w:val="baseline"/>
      </w:rPr>
    </w:lvl>
    <w:lvl w:ilvl="7" w:tplc="DDAEE360">
      <w:start w:val="1"/>
      <w:numFmt w:val="lowerLetter"/>
      <w:lvlText w:val="%8"/>
      <w:lvlJc w:val="left"/>
      <w:pPr>
        <w:ind w:left="5746"/>
      </w:pPr>
      <w:rPr>
        <w:rFonts w:ascii="Microsoft YaHei UI" w:eastAsia="Microsoft YaHei UI" w:hAnsi="Microsoft YaHei UI" w:cs="Microsoft YaHei UI"/>
        <w:b w:val="0"/>
        <w:i w:val="0"/>
        <w:strike w:val="0"/>
        <w:dstrike w:val="0"/>
        <w:color w:val="000000"/>
        <w:sz w:val="22"/>
        <w:szCs w:val="22"/>
        <w:u w:val="none" w:color="000000"/>
        <w:vertAlign w:val="baseline"/>
      </w:rPr>
    </w:lvl>
    <w:lvl w:ilvl="8" w:tplc="87623D64">
      <w:start w:val="1"/>
      <w:numFmt w:val="lowerRoman"/>
      <w:lvlText w:val="%9"/>
      <w:lvlJc w:val="left"/>
      <w:pPr>
        <w:ind w:left="6466"/>
      </w:pPr>
      <w:rPr>
        <w:rFonts w:ascii="Microsoft YaHei UI" w:eastAsia="Microsoft YaHei UI" w:hAnsi="Microsoft YaHei UI" w:cs="Microsoft YaHei UI"/>
        <w:b w:val="0"/>
        <w:i w:val="0"/>
        <w:strike w:val="0"/>
        <w:dstrike w:val="0"/>
        <w:color w:val="000000"/>
        <w:sz w:val="22"/>
        <w:szCs w:val="22"/>
        <w:u w:val="none" w:color="000000"/>
        <w:vertAlign w:val="baseline"/>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characterSpacingControl w:val="doNotCompress"/>
  <w:noLineBreaksAfter w:lang="zh-CN" w:val="$([{£¥·‘“〈《「『【〔〖〝﹙﹛﹝＄（．［｛￡￥"/>
  <w:noLineBreaksBefore w:lang="zh-CN" w:val="!%),.:;&gt;?]}¢¨°·ˇˉ―‖’”…‰′″›℃∶、。〃〉》」』】〕〗〞︶︺︾﹀﹄﹚﹜﹞！＂％＇），．：；？］｀｜｝～￠"/>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9333E"/>
    <w:rsid w:val="00273FF5"/>
    <w:rsid w:val="0029333E"/>
    <w:rsid w:val="004E0FED"/>
    <w:rsid w:val="00B4381A"/>
    <w:rsid w:val="00C33A7B"/>
    <w:rsid w:val="00D006C1"/>
    <w:rsid w:val="00D7696C"/>
    <w:rsid w:val="00D868CB"/>
    <w:rsid w:val="00DF7C64"/>
    <w:rsid w:val="00E515A6"/>
    <w:rsid w:val="00FC40C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等线" w:eastAsia="等线" w:hAnsi="等线"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0FED"/>
    <w:pPr>
      <w:spacing w:after="461" w:line="264" w:lineRule="auto"/>
      <w:ind w:left="31" w:hanging="10"/>
    </w:pPr>
    <w:rPr>
      <w:rFonts w:ascii="Microsoft YaHei UI" w:eastAsia="Microsoft YaHei UI" w:hAnsi="Microsoft YaHei UI" w:cs="Microsoft YaHei UI"/>
      <w:color w:val="000000"/>
      <w:sz w:val="22"/>
    </w:rPr>
  </w:style>
  <w:style w:type="paragraph" w:styleId="Heading1">
    <w:name w:val="heading 1"/>
    <w:basedOn w:val="Normal"/>
    <w:next w:val="Normal"/>
    <w:link w:val="Heading1Char"/>
    <w:uiPriority w:val="99"/>
    <w:qFormat/>
    <w:rsid w:val="004E0FED"/>
    <w:pPr>
      <w:keepNext/>
      <w:keepLines/>
      <w:spacing w:after="331" w:line="259" w:lineRule="auto"/>
      <w:jc w:val="center"/>
      <w:outlineLvl w:val="0"/>
    </w:pPr>
    <w:rPr>
      <w:rFonts w:cs="Times New Roman"/>
      <w:kern w:val="0"/>
    </w:rPr>
  </w:style>
  <w:style w:type="paragraph" w:styleId="Heading2">
    <w:name w:val="heading 2"/>
    <w:basedOn w:val="Normal"/>
    <w:next w:val="Normal"/>
    <w:link w:val="Heading2Char"/>
    <w:uiPriority w:val="99"/>
    <w:qFormat/>
    <w:rsid w:val="004E0FED"/>
    <w:pPr>
      <w:keepNext/>
      <w:keepLines/>
      <w:spacing w:after="331" w:line="259" w:lineRule="auto"/>
      <w:jc w:val="center"/>
      <w:outlineLvl w:val="1"/>
    </w:pPr>
    <w:rPr>
      <w:rFonts w:cs="Times New Roman"/>
      <w:kern w:val="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E0FED"/>
    <w:rPr>
      <w:rFonts w:ascii="Microsoft YaHei UI" w:eastAsia="Microsoft YaHei UI" w:hAnsi="Microsoft YaHei UI"/>
      <w:color w:val="000000"/>
      <w:sz w:val="22"/>
    </w:rPr>
  </w:style>
  <w:style w:type="character" w:customStyle="1" w:styleId="Heading2Char">
    <w:name w:val="Heading 2 Char"/>
    <w:basedOn w:val="DefaultParagraphFont"/>
    <w:link w:val="Heading2"/>
    <w:uiPriority w:val="99"/>
    <w:locked/>
    <w:rsid w:val="004E0FED"/>
    <w:rPr>
      <w:rFonts w:ascii="Microsoft YaHei UI" w:eastAsia="Microsoft YaHei UI" w:hAnsi="Microsoft YaHei UI"/>
      <w:color w:val="000000"/>
      <w:sz w:val="22"/>
    </w:rPr>
  </w:style>
  <w:style w:type="paragraph" w:styleId="Header">
    <w:name w:val="header"/>
    <w:basedOn w:val="Normal"/>
    <w:link w:val="HeaderChar"/>
    <w:uiPriority w:val="99"/>
    <w:rsid w:val="00273FF5"/>
    <w:pPr>
      <w:pBdr>
        <w:bottom w:val="single" w:sz="6" w:space="1" w:color="auto"/>
      </w:pBdr>
      <w:tabs>
        <w:tab w:val="center" w:pos="4153"/>
        <w:tab w:val="right" w:pos="8306"/>
      </w:tabs>
      <w:snapToGrid w:val="0"/>
      <w:spacing w:line="240" w:lineRule="auto"/>
      <w:jc w:val="center"/>
    </w:pPr>
    <w:rPr>
      <w:sz w:val="18"/>
      <w:szCs w:val="18"/>
    </w:rPr>
  </w:style>
  <w:style w:type="character" w:customStyle="1" w:styleId="HeaderChar">
    <w:name w:val="Header Char"/>
    <w:basedOn w:val="DefaultParagraphFont"/>
    <w:link w:val="Header"/>
    <w:uiPriority w:val="99"/>
    <w:locked/>
    <w:rsid w:val="00273FF5"/>
    <w:rPr>
      <w:rFonts w:ascii="Microsoft YaHei UI" w:eastAsia="Microsoft YaHei UI" w:hAnsi="Microsoft YaHei UI" w:cs="Microsoft YaHei UI"/>
      <w:color w:val="000000"/>
      <w:sz w:val="18"/>
      <w:szCs w:val="18"/>
    </w:rPr>
  </w:style>
  <w:style w:type="paragraph" w:styleId="Footer">
    <w:name w:val="footer"/>
    <w:basedOn w:val="Normal"/>
    <w:link w:val="FooterChar"/>
    <w:uiPriority w:val="99"/>
    <w:rsid w:val="00273FF5"/>
    <w:pPr>
      <w:tabs>
        <w:tab w:val="center" w:pos="4153"/>
        <w:tab w:val="right" w:pos="8306"/>
      </w:tabs>
      <w:snapToGrid w:val="0"/>
      <w:spacing w:line="240" w:lineRule="auto"/>
    </w:pPr>
    <w:rPr>
      <w:sz w:val="18"/>
      <w:szCs w:val="18"/>
    </w:rPr>
  </w:style>
  <w:style w:type="character" w:customStyle="1" w:styleId="FooterChar">
    <w:name w:val="Footer Char"/>
    <w:basedOn w:val="DefaultParagraphFont"/>
    <w:link w:val="Footer"/>
    <w:uiPriority w:val="99"/>
    <w:locked/>
    <w:rsid w:val="00273FF5"/>
    <w:rPr>
      <w:rFonts w:ascii="Microsoft YaHei UI" w:eastAsia="Microsoft YaHei UI" w:hAnsi="Microsoft YaHei UI" w:cs="Microsoft YaHei UI"/>
      <w:color w:val="000000"/>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9810</TotalTime>
  <Pages>12</Pages>
  <Words>2525</Words>
  <Characters>14396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四（上）生字词语汇总</dc:title>
  <dc:subject/>
  <dc:creator>user</dc:creator>
  <cp:keywords/>
  <dc:description/>
  <cp:lastModifiedBy>PC</cp:lastModifiedBy>
  <cp:revision>5</cp:revision>
  <cp:lastPrinted>2018-11-05T06:19:00Z</cp:lastPrinted>
  <dcterms:created xsi:type="dcterms:W3CDTF">2018-10-17T04:23:00Z</dcterms:created>
  <dcterms:modified xsi:type="dcterms:W3CDTF">2018-11-12T00:35:00Z</dcterms:modified>
</cp:coreProperties>
</file>